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746FB" w14:textId="6FB85324" w:rsidR="00D665F5" w:rsidRPr="004F079B" w:rsidRDefault="009F782F" w:rsidP="00281FF1">
      <w:pPr>
        <w:spacing w:after="240"/>
        <w:jc w:val="right"/>
        <w:rPr>
          <w:sz w:val="22"/>
          <w:szCs w:val="22"/>
        </w:rPr>
      </w:pPr>
      <w:r w:rsidRPr="009F782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F782F">
        <w:rPr>
          <w:sz w:val="22"/>
          <w:szCs w:val="22"/>
        </w:rPr>
        <w:t>2025-04-14</w:t>
      </w:r>
    </w:p>
    <w:p w14:paraId="161AFA01" w14:textId="77777777" w:rsidR="009F782F" w:rsidRPr="009F782F" w:rsidRDefault="009F782F" w:rsidP="00577BC6">
      <w:pPr>
        <w:spacing w:after="40"/>
        <w:rPr>
          <w:b/>
          <w:bCs/>
          <w:sz w:val="22"/>
          <w:szCs w:val="22"/>
        </w:rPr>
      </w:pPr>
      <w:r w:rsidRPr="009F782F">
        <w:rPr>
          <w:b/>
          <w:bCs/>
          <w:sz w:val="22"/>
          <w:szCs w:val="22"/>
        </w:rPr>
        <w:t>Akademia Górniczo - Hutnicza</w:t>
      </w:r>
    </w:p>
    <w:p w14:paraId="23F5C4B8" w14:textId="77777777" w:rsidR="009F782F" w:rsidRPr="009F782F" w:rsidRDefault="009F782F" w:rsidP="00577BC6">
      <w:pPr>
        <w:spacing w:after="40"/>
        <w:rPr>
          <w:b/>
          <w:bCs/>
          <w:sz w:val="22"/>
          <w:szCs w:val="22"/>
        </w:rPr>
      </w:pPr>
      <w:r w:rsidRPr="009F782F">
        <w:rPr>
          <w:b/>
          <w:bCs/>
          <w:sz w:val="22"/>
          <w:szCs w:val="22"/>
        </w:rPr>
        <w:t>im. Stanisława Staszica w Krakowie</w:t>
      </w:r>
    </w:p>
    <w:p w14:paraId="26887DD8" w14:textId="77777777" w:rsidR="00D665F5" w:rsidRPr="00D91931" w:rsidRDefault="009F782F" w:rsidP="00577BC6">
      <w:pPr>
        <w:spacing w:after="40"/>
        <w:rPr>
          <w:b/>
          <w:bCs/>
          <w:sz w:val="22"/>
          <w:szCs w:val="22"/>
        </w:rPr>
      </w:pPr>
      <w:r w:rsidRPr="009F782F">
        <w:rPr>
          <w:b/>
          <w:bCs/>
          <w:sz w:val="22"/>
          <w:szCs w:val="22"/>
        </w:rPr>
        <w:t>Dział Zamówień Publicznych</w:t>
      </w:r>
    </w:p>
    <w:p w14:paraId="5D508762" w14:textId="77777777" w:rsidR="00D665F5" w:rsidRPr="00BD5546" w:rsidRDefault="009F782F" w:rsidP="00D665F5">
      <w:pPr>
        <w:rPr>
          <w:sz w:val="22"/>
          <w:szCs w:val="22"/>
        </w:rPr>
      </w:pPr>
      <w:r w:rsidRPr="009F782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F782F">
        <w:rPr>
          <w:sz w:val="22"/>
          <w:szCs w:val="22"/>
        </w:rPr>
        <w:t>30</w:t>
      </w:r>
    </w:p>
    <w:p w14:paraId="7566921D" w14:textId="77777777" w:rsidR="00D665F5" w:rsidRPr="00BD5546" w:rsidRDefault="009F782F" w:rsidP="00D665F5">
      <w:pPr>
        <w:rPr>
          <w:sz w:val="22"/>
          <w:szCs w:val="22"/>
        </w:rPr>
      </w:pPr>
      <w:r w:rsidRPr="009F782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F782F">
        <w:rPr>
          <w:sz w:val="22"/>
          <w:szCs w:val="22"/>
        </w:rPr>
        <w:t>Kraków</w:t>
      </w:r>
    </w:p>
    <w:p w14:paraId="7B0068B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F782F" w:rsidRPr="009F782F">
        <w:rPr>
          <w:b/>
          <w:sz w:val="22"/>
          <w:szCs w:val="22"/>
        </w:rPr>
        <w:t>DE-dzp.272-167/25</w:t>
      </w:r>
      <w:r w:rsidR="00A80738">
        <w:rPr>
          <w:sz w:val="24"/>
        </w:rPr>
        <w:tab/>
        <w:t xml:space="preserve"> </w:t>
      </w:r>
    </w:p>
    <w:p w14:paraId="59BEB4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0E93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3C2B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54FD9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8923A1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CA635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F782F" w:rsidRPr="009F782F">
        <w:rPr>
          <w:sz w:val="22"/>
          <w:szCs w:val="22"/>
        </w:rPr>
        <w:t xml:space="preserve">Tryb podstawowy bez negocjacji - art. 275 pkt. 1 ustawy </w:t>
      </w:r>
      <w:proofErr w:type="spellStart"/>
      <w:r w:rsidR="009F782F" w:rsidRPr="009F782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B51A6D1" w14:textId="77777777" w:rsidR="00A80738" w:rsidRPr="00577BC6" w:rsidRDefault="009F782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F782F">
        <w:rPr>
          <w:b/>
          <w:sz w:val="22"/>
          <w:szCs w:val="22"/>
        </w:rPr>
        <w:t xml:space="preserve">Zapewnienie kompleksowej usługi cateringowej podczas konferencji międzynarodowych i spotkań </w:t>
      </w:r>
      <w:proofErr w:type="spellStart"/>
      <w:r w:rsidRPr="009F782F">
        <w:rPr>
          <w:b/>
          <w:sz w:val="22"/>
          <w:szCs w:val="22"/>
        </w:rPr>
        <w:t>networkingowych</w:t>
      </w:r>
      <w:proofErr w:type="spellEnd"/>
      <w:r w:rsidRPr="009F782F">
        <w:rPr>
          <w:b/>
          <w:sz w:val="22"/>
          <w:szCs w:val="22"/>
        </w:rPr>
        <w:t xml:space="preserve"> w 2025r. dla CTK AGH dla projektu NAWA UNIVEREH Plus! - DE-dzp.272-167/25</w:t>
      </w:r>
    </w:p>
    <w:p w14:paraId="3679923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0EA3BC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F782F" w:rsidRPr="009F782F">
        <w:rPr>
          <w:sz w:val="22"/>
          <w:szCs w:val="22"/>
        </w:rPr>
        <w:t>14/04/2025</w:t>
      </w:r>
      <w:r w:rsidR="00FF4AB1" w:rsidRPr="00577BC6">
        <w:rPr>
          <w:sz w:val="22"/>
          <w:szCs w:val="22"/>
        </w:rPr>
        <w:t xml:space="preserve"> o godz. </w:t>
      </w:r>
      <w:r w:rsidR="009F782F" w:rsidRPr="009F782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101" w:type="dxa"/>
        <w:tblInd w:w="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"/>
        <w:gridCol w:w="851"/>
        <w:gridCol w:w="113"/>
        <w:gridCol w:w="5244"/>
        <w:gridCol w:w="29"/>
        <w:gridCol w:w="2806"/>
        <w:gridCol w:w="29"/>
      </w:tblGrid>
      <w:tr w:rsidR="00D665F5" w:rsidRPr="00493F8C" w14:paraId="414FAA7A" w14:textId="77777777" w:rsidTr="00281FF1">
        <w:trPr>
          <w:gridBefore w:val="1"/>
          <w:wBefore w:w="29" w:type="dxa"/>
        </w:trPr>
        <w:tc>
          <w:tcPr>
            <w:tcW w:w="851" w:type="dxa"/>
            <w:shd w:val="clear" w:color="auto" w:fill="auto"/>
            <w:vAlign w:val="center"/>
          </w:tcPr>
          <w:p w14:paraId="650493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386" w:type="dxa"/>
            <w:gridSpan w:val="3"/>
            <w:shd w:val="clear" w:color="auto" w:fill="auto"/>
            <w:vAlign w:val="center"/>
          </w:tcPr>
          <w:p w14:paraId="7BAE486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14:paraId="681D263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F782F" w:rsidRPr="00493F8C" w14:paraId="70B517B8" w14:textId="77777777" w:rsidTr="00281FF1">
        <w:trPr>
          <w:gridBefore w:val="1"/>
          <w:wBefore w:w="29" w:type="dxa"/>
        </w:trPr>
        <w:tc>
          <w:tcPr>
            <w:tcW w:w="851" w:type="dxa"/>
            <w:shd w:val="clear" w:color="auto" w:fill="auto"/>
            <w:vAlign w:val="center"/>
          </w:tcPr>
          <w:p w14:paraId="284BE164" w14:textId="77777777" w:rsidR="009F782F" w:rsidRPr="00490DC0" w:rsidRDefault="009F782F" w:rsidP="00D34E2C">
            <w:pPr>
              <w:spacing w:before="120" w:after="120"/>
              <w:jc w:val="center"/>
            </w:pPr>
            <w:r w:rsidRPr="009F782F">
              <w:t>1</w:t>
            </w:r>
          </w:p>
        </w:tc>
        <w:tc>
          <w:tcPr>
            <w:tcW w:w="5386" w:type="dxa"/>
            <w:gridSpan w:val="3"/>
            <w:shd w:val="clear" w:color="auto" w:fill="auto"/>
          </w:tcPr>
          <w:p w14:paraId="02126F5B" w14:textId="77777777" w:rsidR="009F782F" w:rsidRPr="00490DC0" w:rsidRDefault="009F782F" w:rsidP="00D34E2C">
            <w:pPr>
              <w:spacing w:before="40"/>
            </w:pPr>
            <w:r w:rsidRPr="009F782F">
              <w:t>GRUPA OBIEŻYSWIAT SC. GRZEGORZ SUCHORA, MARIUSZ KMIECIK</w:t>
            </w:r>
          </w:p>
          <w:p w14:paraId="1846A81D" w14:textId="294904BF" w:rsidR="009F782F" w:rsidRPr="00490DC0" w:rsidRDefault="00281FF1" w:rsidP="00D34E2C">
            <w:r>
              <w:t>Balicka</w:t>
            </w:r>
            <w:r w:rsidR="009F782F" w:rsidRPr="00490DC0">
              <w:t xml:space="preserve"> </w:t>
            </w:r>
            <w:r>
              <w:t>56</w:t>
            </w:r>
            <w:r w:rsidR="009F782F" w:rsidRPr="00490DC0">
              <w:t xml:space="preserve"> </w:t>
            </w:r>
          </w:p>
          <w:p w14:paraId="69AC20E6" w14:textId="782E4DA8" w:rsidR="009F782F" w:rsidRPr="00490DC0" w:rsidRDefault="009F782F" w:rsidP="00D34E2C">
            <w:pPr>
              <w:spacing w:after="40"/>
              <w:jc w:val="both"/>
            </w:pPr>
            <w:r w:rsidRPr="009F782F">
              <w:t>30-</w:t>
            </w:r>
            <w:r w:rsidR="00281FF1">
              <w:t>149</w:t>
            </w:r>
            <w:r w:rsidRPr="00490DC0">
              <w:t xml:space="preserve"> </w:t>
            </w:r>
            <w:r w:rsidR="00281FF1">
              <w:t>Kraków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14:paraId="0B770986" w14:textId="77777777" w:rsidR="009F782F" w:rsidRPr="00490DC0" w:rsidRDefault="009F782F" w:rsidP="00D34E2C">
            <w:pPr>
              <w:spacing w:before="120" w:after="120"/>
              <w:jc w:val="both"/>
            </w:pPr>
            <w:r w:rsidRPr="009F782F">
              <w:t>29 520.00 zł</w:t>
            </w:r>
          </w:p>
        </w:tc>
      </w:tr>
      <w:tr w:rsidR="009F782F" w:rsidRPr="00493F8C" w14:paraId="5254CE80" w14:textId="77777777" w:rsidTr="00281FF1">
        <w:trPr>
          <w:gridBefore w:val="1"/>
          <w:wBefore w:w="29" w:type="dxa"/>
        </w:trPr>
        <w:tc>
          <w:tcPr>
            <w:tcW w:w="851" w:type="dxa"/>
            <w:shd w:val="clear" w:color="auto" w:fill="auto"/>
            <w:vAlign w:val="center"/>
          </w:tcPr>
          <w:p w14:paraId="6E5BD6F7" w14:textId="77777777" w:rsidR="009F782F" w:rsidRPr="00490DC0" w:rsidRDefault="009F782F" w:rsidP="00D34E2C">
            <w:pPr>
              <w:spacing w:before="120" w:after="120"/>
              <w:jc w:val="center"/>
            </w:pPr>
            <w:r w:rsidRPr="009F782F">
              <w:t>2</w:t>
            </w:r>
          </w:p>
        </w:tc>
        <w:tc>
          <w:tcPr>
            <w:tcW w:w="5386" w:type="dxa"/>
            <w:gridSpan w:val="3"/>
            <w:shd w:val="clear" w:color="auto" w:fill="auto"/>
          </w:tcPr>
          <w:p w14:paraId="5452BBF0" w14:textId="77777777" w:rsidR="009F782F" w:rsidRPr="00490DC0" w:rsidRDefault="009F782F" w:rsidP="00D34E2C">
            <w:pPr>
              <w:spacing w:before="40"/>
            </w:pPr>
            <w:proofErr w:type="spellStart"/>
            <w:r w:rsidRPr="009F782F">
              <w:t>Foodservice</w:t>
            </w:r>
            <w:proofErr w:type="spellEnd"/>
            <w:r w:rsidRPr="009F782F">
              <w:t xml:space="preserve"> Investment </w:t>
            </w:r>
            <w:proofErr w:type="spellStart"/>
            <w:r w:rsidRPr="009F782F">
              <w:t>Group</w:t>
            </w:r>
            <w:proofErr w:type="spellEnd"/>
            <w:r w:rsidRPr="009F782F">
              <w:t xml:space="preserve"> Sp. z o.o.</w:t>
            </w:r>
          </w:p>
          <w:p w14:paraId="0500C9EC" w14:textId="77777777" w:rsidR="009F782F" w:rsidRPr="00490DC0" w:rsidRDefault="009F782F" w:rsidP="00D34E2C">
            <w:r w:rsidRPr="009F782F">
              <w:t>ul Mogilska</w:t>
            </w:r>
            <w:r w:rsidRPr="00490DC0">
              <w:t xml:space="preserve"> </w:t>
            </w:r>
            <w:r w:rsidRPr="009F782F">
              <w:t>43</w:t>
            </w:r>
            <w:r w:rsidRPr="00490DC0">
              <w:t xml:space="preserve"> </w:t>
            </w:r>
          </w:p>
          <w:p w14:paraId="0A4F0D26" w14:textId="77777777" w:rsidR="009F782F" w:rsidRPr="00490DC0" w:rsidRDefault="009F782F" w:rsidP="00D34E2C">
            <w:pPr>
              <w:spacing w:after="40"/>
              <w:jc w:val="both"/>
            </w:pPr>
            <w:r w:rsidRPr="009F782F">
              <w:t>31-545</w:t>
            </w:r>
            <w:r w:rsidRPr="00490DC0">
              <w:t xml:space="preserve"> </w:t>
            </w:r>
            <w:r w:rsidRPr="009F782F">
              <w:t>Kraków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14:paraId="15B816F1" w14:textId="77777777" w:rsidR="009F782F" w:rsidRPr="00490DC0" w:rsidRDefault="009F782F" w:rsidP="00D34E2C">
            <w:pPr>
              <w:spacing w:before="120" w:after="120"/>
              <w:jc w:val="both"/>
            </w:pPr>
            <w:r w:rsidRPr="009F782F">
              <w:t>35 025.00 zł</w:t>
            </w:r>
          </w:p>
        </w:tc>
      </w:tr>
      <w:tr w:rsidR="009F782F" w:rsidRPr="00493F8C" w14:paraId="6362AED9" w14:textId="77777777" w:rsidTr="00281FF1">
        <w:trPr>
          <w:gridAfter w:val="1"/>
          <w:wAfter w:w="29" w:type="dxa"/>
        </w:trPr>
        <w:tc>
          <w:tcPr>
            <w:tcW w:w="993" w:type="dxa"/>
            <w:gridSpan w:val="3"/>
            <w:shd w:val="clear" w:color="auto" w:fill="auto"/>
            <w:vAlign w:val="center"/>
          </w:tcPr>
          <w:p w14:paraId="1A82F21F" w14:textId="77777777" w:rsidR="009F782F" w:rsidRPr="00490DC0" w:rsidRDefault="009F782F" w:rsidP="00D34E2C">
            <w:pPr>
              <w:spacing w:before="120" w:after="120"/>
              <w:jc w:val="center"/>
            </w:pPr>
            <w:r w:rsidRPr="009F782F">
              <w:t>3</w:t>
            </w:r>
          </w:p>
        </w:tc>
        <w:tc>
          <w:tcPr>
            <w:tcW w:w="5244" w:type="dxa"/>
            <w:shd w:val="clear" w:color="auto" w:fill="auto"/>
          </w:tcPr>
          <w:p w14:paraId="2C8F5F23" w14:textId="77777777" w:rsidR="009F782F" w:rsidRPr="00490DC0" w:rsidRDefault="009F782F" w:rsidP="00D34E2C">
            <w:pPr>
              <w:spacing w:before="40"/>
            </w:pPr>
            <w:r w:rsidRPr="009F782F">
              <w:t>LASTRADA CATERING SP. Z O.O.</w:t>
            </w:r>
          </w:p>
          <w:p w14:paraId="13418D52" w14:textId="75CA1EB3" w:rsidR="009F782F" w:rsidRPr="00490DC0" w:rsidRDefault="00281FF1" w:rsidP="00D34E2C">
            <w:r>
              <w:t>Piastowska</w:t>
            </w:r>
            <w:r w:rsidR="009F782F" w:rsidRPr="00490DC0">
              <w:t xml:space="preserve"> </w:t>
            </w:r>
            <w:r w:rsidR="009F782F" w:rsidRPr="009F782F">
              <w:t>47</w:t>
            </w:r>
            <w:r w:rsidR="009F782F" w:rsidRPr="00490DC0">
              <w:t xml:space="preserve"> </w:t>
            </w:r>
          </w:p>
          <w:p w14:paraId="54D740D4" w14:textId="77D0C3EB" w:rsidR="009F782F" w:rsidRPr="00490DC0" w:rsidRDefault="009F782F" w:rsidP="00D34E2C">
            <w:pPr>
              <w:spacing w:after="40"/>
              <w:jc w:val="both"/>
            </w:pPr>
            <w:r w:rsidRPr="009F782F">
              <w:t>30-067</w:t>
            </w:r>
            <w:r w:rsidRPr="00490DC0">
              <w:t xml:space="preserve"> </w:t>
            </w:r>
            <w:r w:rsidR="00281FF1">
              <w:t>Kraków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14:paraId="60DEEE23" w14:textId="77777777" w:rsidR="009F782F" w:rsidRPr="00490DC0" w:rsidRDefault="009F782F" w:rsidP="00D34E2C">
            <w:pPr>
              <w:spacing w:before="120" w:after="120"/>
              <w:jc w:val="both"/>
            </w:pPr>
            <w:r w:rsidRPr="009F782F">
              <w:t>40 000.00 zł</w:t>
            </w:r>
          </w:p>
        </w:tc>
      </w:tr>
      <w:tr w:rsidR="009F782F" w:rsidRPr="00493F8C" w14:paraId="52452085" w14:textId="77777777" w:rsidTr="00281FF1">
        <w:trPr>
          <w:gridAfter w:val="1"/>
          <w:wAfter w:w="29" w:type="dxa"/>
        </w:trPr>
        <w:tc>
          <w:tcPr>
            <w:tcW w:w="993" w:type="dxa"/>
            <w:gridSpan w:val="3"/>
            <w:shd w:val="clear" w:color="auto" w:fill="auto"/>
            <w:vAlign w:val="center"/>
          </w:tcPr>
          <w:p w14:paraId="5BDA9784" w14:textId="77777777" w:rsidR="009F782F" w:rsidRPr="00490DC0" w:rsidRDefault="009F782F" w:rsidP="00D34E2C">
            <w:pPr>
              <w:spacing w:before="120" w:after="120"/>
              <w:jc w:val="center"/>
            </w:pPr>
            <w:r w:rsidRPr="009F782F">
              <w:t>4</w:t>
            </w:r>
          </w:p>
        </w:tc>
        <w:tc>
          <w:tcPr>
            <w:tcW w:w="5244" w:type="dxa"/>
            <w:shd w:val="clear" w:color="auto" w:fill="auto"/>
          </w:tcPr>
          <w:p w14:paraId="6BF3973D" w14:textId="77777777" w:rsidR="009F782F" w:rsidRPr="00490DC0" w:rsidRDefault="009F782F" w:rsidP="00D34E2C">
            <w:pPr>
              <w:spacing w:before="40"/>
            </w:pPr>
            <w:r w:rsidRPr="009F782F">
              <w:t xml:space="preserve">Fundacja </w:t>
            </w:r>
            <w:proofErr w:type="spellStart"/>
            <w:r w:rsidRPr="009F782F">
              <w:t>ZPiT</w:t>
            </w:r>
            <w:proofErr w:type="spellEnd"/>
            <w:r w:rsidRPr="009F782F">
              <w:t xml:space="preserve"> "Krakus"</w:t>
            </w:r>
          </w:p>
          <w:p w14:paraId="7AFDFBC3" w14:textId="77777777" w:rsidR="009F782F" w:rsidRPr="00490DC0" w:rsidRDefault="009F782F" w:rsidP="00D34E2C">
            <w:r w:rsidRPr="009F782F">
              <w:t>ul. Reymonta</w:t>
            </w:r>
            <w:r w:rsidRPr="00490DC0">
              <w:t xml:space="preserve"> </w:t>
            </w:r>
            <w:r w:rsidRPr="009F782F">
              <w:t>15</w:t>
            </w:r>
            <w:r w:rsidRPr="00490DC0">
              <w:t xml:space="preserve"> </w:t>
            </w:r>
          </w:p>
          <w:p w14:paraId="7CB06ABC" w14:textId="77777777" w:rsidR="009F782F" w:rsidRPr="00490DC0" w:rsidRDefault="009F782F" w:rsidP="00D34E2C">
            <w:pPr>
              <w:spacing w:after="40"/>
              <w:jc w:val="both"/>
            </w:pPr>
            <w:r w:rsidRPr="009F782F">
              <w:t>30-059</w:t>
            </w:r>
            <w:r w:rsidRPr="00490DC0">
              <w:t xml:space="preserve"> </w:t>
            </w:r>
            <w:r w:rsidRPr="009F782F">
              <w:t>Kraków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14:paraId="16FBBB17" w14:textId="77777777" w:rsidR="009F782F" w:rsidRPr="00490DC0" w:rsidRDefault="009F782F" w:rsidP="00D34E2C">
            <w:pPr>
              <w:spacing w:before="120" w:after="120"/>
              <w:jc w:val="both"/>
            </w:pPr>
            <w:r w:rsidRPr="009F782F">
              <w:t>24 950.00 zł</w:t>
            </w:r>
          </w:p>
        </w:tc>
      </w:tr>
      <w:tr w:rsidR="009F782F" w:rsidRPr="00493F8C" w14:paraId="64CD3924" w14:textId="77777777" w:rsidTr="00281FF1">
        <w:trPr>
          <w:gridAfter w:val="1"/>
          <w:wAfter w:w="29" w:type="dxa"/>
        </w:trPr>
        <w:tc>
          <w:tcPr>
            <w:tcW w:w="993" w:type="dxa"/>
            <w:gridSpan w:val="3"/>
            <w:shd w:val="clear" w:color="auto" w:fill="auto"/>
            <w:vAlign w:val="center"/>
          </w:tcPr>
          <w:p w14:paraId="40FD6CE0" w14:textId="77777777" w:rsidR="009F782F" w:rsidRPr="00490DC0" w:rsidRDefault="009F782F" w:rsidP="00D34E2C">
            <w:pPr>
              <w:spacing w:before="120" w:after="120"/>
              <w:jc w:val="center"/>
            </w:pPr>
            <w:r w:rsidRPr="009F782F">
              <w:t>5</w:t>
            </w:r>
          </w:p>
        </w:tc>
        <w:tc>
          <w:tcPr>
            <w:tcW w:w="5244" w:type="dxa"/>
            <w:shd w:val="clear" w:color="auto" w:fill="auto"/>
          </w:tcPr>
          <w:p w14:paraId="5546B00E" w14:textId="77777777" w:rsidR="009F782F" w:rsidRPr="00490DC0" w:rsidRDefault="009F782F" w:rsidP="00D34E2C">
            <w:pPr>
              <w:spacing w:before="40"/>
            </w:pPr>
            <w:r w:rsidRPr="009F782F">
              <w:t>GASTRO SERWIS S.C. ANNA JELONEK KRZYSZTOF JELONEK</w:t>
            </w:r>
          </w:p>
          <w:p w14:paraId="13DCEB65" w14:textId="5D3C98C3" w:rsidR="009F782F" w:rsidRPr="00490DC0" w:rsidRDefault="00281FF1" w:rsidP="00D34E2C">
            <w:r>
              <w:t>Praska</w:t>
            </w:r>
            <w:r w:rsidR="009F782F" w:rsidRPr="00490DC0">
              <w:t xml:space="preserve"> </w:t>
            </w:r>
            <w:r w:rsidR="009F782F" w:rsidRPr="009F782F">
              <w:t>28/10</w:t>
            </w:r>
            <w:r w:rsidR="009F782F" w:rsidRPr="00490DC0">
              <w:t xml:space="preserve"> </w:t>
            </w:r>
          </w:p>
          <w:p w14:paraId="1D3F4128" w14:textId="67AB6FFB" w:rsidR="009F782F" w:rsidRPr="00490DC0" w:rsidRDefault="009F782F" w:rsidP="00D34E2C">
            <w:pPr>
              <w:spacing w:after="40"/>
              <w:jc w:val="both"/>
            </w:pPr>
            <w:r w:rsidRPr="009F782F">
              <w:t>30-328</w:t>
            </w:r>
            <w:r w:rsidRPr="00490DC0">
              <w:t xml:space="preserve"> </w:t>
            </w:r>
            <w:r w:rsidR="00281FF1">
              <w:t>Kraków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14:paraId="1EB36F9A" w14:textId="77777777" w:rsidR="009F782F" w:rsidRPr="00490DC0" w:rsidRDefault="009F782F" w:rsidP="00D34E2C">
            <w:pPr>
              <w:spacing w:before="120" w:after="120"/>
              <w:jc w:val="both"/>
            </w:pPr>
            <w:r w:rsidRPr="009F782F">
              <w:t>40 875.00 zł</w:t>
            </w:r>
          </w:p>
        </w:tc>
      </w:tr>
      <w:tr w:rsidR="009F782F" w:rsidRPr="00493F8C" w14:paraId="12AA1C1F" w14:textId="77777777" w:rsidTr="00281FF1">
        <w:trPr>
          <w:gridAfter w:val="1"/>
          <w:wAfter w:w="29" w:type="dxa"/>
        </w:trPr>
        <w:tc>
          <w:tcPr>
            <w:tcW w:w="993" w:type="dxa"/>
            <w:gridSpan w:val="3"/>
            <w:shd w:val="clear" w:color="auto" w:fill="auto"/>
            <w:vAlign w:val="center"/>
          </w:tcPr>
          <w:p w14:paraId="3015FDE2" w14:textId="77777777" w:rsidR="009F782F" w:rsidRPr="00490DC0" w:rsidRDefault="009F782F" w:rsidP="00D34E2C">
            <w:pPr>
              <w:spacing w:before="120" w:after="120"/>
              <w:jc w:val="center"/>
            </w:pPr>
            <w:r w:rsidRPr="009F782F">
              <w:t>6</w:t>
            </w:r>
          </w:p>
        </w:tc>
        <w:tc>
          <w:tcPr>
            <w:tcW w:w="5244" w:type="dxa"/>
            <w:shd w:val="clear" w:color="auto" w:fill="auto"/>
          </w:tcPr>
          <w:p w14:paraId="77D9EA40" w14:textId="0E5CC999" w:rsidR="000B4DD5" w:rsidRDefault="009F782F" w:rsidP="000B4DD5">
            <w:pPr>
              <w:spacing w:before="40"/>
            </w:pPr>
            <w:r w:rsidRPr="009F782F">
              <w:t xml:space="preserve">JUREK </w:t>
            </w:r>
            <w:r w:rsidR="000B4DD5">
              <w:t xml:space="preserve">- </w:t>
            </w:r>
            <w:r w:rsidRPr="009F782F">
              <w:t xml:space="preserve">CATERING </w:t>
            </w:r>
            <w:r w:rsidR="000B4DD5">
              <w:t>– SERWIS Sp. J</w:t>
            </w:r>
          </w:p>
          <w:p w14:paraId="2A0F92D8" w14:textId="41AF298D" w:rsidR="009F782F" w:rsidRPr="00490DC0" w:rsidRDefault="00281FF1" w:rsidP="000B4DD5">
            <w:pPr>
              <w:spacing w:before="40"/>
            </w:pPr>
            <w:r>
              <w:t>Kocmyrzowska 141</w:t>
            </w:r>
            <w:r w:rsidR="009F782F" w:rsidRPr="00490DC0">
              <w:t xml:space="preserve"> </w:t>
            </w:r>
          </w:p>
          <w:p w14:paraId="32814229" w14:textId="09D10CB7" w:rsidR="009F782F" w:rsidRPr="00490DC0" w:rsidRDefault="009F782F" w:rsidP="00D34E2C">
            <w:pPr>
              <w:spacing w:after="40"/>
              <w:jc w:val="both"/>
            </w:pPr>
            <w:r w:rsidRPr="009F782F">
              <w:t>32-</w:t>
            </w:r>
            <w:r w:rsidR="00281FF1">
              <w:t>010</w:t>
            </w:r>
            <w:r w:rsidRPr="00490DC0">
              <w:t xml:space="preserve"> </w:t>
            </w:r>
            <w:r w:rsidR="00281FF1">
              <w:t>Sulechów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14:paraId="23D3E2A2" w14:textId="77777777" w:rsidR="009F782F" w:rsidRPr="00490DC0" w:rsidRDefault="009F782F" w:rsidP="00D34E2C">
            <w:pPr>
              <w:spacing w:before="120" w:after="120"/>
              <w:jc w:val="both"/>
            </w:pPr>
            <w:r w:rsidRPr="009F782F">
              <w:t>28 290.00 zł</w:t>
            </w:r>
          </w:p>
        </w:tc>
      </w:tr>
    </w:tbl>
    <w:p w14:paraId="23059EBD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7DCD9B5" w14:textId="77777777" w:rsidR="00281FF1" w:rsidRDefault="00281FF1" w:rsidP="00281FF1">
      <w:pPr>
        <w:rPr>
          <w:sz w:val="24"/>
        </w:rPr>
      </w:pPr>
    </w:p>
    <w:p w14:paraId="7A4B2B95" w14:textId="5F1EEF22" w:rsidR="00281FF1" w:rsidRDefault="00281FF1" w:rsidP="00281FF1">
      <w:pPr>
        <w:tabs>
          <w:tab w:val="left" w:pos="6750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Sekretarz komisji przetargowej</w:t>
      </w:r>
    </w:p>
    <w:p w14:paraId="73E25C35" w14:textId="70F7F381" w:rsidR="00281FF1" w:rsidRPr="00281FF1" w:rsidRDefault="00281FF1" w:rsidP="00281FF1">
      <w:pPr>
        <w:tabs>
          <w:tab w:val="left" w:pos="6750"/>
        </w:tabs>
        <w:rPr>
          <w:sz w:val="24"/>
        </w:rPr>
      </w:pPr>
      <w:r>
        <w:rPr>
          <w:sz w:val="24"/>
        </w:rPr>
        <w:tab/>
        <w:t>Anna Trybus</w:t>
      </w:r>
    </w:p>
    <w:sectPr w:rsidR="00281FF1" w:rsidRPr="00281FF1" w:rsidSect="00281F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FBC51" w14:textId="77777777" w:rsidR="00D0772E" w:rsidRDefault="00D0772E">
      <w:r>
        <w:separator/>
      </w:r>
    </w:p>
  </w:endnote>
  <w:endnote w:type="continuationSeparator" w:id="0">
    <w:p w14:paraId="2EDA03B3" w14:textId="77777777" w:rsidR="00D0772E" w:rsidRDefault="00D07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021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74115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E257E" w14:textId="77777777" w:rsidR="009F189D" w:rsidRDefault="000B4DD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DDB651">
        <v:line id="_x0000_s1025" style="position:absolute;left:0;text-align:left;z-index:251657728" from="-3.85pt,8.7pt" to="455.15pt,8.7pt"/>
      </w:pict>
    </w:r>
  </w:p>
  <w:p w14:paraId="4AA10C0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EF0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47DE0C" w14:textId="77777777" w:rsidR="009F189D" w:rsidRDefault="009F189D">
    <w:pPr>
      <w:pStyle w:val="Stopka"/>
      <w:tabs>
        <w:tab w:val="clear" w:pos="4536"/>
      </w:tabs>
      <w:jc w:val="center"/>
    </w:pPr>
  </w:p>
  <w:p w14:paraId="0F1E706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99FF8" w14:textId="77777777" w:rsidR="00D0772E" w:rsidRDefault="00D0772E">
      <w:r>
        <w:separator/>
      </w:r>
    </w:p>
  </w:footnote>
  <w:footnote w:type="continuationSeparator" w:id="0">
    <w:p w14:paraId="719249EA" w14:textId="77777777" w:rsidR="00D0772E" w:rsidRDefault="00D07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A0D64" w14:textId="77777777" w:rsidR="009F782F" w:rsidRDefault="009F78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48C64" w14:textId="77777777" w:rsidR="009F782F" w:rsidRDefault="009F78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D8EB4" w14:textId="77777777" w:rsidR="009F782F" w:rsidRDefault="009F78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772E"/>
    <w:rsid w:val="00007727"/>
    <w:rsid w:val="00017720"/>
    <w:rsid w:val="00035488"/>
    <w:rsid w:val="000A0093"/>
    <w:rsid w:val="000B4DD5"/>
    <w:rsid w:val="000D38D0"/>
    <w:rsid w:val="000D7F25"/>
    <w:rsid w:val="000E00E5"/>
    <w:rsid w:val="00104EFA"/>
    <w:rsid w:val="001146A4"/>
    <w:rsid w:val="00173B20"/>
    <w:rsid w:val="001C69FF"/>
    <w:rsid w:val="0023318D"/>
    <w:rsid w:val="00281FF1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A3576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9F782F"/>
    <w:rsid w:val="00A120F7"/>
    <w:rsid w:val="00A67C20"/>
    <w:rsid w:val="00A80738"/>
    <w:rsid w:val="00AA718D"/>
    <w:rsid w:val="00C236D3"/>
    <w:rsid w:val="00C659E2"/>
    <w:rsid w:val="00CB0802"/>
    <w:rsid w:val="00D0772E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93CF6"/>
  <w15:chartTrackingRefBased/>
  <w15:docId w15:val="{CD70020A-F6AA-4D6E-9CF8-043CDB9FD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2025-04-14T08:59:00Z</cp:lastPrinted>
  <dcterms:created xsi:type="dcterms:W3CDTF">2025-04-14T09:00:00Z</dcterms:created>
  <dcterms:modified xsi:type="dcterms:W3CDTF">2025-04-14T09:00:00Z</dcterms:modified>
</cp:coreProperties>
</file>