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FFAF4" w14:textId="5990FE67" w:rsidR="001D56D3" w:rsidRPr="00771B72" w:rsidRDefault="001D56D3" w:rsidP="00771B72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Załącznik nr </w:t>
      </w:r>
      <w:r w:rsidR="00A35E74" w:rsidRPr="00771B72">
        <w:rPr>
          <w:rFonts w:ascii="Verdana" w:hAnsi="Verdana"/>
          <w:sz w:val="18"/>
          <w:szCs w:val="18"/>
        </w:rPr>
        <w:t>4</w:t>
      </w:r>
    </w:p>
    <w:p w14:paraId="69B4C6EC" w14:textId="5EB0958F" w:rsidR="001D56D3" w:rsidRPr="00771B72" w:rsidRDefault="001D56D3" w:rsidP="00771B72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WZÓR UMOWY </w:t>
      </w:r>
    </w:p>
    <w:p w14:paraId="55ABAA85" w14:textId="77777777" w:rsidR="0074007D" w:rsidRPr="00771B72" w:rsidRDefault="0074007D" w:rsidP="00771B72">
      <w:pPr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35B9819D" w14:textId="1B4FDC72" w:rsidR="001D56D3" w:rsidRPr="00771B72" w:rsidRDefault="001D56D3" w:rsidP="00771B72">
      <w:pPr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771B72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771B72">
        <w:rPr>
          <w:rFonts w:ascii="Verdana" w:hAnsi="Verdana"/>
          <w:b/>
          <w:sz w:val="18"/>
          <w:szCs w:val="18"/>
        </w:rPr>
        <w:t xml:space="preserve">Al. Mickiewicza 30, 30-059 Kraków, </w:t>
      </w:r>
      <w:r w:rsidRPr="00771B72">
        <w:rPr>
          <w:rFonts w:ascii="Verdana" w:hAnsi="Verdana"/>
          <w:sz w:val="18"/>
          <w:szCs w:val="18"/>
        </w:rPr>
        <w:t>Wydział /Instytut, inna jednostka/.......................................</w:t>
      </w:r>
    </w:p>
    <w:p w14:paraId="28AE40F3" w14:textId="77777777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reprezentowaną przez:</w:t>
      </w:r>
    </w:p>
    <w:p w14:paraId="3FFE66BF" w14:textId="61C8BE54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 </w:t>
      </w:r>
    </w:p>
    <w:p w14:paraId="48C4494A" w14:textId="77777777" w:rsidR="001D56D3" w:rsidRPr="00771B72" w:rsidRDefault="001D56D3" w:rsidP="00771B72">
      <w:p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zwaną dalej </w:t>
      </w:r>
      <w:r w:rsidRPr="00771B72">
        <w:rPr>
          <w:rFonts w:ascii="Verdana" w:hAnsi="Verdana"/>
          <w:b/>
          <w:sz w:val="18"/>
          <w:szCs w:val="18"/>
        </w:rPr>
        <w:t>ZLECENIODAWCĄ</w:t>
      </w:r>
    </w:p>
    <w:p w14:paraId="2D3C70B4" w14:textId="77777777" w:rsidR="001D56D3" w:rsidRPr="00771B72" w:rsidRDefault="001D56D3" w:rsidP="00771B72">
      <w:p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a</w:t>
      </w:r>
    </w:p>
    <w:p w14:paraId="02BC748C" w14:textId="77777777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12CFD975" w14:textId="77777777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4AD612A1" w14:textId="77777777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reprezentowaną przez:</w:t>
      </w:r>
    </w:p>
    <w:p w14:paraId="11959304" w14:textId="183A9AC3" w:rsidR="001D56D3" w:rsidRPr="00771B72" w:rsidRDefault="001D56D3" w:rsidP="00771B72">
      <w:pPr>
        <w:pStyle w:val="Tekstpodstawowy"/>
        <w:spacing w:after="0" w:line="240" w:lineRule="auto"/>
        <w:ind w:left="426" w:right="-4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</w:t>
      </w:r>
    </w:p>
    <w:p w14:paraId="3235C2D7" w14:textId="77777777" w:rsidR="001D56D3" w:rsidRPr="00771B72" w:rsidRDefault="001D56D3" w:rsidP="00771B72">
      <w:p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zwanym dalej </w:t>
      </w:r>
      <w:r w:rsidRPr="00771B72">
        <w:rPr>
          <w:rFonts w:ascii="Verdana" w:hAnsi="Verdana"/>
          <w:b/>
          <w:sz w:val="18"/>
          <w:szCs w:val="18"/>
        </w:rPr>
        <w:t>ZLECENIOBIORCĄ</w:t>
      </w:r>
    </w:p>
    <w:p w14:paraId="0523D8FD" w14:textId="77777777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1</w:t>
      </w:r>
    </w:p>
    <w:p w14:paraId="6B2DBC75" w14:textId="0C15D7EA" w:rsidR="00965AC5" w:rsidRPr="00771B72" w:rsidRDefault="001D56D3" w:rsidP="00771B7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771B72">
        <w:rPr>
          <w:rFonts w:ascii="Verdana" w:hAnsi="Verdana"/>
          <w:sz w:val="18"/>
          <w:szCs w:val="18"/>
        </w:rPr>
        <w:t>Zleceniodawca powierza, a Zleceniobiorca przyjmuje do wykonania</w:t>
      </w:r>
      <w:r w:rsidR="00127975" w:rsidRPr="00771B72">
        <w:rPr>
          <w:rFonts w:ascii="Verdana" w:hAnsi="Verdana"/>
          <w:sz w:val="18"/>
          <w:szCs w:val="18"/>
        </w:rPr>
        <w:t>:</w:t>
      </w:r>
      <w:r w:rsidR="0074007D" w:rsidRPr="00771B72">
        <w:rPr>
          <w:rFonts w:ascii="Verdana" w:hAnsi="Verdana"/>
          <w:sz w:val="18"/>
          <w:szCs w:val="18"/>
        </w:rPr>
        <w:t xml:space="preserve"> </w:t>
      </w:r>
      <w:bookmarkEnd w:id="0"/>
      <w:r w:rsidR="004E6B6D" w:rsidRPr="00771B72">
        <w:rPr>
          <w:rFonts w:ascii="Verdana" w:hAnsi="Verdana"/>
          <w:b/>
          <w:bCs/>
          <w:kern w:val="2"/>
          <w:sz w:val="18"/>
          <w:szCs w:val="18"/>
        </w:rPr>
        <w:t>organizacja spotkania konsorcjum projektu MISTRAL</w:t>
      </w:r>
      <w:r w:rsidR="006F077D" w:rsidRPr="00771B72">
        <w:rPr>
          <w:rFonts w:ascii="Verdana" w:hAnsi="Verdana"/>
          <w:kern w:val="2"/>
          <w:sz w:val="18"/>
          <w:szCs w:val="18"/>
        </w:rPr>
        <w:t>.</w:t>
      </w:r>
    </w:p>
    <w:p w14:paraId="2558606F" w14:textId="41716125" w:rsidR="001D56D3" w:rsidRPr="00771B72" w:rsidRDefault="001D56D3" w:rsidP="00771B7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Szczegółowy  zakres </w:t>
      </w:r>
      <w:r w:rsidR="003F194F" w:rsidRPr="00771B72">
        <w:rPr>
          <w:rFonts w:ascii="Verdana" w:hAnsi="Verdana"/>
          <w:sz w:val="18"/>
          <w:szCs w:val="18"/>
        </w:rPr>
        <w:t>prac /dalej zwany przedmiotem umowy/ jest</w:t>
      </w:r>
      <w:r w:rsidR="00377F1C" w:rsidRPr="00771B72">
        <w:rPr>
          <w:rFonts w:ascii="Verdana" w:hAnsi="Verdana"/>
          <w:sz w:val="18"/>
          <w:szCs w:val="18"/>
        </w:rPr>
        <w:t xml:space="preserve"> </w:t>
      </w:r>
      <w:r w:rsidR="003F194F" w:rsidRPr="00771B72">
        <w:rPr>
          <w:rFonts w:ascii="Verdana" w:hAnsi="Verdana"/>
          <w:sz w:val="18"/>
          <w:szCs w:val="18"/>
        </w:rPr>
        <w:t>określony w Załączniku nr 1, który  stanowią  integralną część niniejszej umowy</w:t>
      </w:r>
      <w:r w:rsidR="00965AC5" w:rsidRPr="00771B72">
        <w:rPr>
          <w:rFonts w:ascii="Verdana" w:hAnsi="Verdana"/>
          <w:sz w:val="18"/>
          <w:szCs w:val="18"/>
        </w:rPr>
        <w:t>.</w:t>
      </w:r>
      <w:r w:rsidR="0074007D" w:rsidRPr="00771B72">
        <w:rPr>
          <w:rFonts w:ascii="Verdana" w:hAnsi="Verdana"/>
          <w:color w:val="FF0000"/>
          <w:sz w:val="18"/>
          <w:szCs w:val="18"/>
        </w:rPr>
        <w:t xml:space="preserve"> </w:t>
      </w:r>
    </w:p>
    <w:p w14:paraId="68B7323C" w14:textId="77777777" w:rsidR="004E6B6D" w:rsidRPr="00771B72" w:rsidRDefault="004E6B6D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14:paraId="050A593B" w14:textId="01BDC83B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2</w:t>
      </w:r>
    </w:p>
    <w:p w14:paraId="5AC8F77D" w14:textId="77777777" w:rsidR="004E6B6D" w:rsidRPr="00771B72" w:rsidRDefault="006F077D" w:rsidP="00771B72">
      <w:pPr>
        <w:suppressAutoHyphens/>
        <w:spacing w:after="0" w:line="240" w:lineRule="auto"/>
        <w:ind w:left="717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Termin realizacji umowy – </w:t>
      </w:r>
      <w:r w:rsidR="004A3685" w:rsidRPr="00771B72">
        <w:rPr>
          <w:rFonts w:ascii="Verdana" w:hAnsi="Verdana"/>
          <w:b/>
          <w:bCs/>
          <w:sz w:val="18"/>
          <w:szCs w:val="18"/>
        </w:rPr>
        <w:t>w dniach</w:t>
      </w:r>
      <w:r w:rsidR="00E012D5" w:rsidRPr="00771B72">
        <w:rPr>
          <w:rFonts w:ascii="Verdana" w:hAnsi="Verdana"/>
          <w:b/>
          <w:bCs/>
          <w:sz w:val="18"/>
          <w:szCs w:val="18"/>
        </w:rPr>
        <w:t xml:space="preserve"> </w:t>
      </w:r>
      <w:r w:rsidR="005E5262" w:rsidRPr="00771B72">
        <w:rPr>
          <w:rFonts w:ascii="Verdana" w:hAnsi="Verdana"/>
          <w:b/>
          <w:bCs/>
          <w:sz w:val="18"/>
          <w:szCs w:val="18"/>
        </w:rPr>
        <w:t xml:space="preserve"> </w:t>
      </w:r>
      <w:r w:rsidR="004E6B6D" w:rsidRPr="00771B72">
        <w:rPr>
          <w:rFonts w:ascii="Verdana" w:hAnsi="Verdana"/>
          <w:b/>
          <w:bCs/>
          <w:sz w:val="18"/>
          <w:szCs w:val="18"/>
        </w:rPr>
        <w:t>21-23.05.2025</w:t>
      </w:r>
      <w:r w:rsidR="004E6B6D" w:rsidRPr="00771B72">
        <w:rPr>
          <w:rFonts w:ascii="Verdana" w:hAnsi="Verdana"/>
          <w:sz w:val="18"/>
          <w:szCs w:val="18"/>
        </w:rPr>
        <w:t xml:space="preserve"> r. </w:t>
      </w:r>
    </w:p>
    <w:p w14:paraId="769EE8CD" w14:textId="77777777" w:rsidR="004E6B6D" w:rsidRPr="00771B72" w:rsidRDefault="004E6B6D" w:rsidP="00771B72">
      <w:pPr>
        <w:suppressAutoHyphens/>
        <w:spacing w:after="0" w:line="240" w:lineRule="auto"/>
        <w:ind w:left="717"/>
        <w:jc w:val="center"/>
        <w:rPr>
          <w:rFonts w:ascii="Verdana" w:hAnsi="Verdana"/>
          <w:sz w:val="18"/>
          <w:szCs w:val="18"/>
        </w:rPr>
      </w:pPr>
    </w:p>
    <w:p w14:paraId="5E9E68AA" w14:textId="570F077B" w:rsidR="001D56D3" w:rsidRPr="00771B72" w:rsidRDefault="001D56D3" w:rsidP="00771B72">
      <w:pPr>
        <w:suppressAutoHyphens/>
        <w:spacing w:after="0" w:line="240" w:lineRule="auto"/>
        <w:ind w:left="717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3</w:t>
      </w:r>
    </w:p>
    <w:p w14:paraId="5F84B918" w14:textId="596B30BD" w:rsidR="004E6B6D" w:rsidRPr="00771B72" w:rsidRDefault="00115AD0" w:rsidP="00771B72">
      <w:pPr>
        <w:numPr>
          <w:ilvl w:val="0"/>
          <w:numId w:val="4"/>
        </w:numPr>
        <w:suppressAutoHyphens/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Całkowite wynagrodzenie za przedmiot umowy nie przekroczy kwoty …………………….. zł brutto</w:t>
      </w:r>
      <w:r w:rsidR="001679EA" w:rsidRPr="00771B72">
        <w:rPr>
          <w:rFonts w:ascii="Verdana" w:hAnsi="Verdana"/>
          <w:sz w:val="18"/>
          <w:szCs w:val="18"/>
        </w:rPr>
        <w:t xml:space="preserve"> (słownie: ........................)</w:t>
      </w:r>
      <w:r w:rsidR="006C1DA4" w:rsidRPr="00771B72">
        <w:rPr>
          <w:rFonts w:ascii="Verdana" w:hAnsi="Verdana"/>
          <w:sz w:val="18"/>
          <w:szCs w:val="18"/>
        </w:rPr>
        <w:t xml:space="preserve">, </w:t>
      </w:r>
      <w:r w:rsidR="004E6B6D" w:rsidRPr="00771B72">
        <w:rPr>
          <w:rFonts w:ascii="Verdana" w:hAnsi="Verdana"/>
          <w:sz w:val="18"/>
          <w:szCs w:val="18"/>
        </w:rPr>
        <w:t>zgodnie z ofertą Zleceniobiorcy stanowiącą Załącznik nr 1 do umowy.</w:t>
      </w:r>
    </w:p>
    <w:p w14:paraId="3D8D028A" w14:textId="77777777" w:rsidR="004E6B6D" w:rsidRDefault="001679EA" w:rsidP="00771B72">
      <w:pPr>
        <w:numPr>
          <w:ilvl w:val="0"/>
          <w:numId w:val="4"/>
        </w:numPr>
        <w:suppressAutoHyphens/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Powyższa kwota zawiera właściwą stawkę podatku VAT. </w:t>
      </w:r>
    </w:p>
    <w:p w14:paraId="081965C5" w14:textId="11161E8F" w:rsidR="00C20FFC" w:rsidRPr="00C20FFC" w:rsidRDefault="00C20FFC" w:rsidP="00C20FF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A1F45">
        <w:rPr>
          <w:rFonts w:ascii="Verdana" w:hAnsi="Verdana"/>
          <w:sz w:val="18"/>
          <w:szCs w:val="18"/>
        </w:rPr>
        <w:t xml:space="preserve">Cena za 1 km trasy oraz cena za </w:t>
      </w:r>
      <w:r>
        <w:rPr>
          <w:rFonts w:ascii="Verdana" w:hAnsi="Verdana"/>
          <w:sz w:val="18"/>
          <w:szCs w:val="18"/>
        </w:rPr>
        <w:t xml:space="preserve">poszczególne usługi, tj. </w:t>
      </w:r>
      <w:r w:rsidRPr="002D4961">
        <w:rPr>
          <w:rFonts w:ascii="Verdana" w:hAnsi="Verdana"/>
          <w:sz w:val="18"/>
          <w:szCs w:val="18"/>
        </w:rPr>
        <w:t>usługę cateringową, lunch,  kolacje, zwiedzanie Krakowa oraz Rybnika oraz przygotowanie identyfikatorów</w:t>
      </w:r>
      <w:r>
        <w:rPr>
          <w:rFonts w:ascii="Verdana" w:hAnsi="Verdana"/>
          <w:sz w:val="18"/>
          <w:szCs w:val="18"/>
        </w:rPr>
        <w:t>,</w:t>
      </w:r>
      <w:r w:rsidRPr="00CA1F45">
        <w:rPr>
          <w:rFonts w:ascii="Verdana" w:hAnsi="Verdana"/>
          <w:sz w:val="18"/>
          <w:szCs w:val="18"/>
        </w:rPr>
        <w:t xml:space="preserve"> pozostaną niezmienne w okresie obowiązywania umow</w:t>
      </w:r>
      <w:r>
        <w:rPr>
          <w:rFonts w:ascii="Verdana" w:hAnsi="Verdana"/>
          <w:sz w:val="18"/>
          <w:szCs w:val="18"/>
        </w:rPr>
        <w:t>y.</w:t>
      </w:r>
    </w:p>
    <w:p w14:paraId="4A11F1A0" w14:textId="77777777" w:rsidR="004E6B6D" w:rsidRPr="00771B72" w:rsidRDefault="001679EA" w:rsidP="00771B72">
      <w:pPr>
        <w:numPr>
          <w:ilvl w:val="0"/>
          <w:numId w:val="4"/>
        </w:numPr>
        <w:suppressAutoHyphens/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Strony postanawiają, że zapłata następuje w dniu obciążenia rachunku bankowego Zleceniodawcy.</w:t>
      </w:r>
    </w:p>
    <w:p w14:paraId="271F85D6" w14:textId="77777777" w:rsidR="004E6B6D" w:rsidRPr="00771B72" w:rsidRDefault="001679EA" w:rsidP="00771B72">
      <w:pPr>
        <w:numPr>
          <w:ilvl w:val="0"/>
          <w:numId w:val="4"/>
        </w:numPr>
        <w:suppressAutoHyphens/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Wynagrodzenie obejmuje wszystkie koszty i opłaty związane z wykonaniem przedmiotu umowy</w:t>
      </w:r>
      <w:r w:rsidR="006C1DA4" w:rsidRPr="00771B72">
        <w:rPr>
          <w:rFonts w:ascii="Verdana" w:hAnsi="Verdana"/>
          <w:sz w:val="18"/>
          <w:szCs w:val="18"/>
        </w:rPr>
        <w:t>.</w:t>
      </w:r>
      <w:r w:rsidR="00C976FF" w:rsidRPr="00771B72">
        <w:rPr>
          <w:rFonts w:ascii="Verdana" w:hAnsi="Verdana"/>
          <w:sz w:val="18"/>
          <w:szCs w:val="18"/>
        </w:rPr>
        <w:t xml:space="preserve"> Zleceniobiorcy nie przysługuje zwrot od Zleceniodawcy jakichkolwiek dodatkowych kosztów, opłat i podatków poniesionych przez Zleceniobiorcę w związku z realizacją przedmiotu umowy.</w:t>
      </w:r>
    </w:p>
    <w:p w14:paraId="6F3F2727" w14:textId="77777777" w:rsidR="00155B8F" w:rsidRPr="00771B72" w:rsidRDefault="006C1DA4" w:rsidP="00771B72">
      <w:pPr>
        <w:numPr>
          <w:ilvl w:val="0"/>
          <w:numId w:val="4"/>
        </w:numPr>
        <w:suppressAutoHyphens/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Gwarantowany zakres umow</w:t>
      </w:r>
      <w:r w:rsidR="00155B8F" w:rsidRPr="00771B72">
        <w:rPr>
          <w:rFonts w:ascii="Verdana" w:hAnsi="Verdana"/>
          <w:sz w:val="18"/>
          <w:szCs w:val="18"/>
        </w:rPr>
        <w:t>y:</w:t>
      </w:r>
    </w:p>
    <w:p w14:paraId="15E4187E" w14:textId="77777777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przygotowanie identyfikatorów 70 szt.</w:t>
      </w:r>
    </w:p>
    <w:p w14:paraId="72C7750F" w14:textId="34BA4469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ilość osób w dniu 21/05/2025 na Kolacji I – 30</w:t>
      </w:r>
    </w:p>
    <w:p w14:paraId="1F17E23C" w14:textId="6E23AE92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catering i lunch w dniu 22/05/2025 –70 osób</w:t>
      </w:r>
    </w:p>
    <w:p w14:paraId="070A402C" w14:textId="64D76A83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wycieczka po Krakowie – 30 osób</w:t>
      </w:r>
    </w:p>
    <w:p w14:paraId="3E28DA20" w14:textId="55BF2167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ilość osób w dniu 22/05/2025 na Kolacji II – 30</w:t>
      </w:r>
    </w:p>
    <w:p w14:paraId="20715ADD" w14:textId="618DAA09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- transport w dniu 23/05/2025 – maksymalna liczba kilometrów </w:t>
      </w:r>
      <w:r w:rsidR="0095659D" w:rsidRPr="00771B72">
        <w:rPr>
          <w:rFonts w:ascii="Verdana" w:hAnsi="Verdana"/>
          <w:sz w:val="18"/>
          <w:szCs w:val="18"/>
        </w:rPr>
        <w:t xml:space="preserve">- </w:t>
      </w:r>
      <w:r w:rsidRPr="00771B72">
        <w:rPr>
          <w:rFonts w:ascii="Verdana" w:hAnsi="Verdana"/>
          <w:sz w:val="18"/>
          <w:szCs w:val="18"/>
        </w:rPr>
        <w:t>500.</w:t>
      </w:r>
    </w:p>
    <w:p w14:paraId="1D475BDA" w14:textId="65D711F7" w:rsidR="00155B8F" w:rsidRPr="00771B72" w:rsidRDefault="00155B8F" w:rsidP="00771B72">
      <w:pPr>
        <w:suppressAutoHyphens/>
        <w:spacing w:after="0" w:line="240" w:lineRule="auto"/>
        <w:ind w:left="71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</w:t>
      </w:r>
      <w:r w:rsidR="0095659D" w:rsidRPr="00771B72">
        <w:rPr>
          <w:rFonts w:ascii="Verdana" w:hAnsi="Verdana"/>
          <w:sz w:val="18"/>
          <w:szCs w:val="18"/>
        </w:rPr>
        <w:t xml:space="preserve"> </w:t>
      </w:r>
      <w:r w:rsidRPr="00771B72">
        <w:rPr>
          <w:rFonts w:ascii="Verdana" w:hAnsi="Verdana"/>
          <w:sz w:val="18"/>
          <w:szCs w:val="18"/>
        </w:rPr>
        <w:t>catering i lunch w dniu 23/05/2025 r. – 70 osób.</w:t>
      </w:r>
    </w:p>
    <w:p w14:paraId="4D090F65" w14:textId="04BB8AD7" w:rsidR="006C1DA4" w:rsidRPr="00771B72" w:rsidRDefault="006B1E9A" w:rsidP="00771B72">
      <w:p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6. </w:t>
      </w:r>
      <w:r w:rsidR="0095659D" w:rsidRPr="00771B72">
        <w:rPr>
          <w:rFonts w:ascii="Verdana" w:hAnsi="Verdana"/>
          <w:sz w:val="18"/>
          <w:szCs w:val="18"/>
        </w:rPr>
        <w:t xml:space="preserve">Ostateczna liczba osób uczestniczących w kolacji w dniu 21/05/2025 r. zostanie podana najpóźniej do 7 dni przed terminem spotkania. </w:t>
      </w:r>
    </w:p>
    <w:p w14:paraId="4D1C66D2" w14:textId="77777777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4</w:t>
      </w:r>
    </w:p>
    <w:p w14:paraId="0130768D" w14:textId="39FEC8BF" w:rsidR="004E6B6D" w:rsidRPr="00771B72" w:rsidRDefault="001D56D3" w:rsidP="00771B7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W ramach zamówienia Zleceniobiorca jest zobowiązany do</w:t>
      </w:r>
      <w:r w:rsidR="009F5642" w:rsidRPr="00771B72">
        <w:rPr>
          <w:rFonts w:ascii="Verdana" w:hAnsi="Verdana"/>
          <w:sz w:val="18"/>
          <w:szCs w:val="18"/>
        </w:rPr>
        <w:t xml:space="preserve"> zorganizowania spotkania konsorcjantów projektu MISTRAL, w tym</w:t>
      </w:r>
      <w:r w:rsidRPr="00771B72">
        <w:rPr>
          <w:rFonts w:ascii="Verdana" w:hAnsi="Verdana"/>
          <w:sz w:val="18"/>
          <w:szCs w:val="18"/>
        </w:rPr>
        <w:t xml:space="preserve">: </w:t>
      </w:r>
    </w:p>
    <w:p w14:paraId="44B310C1" w14:textId="05F4F8AC" w:rsidR="004E6B6D" w:rsidRPr="00771B72" w:rsidRDefault="004E6B6D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przygotowani</w:t>
      </w:r>
      <w:r w:rsidR="009F5642" w:rsidRPr="00771B72">
        <w:rPr>
          <w:rFonts w:ascii="Verdana" w:hAnsi="Verdana"/>
          <w:sz w:val="18"/>
          <w:szCs w:val="18"/>
        </w:rPr>
        <w:t>a</w:t>
      </w:r>
      <w:r w:rsidRPr="00771B72">
        <w:rPr>
          <w:rFonts w:ascii="Verdana" w:hAnsi="Verdana"/>
          <w:sz w:val="18"/>
          <w:szCs w:val="18"/>
        </w:rPr>
        <w:t xml:space="preserve"> identyfikatorów dla uczestników spotkania;</w:t>
      </w:r>
    </w:p>
    <w:p w14:paraId="7D5C2DE4" w14:textId="5B035DFD" w:rsidR="009F5642" w:rsidRPr="00771B72" w:rsidRDefault="009F5642" w:rsidP="00771B72">
      <w:pPr>
        <w:spacing w:after="0" w:line="240" w:lineRule="auto"/>
        <w:ind w:left="567"/>
        <w:jc w:val="both"/>
        <w:rPr>
          <w:rFonts w:ascii="Verdana" w:eastAsia="Times New Roman" w:hAnsi="Verdana"/>
          <w:color w:val="000000"/>
          <w:sz w:val="18"/>
          <w:szCs w:val="18"/>
          <w:lang w:eastAsia="pl-PL"/>
        </w:rPr>
      </w:pPr>
      <w:r w:rsidRPr="00771B72">
        <w:rPr>
          <w:rFonts w:ascii="Verdana" w:hAnsi="Verdana"/>
          <w:sz w:val="18"/>
          <w:szCs w:val="18"/>
        </w:rPr>
        <w:t xml:space="preserve">- </w:t>
      </w:r>
      <w:r w:rsidR="00484DE7" w:rsidRPr="00771B72">
        <w:rPr>
          <w:rFonts w:ascii="Verdana" w:hAnsi="Verdana"/>
          <w:sz w:val="18"/>
          <w:szCs w:val="18"/>
        </w:rPr>
        <w:t xml:space="preserve">w dniu 21/05/2025 r. </w:t>
      </w:r>
      <w:r w:rsidRPr="00771B72">
        <w:rPr>
          <w:rFonts w:ascii="Verdana" w:hAnsi="Verdana"/>
          <w:sz w:val="18"/>
          <w:szCs w:val="18"/>
        </w:rPr>
        <w:t xml:space="preserve">rezerwacja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restauracji</w:t>
      </w:r>
      <w:r w:rsidR="00273814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w Krakowie</w:t>
      </w:r>
      <w:r w:rsidR="00A16805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 wraz </w:t>
      </w:r>
      <w:r w:rsidR="00A16805" w:rsidRPr="00771B72">
        <w:rPr>
          <w:rFonts w:ascii="Verdana" w:hAnsi="Verdana"/>
          <w:sz w:val="18"/>
          <w:szCs w:val="18"/>
        </w:rPr>
        <w:t>z kolacją serwowaną</w:t>
      </w:r>
      <w:r w:rsidR="00434432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.</w:t>
      </w:r>
    </w:p>
    <w:p w14:paraId="0C3DA9F0" w14:textId="5207082B" w:rsidR="00484DE7" w:rsidRPr="00771B72" w:rsidRDefault="009F5642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- </w:t>
      </w:r>
      <w:r w:rsidR="00484DE7" w:rsidRPr="00771B72">
        <w:rPr>
          <w:rFonts w:ascii="Verdana" w:hAnsi="Verdana"/>
          <w:sz w:val="18"/>
          <w:szCs w:val="18"/>
        </w:rPr>
        <w:t>w dniu</w:t>
      </w:r>
      <w:r w:rsidR="00484DE7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 22/05/2025 r. -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organizacja cateringu </w:t>
      </w:r>
      <w:r w:rsidR="00484DE7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(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2 przerwy kawowe </w:t>
      </w:r>
      <w:r w:rsidR="00484DE7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oraz 1 lunchu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w</w:t>
      </w:r>
      <w:r w:rsidR="00273814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 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Krakowi</w:t>
      </w:r>
      <w:r w:rsidR="00484DE7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 xml:space="preserve">e </w:t>
      </w:r>
      <w:r w:rsidR="00484DE7" w:rsidRPr="00771B72">
        <w:rPr>
          <w:rFonts w:ascii="Verdana" w:eastAsia="Times New Roman" w:hAnsi="Verdana"/>
          <w:sz w:val="18"/>
          <w:szCs w:val="18"/>
          <w:lang w:eastAsia="pl-PL"/>
        </w:rPr>
        <w:t>na terenie AGH</w:t>
      </w:r>
      <w:r w:rsidR="00484DE7"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)</w:t>
      </w:r>
      <w:r w:rsidR="00484DE7" w:rsidRPr="00771B72">
        <w:rPr>
          <w:rFonts w:ascii="Verdana" w:hAnsi="Verdana"/>
          <w:sz w:val="18"/>
          <w:szCs w:val="18"/>
        </w:rPr>
        <w:t xml:space="preserve">, </w:t>
      </w:r>
      <w:r w:rsidRPr="00771B72">
        <w:rPr>
          <w:rFonts w:ascii="Verdana" w:hAnsi="Verdana"/>
          <w:sz w:val="18"/>
          <w:szCs w:val="18"/>
        </w:rPr>
        <w:t xml:space="preserve">zwiedzania zabytkowej części Krakowa </w:t>
      </w:r>
      <w:r w:rsidR="00484DE7" w:rsidRPr="00771B72">
        <w:rPr>
          <w:rFonts w:ascii="Verdana" w:hAnsi="Verdana"/>
          <w:sz w:val="18"/>
          <w:szCs w:val="18"/>
        </w:rPr>
        <w:t>oraz rezerwacja restauracji</w:t>
      </w:r>
      <w:r w:rsidR="00273814" w:rsidRPr="00771B72">
        <w:rPr>
          <w:rFonts w:ascii="Verdana" w:hAnsi="Verdana"/>
          <w:sz w:val="18"/>
          <w:szCs w:val="18"/>
        </w:rPr>
        <w:t xml:space="preserve"> z kolacją serwowaną w Krakowie</w:t>
      </w:r>
      <w:r w:rsidR="00A16805" w:rsidRPr="00771B72">
        <w:rPr>
          <w:rFonts w:ascii="Verdana" w:hAnsi="Verdana"/>
          <w:sz w:val="18"/>
          <w:szCs w:val="18"/>
        </w:rPr>
        <w:t>.</w:t>
      </w:r>
    </w:p>
    <w:p w14:paraId="3F00CEF4" w14:textId="031EEF64" w:rsidR="004E6B6D" w:rsidRPr="00771B72" w:rsidRDefault="00273814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lastRenderedPageBreak/>
        <w:t xml:space="preserve">- w dniu 23/05/2025 r. zorganizowanie transportu uczestników na trasach: Kraków – Rybnik – Kraków AGH oraz Rybnik – </w:t>
      </w:r>
      <w:r w:rsidR="00A16805" w:rsidRPr="00771B72">
        <w:rPr>
          <w:rFonts w:ascii="Verdana" w:hAnsi="Verdana"/>
          <w:sz w:val="18"/>
          <w:szCs w:val="18"/>
        </w:rPr>
        <w:t xml:space="preserve">lotnisko </w:t>
      </w:r>
      <w:r w:rsidRPr="00771B72">
        <w:rPr>
          <w:rFonts w:ascii="Verdana" w:hAnsi="Verdana"/>
          <w:sz w:val="18"/>
          <w:szCs w:val="18"/>
        </w:rPr>
        <w:t>Kraków-Balice oraz Rybnik-</w:t>
      </w:r>
      <w:r w:rsidR="00A16805" w:rsidRPr="00771B72">
        <w:rPr>
          <w:rFonts w:ascii="Verdana" w:hAnsi="Verdana"/>
          <w:sz w:val="18"/>
          <w:szCs w:val="18"/>
        </w:rPr>
        <w:t xml:space="preserve"> lotnisko </w:t>
      </w:r>
      <w:r w:rsidRPr="00771B72">
        <w:rPr>
          <w:rFonts w:ascii="Verdana" w:hAnsi="Verdana"/>
          <w:sz w:val="18"/>
          <w:szCs w:val="18"/>
        </w:rPr>
        <w:t xml:space="preserve">Katowice-Pyrzowice, </w:t>
      </w:r>
      <w:r w:rsidR="00434432" w:rsidRPr="00771B72">
        <w:rPr>
          <w:rFonts w:ascii="Verdana" w:hAnsi="Verdana"/>
          <w:sz w:val="18"/>
          <w:szCs w:val="18"/>
        </w:rPr>
        <w:t>wynajem sali konferencyjnej w Rybniku</w:t>
      </w:r>
      <w:r w:rsidRPr="00771B72">
        <w:rPr>
          <w:rFonts w:ascii="Verdana" w:hAnsi="Verdana"/>
          <w:sz w:val="18"/>
          <w:szCs w:val="18"/>
        </w:rPr>
        <w:t xml:space="preserve">, organizacja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2 przerw kawowych oraz 1 lunchu</w:t>
      </w:r>
      <w:r w:rsidRPr="00771B72">
        <w:rPr>
          <w:rFonts w:ascii="Verdana" w:hAnsi="Verdana"/>
          <w:sz w:val="18"/>
          <w:szCs w:val="18"/>
        </w:rPr>
        <w:t xml:space="preserve"> oraz </w:t>
      </w:r>
      <w:r w:rsidR="004E6B6D" w:rsidRPr="00771B72">
        <w:rPr>
          <w:rFonts w:ascii="Verdana" w:hAnsi="Verdana"/>
          <w:sz w:val="18"/>
          <w:szCs w:val="18"/>
        </w:rPr>
        <w:t>zwiedzania zabytkowej kopalni w Rybniku.</w:t>
      </w:r>
    </w:p>
    <w:p w14:paraId="3EC87251" w14:textId="77777777" w:rsidR="004E6B6D" w:rsidRPr="00771B72" w:rsidRDefault="004E6B6D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- zorganizowanie i opłacenie przewodnika </w:t>
      </w:r>
      <w:bookmarkStart w:id="1" w:name="_Hlk191027569"/>
      <w:r w:rsidRPr="00771B72">
        <w:rPr>
          <w:rFonts w:ascii="Verdana" w:hAnsi="Verdana"/>
          <w:sz w:val="18"/>
          <w:szCs w:val="18"/>
        </w:rPr>
        <w:t xml:space="preserve">w języku angielskim </w:t>
      </w:r>
      <w:bookmarkEnd w:id="1"/>
      <w:r w:rsidRPr="00771B72">
        <w:rPr>
          <w:rFonts w:ascii="Verdana" w:hAnsi="Verdana"/>
          <w:sz w:val="18"/>
          <w:szCs w:val="18"/>
        </w:rPr>
        <w:t>podczas zwiedzania Krakowa;</w:t>
      </w:r>
    </w:p>
    <w:p w14:paraId="2F399486" w14:textId="77777777" w:rsidR="00D554DF" w:rsidRPr="00771B72" w:rsidRDefault="004E6B6D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- zorganizowanie i opłacenie przewodnika w języku angielskim podczas zwiedzania Rybnika;</w:t>
      </w:r>
    </w:p>
    <w:p w14:paraId="3D929D80" w14:textId="33B06C66" w:rsidR="004E6B6D" w:rsidRPr="00771B72" w:rsidRDefault="00D554DF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- </w:t>
      </w:r>
      <w:r w:rsidR="004E6B6D" w:rsidRPr="00771B72">
        <w:rPr>
          <w:rFonts w:ascii="Verdana" w:hAnsi="Verdana"/>
          <w:sz w:val="18"/>
          <w:szCs w:val="18"/>
        </w:rPr>
        <w:t>wynajęcie i opłacenie tłumacza (ang.-pol.) dla osób oficjalnych (konsekutywne/</w:t>
      </w:r>
      <w:r w:rsidRPr="00771B72">
        <w:rPr>
          <w:rFonts w:ascii="Verdana" w:hAnsi="Verdana"/>
          <w:sz w:val="18"/>
          <w:szCs w:val="18"/>
        </w:rPr>
        <w:t xml:space="preserve"> </w:t>
      </w:r>
      <w:r w:rsidR="004E6B6D" w:rsidRPr="00771B72">
        <w:rPr>
          <w:rFonts w:ascii="Verdana" w:hAnsi="Verdana"/>
          <w:sz w:val="18"/>
          <w:szCs w:val="18"/>
        </w:rPr>
        <w:t xml:space="preserve">symultaniczne) </w:t>
      </w:r>
      <w:r w:rsidR="009F5642" w:rsidRPr="00771B72">
        <w:rPr>
          <w:rFonts w:ascii="Verdana" w:hAnsi="Verdana"/>
          <w:sz w:val="18"/>
          <w:szCs w:val="18"/>
        </w:rPr>
        <w:t>w</w:t>
      </w:r>
      <w:r w:rsidR="00B444C4" w:rsidRPr="00771B72">
        <w:rPr>
          <w:rFonts w:ascii="Verdana" w:hAnsi="Verdana"/>
          <w:sz w:val="18"/>
          <w:szCs w:val="18"/>
        </w:rPr>
        <w:t> </w:t>
      </w:r>
      <w:r w:rsidR="009F5642" w:rsidRPr="00771B72">
        <w:rPr>
          <w:rFonts w:ascii="Verdana" w:hAnsi="Verdana"/>
          <w:sz w:val="18"/>
          <w:szCs w:val="18"/>
        </w:rPr>
        <w:t>Rybniku</w:t>
      </w:r>
    </w:p>
    <w:p w14:paraId="7FBAC6F9" w14:textId="5584C6E3" w:rsidR="00181CBD" w:rsidRPr="00771B72" w:rsidRDefault="00273814" w:rsidP="00771B72">
      <w:p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 </w:t>
      </w:r>
      <w:r w:rsidR="00D554DF" w:rsidRPr="00771B72">
        <w:rPr>
          <w:rFonts w:ascii="Verdana" w:hAnsi="Verdana"/>
          <w:sz w:val="18"/>
          <w:szCs w:val="18"/>
        </w:rPr>
        <w:t xml:space="preserve">2. </w:t>
      </w:r>
      <w:r w:rsidR="00A16805" w:rsidRPr="00771B72">
        <w:rPr>
          <w:rFonts w:ascii="Verdana" w:hAnsi="Verdana"/>
          <w:sz w:val="18"/>
          <w:szCs w:val="18"/>
        </w:rPr>
        <w:t>Szczegółowe</w:t>
      </w:r>
      <w:r w:rsidR="00430E79" w:rsidRPr="00771B72">
        <w:rPr>
          <w:rFonts w:ascii="Verdana" w:hAnsi="Verdana"/>
          <w:sz w:val="18"/>
          <w:szCs w:val="18"/>
        </w:rPr>
        <w:t xml:space="preserve"> wymagania organizacyjne dotyczące cateringu</w:t>
      </w:r>
      <w:r w:rsidR="00A16805" w:rsidRPr="00771B72">
        <w:rPr>
          <w:rFonts w:ascii="Verdana" w:hAnsi="Verdana"/>
          <w:sz w:val="18"/>
          <w:szCs w:val="18"/>
        </w:rPr>
        <w:t xml:space="preserve"> zgodnie z opisem przedmiotu zamówień w SWZ stanowiącym Załącznik </w:t>
      </w:r>
      <w:r w:rsidR="00466286">
        <w:rPr>
          <w:rFonts w:ascii="Verdana" w:hAnsi="Verdana"/>
          <w:sz w:val="18"/>
          <w:szCs w:val="18"/>
        </w:rPr>
        <w:t xml:space="preserve">nr </w:t>
      </w:r>
      <w:r w:rsidR="00466286" w:rsidRPr="00726454">
        <w:rPr>
          <w:rFonts w:ascii="Verdana" w:hAnsi="Verdana"/>
          <w:sz w:val="18"/>
          <w:szCs w:val="18"/>
        </w:rPr>
        <w:t>………..</w:t>
      </w:r>
      <w:r w:rsidR="00466286">
        <w:rPr>
          <w:rFonts w:ascii="Verdana" w:hAnsi="Verdana"/>
          <w:sz w:val="18"/>
          <w:szCs w:val="18"/>
        </w:rPr>
        <w:t xml:space="preserve"> </w:t>
      </w:r>
      <w:r w:rsidR="00A16805" w:rsidRPr="00771B72">
        <w:rPr>
          <w:rFonts w:ascii="Verdana" w:hAnsi="Verdana"/>
          <w:sz w:val="18"/>
          <w:szCs w:val="18"/>
        </w:rPr>
        <w:t>do umowy.</w:t>
      </w:r>
    </w:p>
    <w:p w14:paraId="40CD89CB" w14:textId="0AE246CC" w:rsidR="00181CBD" w:rsidRPr="00771B72" w:rsidRDefault="00B444C4" w:rsidP="00771B72">
      <w:p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 </w:t>
      </w:r>
      <w:r w:rsidR="00181CBD" w:rsidRPr="00771B72">
        <w:rPr>
          <w:rFonts w:ascii="Verdana" w:hAnsi="Verdana"/>
          <w:sz w:val="18"/>
          <w:szCs w:val="18"/>
        </w:rPr>
        <w:t>3. Szczegóły dotyczące transportu:</w:t>
      </w:r>
    </w:p>
    <w:p w14:paraId="77233060" w14:textId="37AC529E" w:rsidR="00181CBD" w:rsidRPr="00771B72" w:rsidRDefault="00B10B06" w:rsidP="00771B72">
      <w:pPr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 w:rsidR="00181CBD" w:rsidRPr="00771B72">
        <w:rPr>
          <w:rFonts w:ascii="Verdana" w:hAnsi="Verdana"/>
          <w:sz w:val="18"/>
          <w:szCs w:val="18"/>
        </w:rPr>
        <w:tab/>
        <w:t>Zleceniobiorca zobowiązuje się do realizacji usług transportowych z należytą starannością</w:t>
      </w:r>
    </w:p>
    <w:p w14:paraId="47EB6F46" w14:textId="4463EF14" w:rsidR="00181CBD" w:rsidRPr="00771B72" w:rsidRDefault="00B10B06" w:rsidP="00771B72">
      <w:pPr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2)</w:t>
      </w:r>
      <w:r w:rsidR="00181CBD" w:rsidRPr="00771B72">
        <w:rPr>
          <w:rFonts w:ascii="Verdana" w:hAnsi="Verdana"/>
          <w:sz w:val="18"/>
          <w:szCs w:val="18"/>
        </w:rPr>
        <w:t xml:space="preserve">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EB37460" w14:textId="3652837B" w:rsidR="00181CBD" w:rsidRPr="00771B72" w:rsidRDefault="00B10B06" w:rsidP="00771B72">
      <w:pPr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3)</w:t>
      </w:r>
      <w:r w:rsidR="00181CBD" w:rsidRPr="00771B72">
        <w:rPr>
          <w:rFonts w:ascii="Verdana" w:hAnsi="Verdana"/>
          <w:sz w:val="18"/>
          <w:szCs w:val="18"/>
        </w:rPr>
        <w:t xml:space="preserve"> Zleceniobiorca zobowiązuje się do posiadania świadectwa homologacji lub wyciąg ze świadectwa homologacji samochodu.</w:t>
      </w:r>
    </w:p>
    <w:p w14:paraId="4EE355FB" w14:textId="4BFA5E0F" w:rsidR="00181CBD" w:rsidRPr="00771B72" w:rsidRDefault="00B10B06" w:rsidP="00771B72">
      <w:pPr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4)</w:t>
      </w:r>
      <w:r w:rsidR="00181CBD" w:rsidRPr="00771B72">
        <w:rPr>
          <w:rFonts w:ascii="Verdana" w:hAnsi="Verdana"/>
          <w:sz w:val="18"/>
          <w:szCs w:val="18"/>
        </w:rPr>
        <w:t xml:space="preserve"> W ramach niniejszej umowy Zleceniobiorca zobowiązuje się do:</w:t>
      </w:r>
    </w:p>
    <w:p w14:paraId="02666F08" w14:textId="68F14820" w:rsidR="00181CBD" w:rsidRPr="00771B72" w:rsidRDefault="00181CBD" w:rsidP="00771B72">
      <w:pPr>
        <w:pStyle w:val="Akapitzlist"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a) </w:t>
      </w:r>
      <w:bookmarkStart w:id="2" w:name="_Hlk32825785"/>
      <w:r w:rsidRPr="00771B72">
        <w:rPr>
          <w:rFonts w:ascii="Verdana" w:hAnsi="Verdana"/>
          <w:sz w:val="18"/>
          <w:szCs w:val="18"/>
        </w:rPr>
        <w:t>zapewnienia autokaru klasy LUX oraz 2 busów, sprawnych technicznie i dopuszczonych do ruchu zgodnie z odrębnymi przepisami.</w:t>
      </w:r>
      <w:bookmarkEnd w:id="2"/>
    </w:p>
    <w:p w14:paraId="2EBE2826" w14:textId="0F50D783" w:rsidR="00181CBD" w:rsidRPr="00771B72" w:rsidRDefault="00181CBD" w:rsidP="00771B72">
      <w:pPr>
        <w:pStyle w:val="Akapitzlist"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b) zapewnienia odpowiedniego komfortu pojazdu tj. odległość między siedzeniami nie może krępować ruchów pasażera, sprawna klimatyzacja, miejsce na bagaż.</w:t>
      </w:r>
    </w:p>
    <w:p w14:paraId="50171405" w14:textId="218D4C73" w:rsidR="00181CBD" w:rsidRPr="00771B72" w:rsidRDefault="00181CBD" w:rsidP="00771B72">
      <w:pPr>
        <w:pStyle w:val="Akapitzlist"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c) zapewnienie czystego i estetycznego wnętrza oraz sprawnie działających urządzeń w</w:t>
      </w:r>
      <w:r w:rsidR="00B10B06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autobusie</w:t>
      </w:r>
      <w:r w:rsidR="00466286">
        <w:rPr>
          <w:rFonts w:ascii="Verdana" w:hAnsi="Verdana"/>
          <w:sz w:val="18"/>
          <w:szCs w:val="18"/>
        </w:rPr>
        <w:t>/busie</w:t>
      </w:r>
      <w:r w:rsidRPr="00771B72">
        <w:rPr>
          <w:rFonts w:ascii="Verdana" w:hAnsi="Verdana"/>
          <w:sz w:val="18"/>
          <w:szCs w:val="18"/>
        </w:rPr>
        <w:t>,</w:t>
      </w:r>
    </w:p>
    <w:p w14:paraId="00B82AC0" w14:textId="2067E8F9" w:rsidR="00181CBD" w:rsidRPr="00771B72" w:rsidRDefault="00181CBD" w:rsidP="00771B72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d) zapewnienie odpowiedniej ilości kierowców zgodnie z obowiązującymi przepisami o przewozie osób</w:t>
      </w:r>
    </w:p>
    <w:p w14:paraId="6457830A" w14:textId="394C09DA" w:rsidR="00181CBD" w:rsidRPr="00771B72" w:rsidRDefault="00B10B06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5)</w:t>
      </w:r>
      <w:r w:rsidR="00181CBD" w:rsidRPr="00771B72">
        <w:rPr>
          <w:rFonts w:ascii="Verdana" w:hAnsi="Verdana"/>
          <w:sz w:val="18"/>
          <w:szCs w:val="18"/>
        </w:rPr>
        <w:t xml:space="preserve"> Pojazd należy podstawiać każdorazowo nie później niż 15 min. przed planowanym terminem odjazdu w miejscu wskazanym przez Zamawiającego</w:t>
      </w:r>
    </w:p>
    <w:p w14:paraId="6012C7E9" w14:textId="7F668745" w:rsidR="00181CBD" w:rsidRPr="00771B72" w:rsidRDefault="00B10B06" w:rsidP="00771B72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6)</w:t>
      </w:r>
      <w:r w:rsidR="00181CBD" w:rsidRPr="00771B72">
        <w:rPr>
          <w:rFonts w:ascii="Verdana" w:hAnsi="Verdana"/>
          <w:sz w:val="18"/>
          <w:szCs w:val="18"/>
        </w:rPr>
        <w:t xml:space="preserve"> Zleceniodawca  zastrzega sobie prawo kontroli Zleceniobiorcy pod względem prawidłowości wykonania umowy oraz prawo do kontroli stanu technicznego pojazdu i dokumentów potwierdzających rok produkcji pojazdu</w:t>
      </w:r>
    </w:p>
    <w:p w14:paraId="283B72A9" w14:textId="1435FFB8" w:rsidR="00CA1F45" w:rsidRPr="00771B72" w:rsidRDefault="00B10B06" w:rsidP="00CA1F45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7)</w:t>
      </w:r>
      <w:r w:rsidR="00181CBD" w:rsidRPr="00771B72">
        <w:rPr>
          <w:rFonts w:ascii="Verdana" w:hAnsi="Verdana"/>
          <w:sz w:val="18"/>
          <w:szCs w:val="18"/>
        </w:rPr>
        <w:t xml:space="preserve"> </w:t>
      </w:r>
      <w:r w:rsidR="00181CBD" w:rsidRPr="00771B72">
        <w:rPr>
          <w:rFonts w:ascii="Verdana" w:hAnsi="Verdana"/>
          <w:sz w:val="18"/>
          <w:szCs w:val="18"/>
          <w:lang w:val="x-none"/>
        </w:rPr>
        <w:t>Zleceniodawca</w:t>
      </w:r>
      <w:r w:rsidR="00181CBD" w:rsidRPr="00771B72">
        <w:rPr>
          <w:rFonts w:ascii="Verdana" w:hAnsi="Verdana"/>
          <w:sz w:val="18"/>
          <w:szCs w:val="18"/>
        </w:rPr>
        <w:t xml:space="preserve"> nie ponosi odpowiedzialności za ewentualne szkody, które mogą wyniknąć </w:t>
      </w:r>
      <w:r w:rsidR="00181CBD" w:rsidRPr="00771B72">
        <w:rPr>
          <w:rFonts w:ascii="Verdana" w:hAnsi="Verdana"/>
          <w:sz w:val="18"/>
          <w:szCs w:val="18"/>
        </w:rPr>
        <w:br/>
        <w:t>z ruchu pojazdów oraz działania lub zaniechania działania personelu Zleceniobiorcy w trakcie realizacji transportu</w:t>
      </w:r>
      <w:r w:rsidR="00CA1F45">
        <w:rPr>
          <w:rFonts w:ascii="Verdana" w:hAnsi="Verdana"/>
          <w:sz w:val="18"/>
          <w:szCs w:val="18"/>
        </w:rPr>
        <w:t>.</w:t>
      </w:r>
    </w:p>
    <w:p w14:paraId="263D5E76" w14:textId="621AEBD5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5</w:t>
      </w:r>
    </w:p>
    <w:p w14:paraId="64EF60A5" w14:textId="35D45DB0" w:rsidR="001D56D3" w:rsidRPr="00771B72" w:rsidRDefault="001D56D3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Dokumentem rozliczeniowym będzie faktura VAT.</w:t>
      </w:r>
    </w:p>
    <w:p w14:paraId="4E5B884F" w14:textId="00D4555F" w:rsidR="001D56D3" w:rsidRPr="00771B72" w:rsidRDefault="001D56D3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6047FF48" w14:textId="1ED26463" w:rsidR="00181CBD" w:rsidRDefault="00181CBD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Należność za transport będzie uregulowana przez pomnożenie ceny netto za 1 kilometr trasy, określonej w kalkulacji na Formularzu oferty stanowiącym Załącznik do umowy, przez rzeczywistą ilość kilometrów oraz przez dodanie właściwej kwoty podatku VAT.</w:t>
      </w:r>
    </w:p>
    <w:p w14:paraId="75DA4A5A" w14:textId="3565F44A" w:rsidR="002D4961" w:rsidRPr="002D4961" w:rsidRDefault="002D4961" w:rsidP="002D4961">
      <w:pPr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2D4961">
        <w:rPr>
          <w:rFonts w:ascii="Verdana" w:hAnsi="Verdana"/>
          <w:sz w:val="18"/>
          <w:szCs w:val="18"/>
        </w:rPr>
        <w:t>Wynagrodzenie za poszczególne usługi tj. usługę cateringową, lunch,  kolacje, zwiedzanie Krakowa oraz Rybnika oraz przygotowanie identyfikatorów, zostanie obliczone przez pomnożenie ceny netto za usługę za 1 osobę, zgodnie z kalkulacja na Formularzu oferty przez liczbę osób podaną na 7 dni przed wydarzeniem oraz dodanie właściwej stawki podatku VAT</w:t>
      </w:r>
      <w:r>
        <w:rPr>
          <w:rFonts w:ascii="Verdana" w:hAnsi="Verdana"/>
          <w:sz w:val="18"/>
          <w:szCs w:val="18"/>
        </w:rPr>
        <w:t>.</w:t>
      </w:r>
    </w:p>
    <w:p w14:paraId="28892DE5" w14:textId="35017DEB" w:rsidR="001D56D3" w:rsidRPr="00771B72" w:rsidRDefault="00127975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Zapłata wynagrodzenia nastąpi przelewem na rachunek </w:t>
      </w:r>
      <w:r w:rsidR="00B96DA9" w:rsidRPr="00771B72">
        <w:rPr>
          <w:rFonts w:ascii="Verdana" w:hAnsi="Verdana"/>
          <w:sz w:val="18"/>
          <w:szCs w:val="18"/>
        </w:rPr>
        <w:t>Zleceniobiorcy</w:t>
      </w:r>
      <w:r w:rsidRPr="00771B72">
        <w:rPr>
          <w:rFonts w:ascii="Verdana" w:hAnsi="Verdana"/>
          <w:sz w:val="18"/>
          <w:szCs w:val="18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D60A5E" w:rsidRPr="00771B72">
        <w:rPr>
          <w:rFonts w:ascii="Verdana" w:hAnsi="Verdana"/>
          <w:sz w:val="18"/>
          <w:szCs w:val="18"/>
        </w:rPr>
        <w:t>5</w:t>
      </w:r>
      <w:r w:rsidRPr="00771B72">
        <w:rPr>
          <w:rFonts w:ascii="Verdana" w:hAnsi="Verdana"/>
          <w:sz w:val="18"/>
          <w:szCs w:val="18"/>
        </w:rPr>
        <w:t>.</w:t>
      </w:r>
    </w:p>
    <w:p w14:paraId="31B272F3" w14:textId="399E2D4F" w:rsidR="001D56D3" w:rsidRPr="00771B72" w:rsidRDefault="001D56D3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Strony postanawiają, że zapłata następuje w dniu obciążenia rachunku bankowego Zleceniodawcy. </w:t>
      </w:r>
    </w:p>
    <w:p w14:paraId="25F09611" w14:textId="043D0C77" w:rsidR="001D56D3" w:rsidRPr="00771B72" w:rsidRDefault="001D56D3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lastRenderedPageBreak/>
        <w:t>W przypadku nieterminowej płatności należności Zleceniobiorca ma prawo naliczyć Zleceniodawcy odsetki ustawowe za każdy dzień zwłoki.</w:t>
      </w:r>
    </w:p>
    <w:p w14:paraId="0813D7F2" w14:textId="0350C3FD" w:rsidR="00D60A5E" w:rsidRPr="00771B72" w:rsidRDefault="00D60A5E" w:rsidP="00771B7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Zleceniobiorca nie może dokonywać cesji wierzytelności wynikających z niniejszej Umowy</w:t>
      </w:r>
    </w:p>
    <w:p w14:paraId="0870A188" w14:textId="783706F7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§ </w:t>
      </w:r>
      <w:r w:rsidR="009F3841" w:rsidRPr="00771B72">
        <w:rPr>
          <w:rFonts w:ascii="Verdana" w:hAnsi="Verdana"/>
          <w:sz w:val="18"/>
          <w:szCs w:val="18"/>
        </w:rPr>
        <w:t>6</w:t>
      </w:r>
    </w:p>
    <w:p w14:paraId="6A33926F" w14:textId="00731304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1.</w:t>
      </w:r>
      <w:r w:rsidRPr="00771B72">
        <w:rPr>
          <w:rFonts w:ascii="Verdana" w:hAnsi="Verdana"/>
          <w:sz w:val="18"/>
          <w:szCs w:val="18"/>
        </w:rPr>
        <w:tab/>
        <w:t>Strony ustanawiają odpowiedzialność za niewykonanie lub nienależyte wykonanie umowy  w</w:t>
      </w:r>
      <w:r w:rsidR="00430E79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formie kar umownych.</w:t>
      </w:r>
    </w:p>
    <w:p w14:paraId="57858E8E" w14:textId="77777777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2.</w:t>
      </w:r>
      <w:r w:rsidRPr="00771B72">
        <w:rPr>
          <w:rFonts w:ascii="Verdana" w:hAnsi="Verdana"/>
          <w:sz w:val="18"/>
          <w:szCs w:val="18"/>
        </w:rPr>
        <w:tab/>
        <w:t xml:space="preserve">Zleceniobiorca zapłaci </w:t>
      </w:r>
      <w:bookmarkStart w:id="3" w:name="_Hlk129950217"/>
      <w:r w:rsidRPr="00771B72">
        <w:rPr>
          <w:rFonts w:ascii="Verdana" w:hAnsi="Verdana"/>
          <w:sz w:val="18"/>
          <w:szCs w:val="18"/>
        </w:rPr>
        <w:t xml:space="preserve">Zleceniodawcy </w:t>
      </w:r>
      <w:bookmarkEnd w:id="3"/>
      <w:r w:rsidRPr="00771B72">
        <w:rPr>
          <w:rFonts w:ascii="Verdana" w:hAnsi="Verdana"/>
          <w:sz w:val="18"/>
          <w:szCs w:val="18"/>
        </w:rPr>
        <w:t>kary umowne:</w:t>
      </w:r>
    </w:p>
    <w:p w14:paraId="39BABC72" w14:textId="7101533C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a) </w:t>
      </w:r>
      <w:r w:rsidRPr="00771B72">
        <w:rPr>
          <w:rFonts w:ascii="Verdana" w:hAnsi="Verdana"/>
          <w:sz w:val="18"/>
          <w:szCs w:val="18"/>
        </w:rPr>
        <w:tab/>
        <w:t>za zwłokę w</w:t>
      </w:r>
      <w:r w:rsidR="00DA77FD">
        <w:rPr>
          <w:rFonts w:ascii="Verdana" w:hAnsi="Verdana"/>
          <w:sz w:val="18"/>
          <w:szCs w:val="18"/>
        </w:rPr>
        <w:t xml:space="preserve"> rozpoczęciu realizacji</w:t>
      </w:r>
      <w:r w:rsidRPr="00771B72">
        <w:rPr>
          <w:rFonts w:ascii="Verdana" w:hAnsi="Verdana"/>
          <w:sz w:val="18"/>
          <w:szCs w:val="18"/>
        </w:rPr>
        <w:t xml:space="preserve"> zamówienia</w:t>
      </w:r>
      <w:r w:rsidR="00C02D65" w:rsidRPr="00771B72">
        <w:rPr>
          <w:rFonts w:ascii="Verdana" w:hAnsi="Verdana"/>
          <w:sz w:val="18"/>
          <w:szCs w:val="18"/>
        </w:rPr>
        <w:t xml:space="preserve"> lub jego części</w:t>
      </w:r>
      <w:r w:rsidRPr="00771B72">
        <w:rPr>
          <w:rFonts w:ascii="Verdana" w:hAnsi="Verdana"/>
          <w:sz w:val="18"/>
          <w:szCs w:val="18"/>
        </w:rPr>
        <w:t xml:space="preserve"> w wysokości 200 zł</w:t>
      </w:r>
      <w:r w:rsidR="000126DF" w:rsidRPr="00771B72">
        <w:rPr>
          <w:rFonts w:ascii="Verdana" w:hAnsi="Verdana"/>
          <w:sz w:val="18"/>
          <w:szCs w:val="18"/>
        </w:rPr>
        <w:t xml:space="preserve"> </w:t>
      </w:r>
      <w:r w:rsidRPr="00771B72">
        <w:rPr>
          <w:rFonts w:ascii="Verdana" w:hAnsi="Verdana"/>
          <w:sz w:val="18"/>
          <w:szCs w:val="18"/>
        </w:rPr>
        <w:t xml:space="preserve">za każde </w:t>
      </w:r>
      <w:r w:rsidR="000126DF" w:rsidRPr="00771B72">
        <w:rPr>
          <w:rFonts w:ascii="Verdana" w:hAnsi="Verdana"/>
          <w:sz w:val="18"/>
          <w:szCs w:val="18"/>
        </w:rPr>
        <w:t xml:space="preserve">rozpoczęte </w:t>
      </w:r>
      <w:r w:rsidRPr="00771B72">
        <w:rPr>
          <w:rFonts w:ascii="Verdana" w:hAnsi="Verdana"/>
          <w:sz w:val="18"/>
          <w:szCs w:val="18"/>
        </w:rPr>
        <w:t xml:space="preserve">pół godziny zwłoki; </w:t>
      </w:r>
    </w:p>
    <w:p w14:paraId="49190BDC" w14:textId="77777777" w:rsidR="00181CBD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b) </w:t>
      </w:r>
      <w:r w:rsidRPr="00771B72">
        <w:rPr>
          <w:rFonts w:ascii="Verdana" w:hAnsi="Verdana"/>
          <w:sz w:val="18"/>
          <w:szCs w:val="18"/>
        </w:rPr>
        <w:tab/>
        <w:t xml:space="preserve">z tytułu odstąpienia od umowy w całości przez którąkolwiek ze stron z przyczyn występujących po stronie Zleceniobiorcy, w wysokości 10% całkowitego wynagrodzenia </w:t>
      </w:r>
      <w:r w:rsidR="00D20D08" w:rsidRPr="00771B72">
        <w:rPr>
          <w:rFonts w:ascii="Verdana" w:hAnsi="Verdana"/>
          <w:sz w:val="18"/>
          <w:szCs w:val="18"/>
        </w:rPr>
        <w:t>brutto</w:t>
      </w:r>
      <w:r w:rsidRPr="00771B72">
        <w:rPr>
          <w:rFonts w:ascii="Verdana" w:hAnsi="Verdana"/>
          <w:sz w:val="18"/>
          <w:szCs w:val="18"/>
        </w:rPr>
        <w:t xml:space="preserve"> określonego w </w:t>
      </w:r>
      <w:r w:rsidR="00430E79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§</w:t>
      </w:r>
      <w:r w:rsidR="00430E79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3 ust. 1;</w:t>
      </w:r>
    </w:p>
    <w:p w14:paraId="615FF98F" w14:textId="585ABD28" w:rsidR="00181CBD" w:rsidRPr="00771B72" w:rsidRDefault="00181CBD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c) </w:t>
      </w:r>
      <w:r w:rsidR="00C02D65" w:rsidRPr="00771B72">
        <w:rPr>
          <w:rFonts w:ascii="Verdana" w:hAnsi="Verdana"/>
          <w:sz w:val="18"/>
          <w:szCs w:val="18"/>
        </w:rPr>
        <w:t xml:space="preserve">  </w:t>
      </w:r>
      <w:r w:rsidRPr="00771B72">
        <w:rPr>
          <w:rFonts w:ascii="Verdana" w:hAnsi="Verdana"/>
          <w:sz w:val="18"/>
          <w:szCs w:val="18"/>
        </w:rPr>
        <w:t>za zwłokę w podstawieniu pojazdu na miejsce wyjazdu przekraczającą 1/2 godz. w wysokości 100,00  zł;</w:t>
      </w:r>
    </w:p>
    <w:p w14:paraId="25E22D94" w14:textId="4B07BF5A" w:rsidR="00181CBD" w:rsidRPr="00771B72" w:rsidRDefault="00181CBD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d) </w:t>
      </w:r>
      <w:r w:rsidR="00C02D65" w:rsidRPr="00771B72">
        <w:rPr>
          <w:rFonts w:ascii="Verdana" w:hAnsi="Verdana"/>
          <w:sz w:val="18"/>
          <w:szCs w:val="18"/>
        </w:rPr>
        <w:t xml:space="preserve">  </w:t>
      </w:r>
      <w:r w:rsidRPr="00771B72">
        <w:rPr>
          <w:rFonts w:ascii="Verdana" w:hAnsi="Verdana"/>
          <w:sz w:val="18"/>
          <w:szCs w:val="18"/>
        </w:rPr>
        <w:t xml:space="preserve">za niepodstawienie pojazdu w terminie określonym w § </w:t>
      </w:r>
      <w:r w:rsidR="00CA1F45">
        <w:rPr>
          <w:rFonts w:ascii="Verdana" w:hAnsi="Verdana"/>
          <w:sz w:val="18"/>
          <w:szCs w:val="18"/>
        </w:rPr>
        <w:t>4 ust. 1</w:t>
      </w:r>
      <w:r w:rsidRPr="00771B72">
        <w:rPr>
          <w:rFonts w:ascii="Verdana" w:hAnsi="Verdana"/>
          <w:sz w:val="18"/>
          <w:szCs w:val="18"/>
        </w:rPr>
        <w:t xml:space="preserve"> niniejszej umowy w wysokości pełnego kosztu </w:t>
      </w:r>
      <w:r w:rsidR="00C20FFC">
        <w:rPr>
          <w:rFonts w:ascii="Verdana" w:hAnsi="Verdana"/>
          <w:sz w:val="18"/>
          <w:szCs w:val="18"/>
        </w:rPr>
        <w:t>za transport;</w:t>
      </w:r>
    </w:p>
    <w:p w14:paraId="5A9AC121" w14:textId="05A52D00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3.</w:t>
      </w:r>
      <w:r w:rsidRPr="00771B72">
        <w:rPr>
          <w:rFonts w:ascii="Verdana" w:hAnsi="Verdana"/>
          <w:sz w:val="18"/>
          <w:szCs w:val="18"/>
        </w:rPr>
        <w:tab/>
        <w:t>Zleceniodawca zapłaci Zleceniobiorcy karę umową z tytułu odstąpienia od umowy w</w:t>
      </w:r>
      <w:r w:rsidR="00273814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 xml:space="preserve">całości przez którąkolwiek ze stron z przyczyn występujących po stronie Zleceniodawcy, w wysokości 10% całkowitego wynagrodzenia </w:t>
      </w:r>
      <w:r w:rsidR="00D20D08" w:rsidRPr="00771B72">
        <w:rPr>
          <w:rFonts w:ascii="Verdana" w:hAnsi="Verdana"/>
          <w:sz w:val="18"/>
          <w:szCs w:val="18"/>
        </w:rPr>
        <w:t>brutto</w:t>
      </w:r>
      <w:r w:rsidRPr="00771B72">
        <w:rPr>
          <w:rFonts w:ascii="Verdana" w:hAnsi="Verdana"/>
          <w:sz w:val="18"/>
          <w:szCs w:val="18"/>
        </w:rPr>
        <w:t xml:space="preserve"> określonego w §</w:t>
      </w:r>
      <w:r w:rsidR="00273814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3 ust. 1;</w:t>
      </w:r>
    </w:p>
    <w:p w14:paraId="7DEFF650" w14:textId="29784F7A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4.</w:t>
      </w:r>
      <w:r w:rsidRPr="00771B72">
        <w:rPr>
          <w:rFonts w:ascii="Verdana" w:hAnsi="Verdana"/>
          <w:sz w:val="18"/>
          <w:szCs w:val="18"/>
        </w:rPr>
        <w:tab/>
        <w:t xml:space="preserve">Łączna maksymalna wysokość kar umownych, których mogą dochodzić Strony nie może przekroczyć 20% wynagrodzenia </w:t>
      </w:r>
      <w:r w:rsidR="00D20D08" w:rsidRPr="00771B72">
        <w:rPr>
          <w:rFonts w:ascii="Verdana" w:hAnsi="Verdana"/>
          <w:sz w:val="18"/>
          <w:szCs w:val="18"/>
        </w:rPr>
        <w:t>brutto</w:t>
      </w:r>
      <w:r w:rsidRPr="00771B72">
        <w:rPr>
          <w:rFonts w:ascii="Verdana" w:hAnsi="Verdana"/>
          <w:sz w:val="18"/>
          <w:szCs w:val="18"/>
        </w:rPr>
        <w:t xml:space="preserve"> o którym mowa w § 3 ust. 1 umowy.</w:t>
      </w:r>
    </w:p>
    <w:p w14:paraId="39C553CC" w14:textId="4F505B61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5.</w:t>
      </w:r>
      <w:r w:rsidRPr="00771B72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622C8C0E" w14:textId="43FE2417" w:rsidR="00C976FF" w:rsidRPr="00771B72" w:rsidRDefault="00C976FF" w:rsidP="00771B72">
      <w:pPr>
        <w:spacing w:after="0" w:line="24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7.</w:t>
      </w:r>
      <w:r w:rsidRPr="00771B72">
        <w:rPr>
          <w:rFonts w:ascii="Verdana" w:hAnsi="Verdana"/>
          <w:sz w:val="18"/>
          <w:szCs w:val="18"/>
        </w:rPr>
        <w:tab/>
        <w:t xml:space="preserve"> Zleceniobiorca wyraża zgodę na potrącenie wymagalnych kar umownych z</w:t>
      </w:r>
      <w:r w:rsidR="00273814" w:rsidRPr="00771B72">
        <w:rPr>
          <w:rFonts w:ascii="Verdana" w:hAnsi="Verdana"/>
          <w:sz w:val="18"/>
          <w:szCs w:val="18"/>
        </w:rPr>
        <w:t> </w:t>
      </w:r>
      <w:r w:rsidRPr="00771B72">
        <w:rPr>
          <w:rFonts w:ascii="Verdana" w:hAnsi="Verdana"/>
          <w:sz w:val="18"/>
          <w:szCs w:val="18"/>
        </w:rPr>
        <w:t>przysługującemu mu wynagrodzenia.</w:t>
      </w:r>
    </w:p>
    <w:p w14:paraId="1232CACB" w14:textId="7A9697F9" w:rsidR="00C976FF" w:rsidRPr="00771B72" w:rsidRDefault="00C976FF" w:rsidP="00771B72">
      <w:pPr>
        <w:spacing w:after="0" w:line="240" w:lineRule="auto"/>
        <w:ind w:left="851" w:hanging="425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8.</w:t>
      </w:r>
      <w:r w:rsidRPr="00771B72">
        <w:rPr>
          <w:rFonts w:ascii="Verdana" w:hAnsi="Verdana"/>
          <w:sz w:val="18"/>
          <w:szCs w:val="18"/>
        </w:rPr>
        <w:tab/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59CCEF60" w14:textId="0A939475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§ </w:t>
      </w:r>
      <w:r w:rsidR="009F3841" w:rsidRPr="00771B72">
        <w:rPr>
          <w:rFonts w:ascii="Verdana" w:hAnsi="Verdana"/>
          <w:sz w:val="18"/>
          <w:szCs w:val="18"/>
        </w:rPr>
        <w:t>7</w:t>
      </w:r>
    </w:p>
    <w:p w14:paraId="7A21C147" w14:textId="579E5122" w:rsidR="00C02D65" w:rsidRPr="00771B72" w:rsidRDefault="00C02D65" w:rsidP="00771B72">
      <w:pPr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1. Zleceniodawcy przysługuje prawo odstąpienia od Umowy w całości bądź w części w następujących sytuacjach:</w:t>
      </w:r>
    </w:p>
    <w:p w14:paraId="7C00C1E4" w14:textId="585E9069" w:rsidR="00C02D65" w:rsidRPr="00771B72" w:rsidRDefault="00C02D65" w:rsidP="00771B72">
      <w:pPr>
        <w:numPr>
          <w:ilvl w:val="0"/>
          <w:numId w:val="27"/>
        </w:num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w przypadku podjęcia likwidacji firmy przez Zleceniobiorcę lub co najmniej jednego ze Zleceniobiorców w przypadku Zleceniobiorców wspólnie realizujących zamówienie (konsorcjum, spółka cywilna),</w:t>
      </w:r>
    </w:p>
    <w:p w14:paraId="441B46D5" w14:textId="77777777" w:rsidR="00C02D65" w:rsidRPr="00771B72" w:rsidRDefault="00C02D65" w:rsidP="00771B72">
      <w:pPr>
        <w:numPr>
          <w:ilvl w:val="0"/>
          <w:numId w:val="27"/>
        </w:num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zostanie wydany nakaz zajęcia majątku Zleceniobiorcy w zakresie, który uniemożliwia wykonanie przez Zleceniobiorców przedmiotu Umowy, </w:t>
      </w:r>
    </w:p>
    <w:p w14:paraId="65792EB8" w14:textId="77777777" w:rsidR="00C02D65" w:rsidRPr="00771B72" w:rsidRDefault="00C02D65" w:rsidP="00771B72">
      <w:pPr>
        <w:numPr>
          <w:ilvl w:val="0"/>
          <w:numId w:val="27"/>
        </w:num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w przypadku rozwiązania umowy konsorcjum przez co najmniej jednego z członków konsorcjum, </w:t>
      </w:r>
    </w:p>
    <w:p w14:paraId="750244C6" w14:textId="77777777" w:rsidR="00C02D65" w:rsidRPr="00771B72" w:rsidRDefault="00C02D65" w:rsidP="00771B72">
      <w:pPr>
        <w:numPr>
          <w:ilvl w:val="0"/>
          <w:numId w:val="27"/>
        </w:numPr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w przypadku naruszenia przez Zleceniobiorcę któregokolwiek z warunków niniejszej umowy, </w:t>
      </w:r>
      <w:r w:rsidRPr="00771B72">
        <w:rPr>
          <w:rFonts w:ascii="Verdana" w:hAnsi="Verdana"/>
          <w:sz w:val="18"/>
          <w:szCs w:val="18"/>
        </w:rPr>
        <w:br/>
        <w:t>a w szczególności w sytuacji dostarczania produktów lub potraw o jakości niespełniającej wymagań określonych niniejszą umową,</w:t>
      </w:r>
    </w:p>
    <w:p w14:paraId="03D59925" w14:textId="7EEEE908" w:rsidR="00C02D65" w:rsidRPr="00771B72" w:rsidRDefault="00C02D65" w:rsidP="00771B72">
      <w:pPr>
        <w:numPr>
          <w:ilvl w:val="0"/>
          <w:numId w:val="27"/>
        </w:numPr>
        <w:spacing w:after="0" w:line="240" w:lineRule="auto"/>
        <w:ind w:left="426" w:hanging="142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w przypadku przewozu towarów niezgodnie z obowiązującymi przepisami.</w:t>
      </w:r>
    </w:p>
    <w:p w14:paraId="73154A66" w14:textId="77777777" w:rsidR="00C02D65" w:rsidRPr="00771B72" w:rsidRDefault="00C02D65" w:rsidP="00771B72">
      <w:pPr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2.</w:t>
      </w:r>
      <w:r w:rsidRPr="00771B72">
        <w:rPr>
          <w:rFonts w:ascii="Verdana" w:hAnsi="Verdana"/>
          <w:sz w:val="18"/>
          <w:szCs w:val="18"/>
        </w:rPr>
        <w:tab/>
        <w:t xml:space="preserve"> Odstąpienie od umowy powinno nastąpić w formie pisemnej pod rygorem nieważności takiego oświadczenia i powinno zawierać uzasadnienie. </w:t>
      </w:r>
    </w:p>
    <w:p w14:paraId="12D42F9B" w14:textId="77777777" w:rsidR="00C02D65" w:rsidRPr="00771B72" w:rsidRDefault="00C02D65" w:rsidP="00771B72">
      <w:pPr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3. </w:t>
      </w:r>
      <w:r w:rsidRPr="00771B72">
        <w:rPr>
          <w:rFonts w:ascii="Verdana" w:hAnsi="Verdana"/>
          <w:sz w:val="18"/>
          <w:szCs w:val="18"/>
        </w:rPr>
        <w:tab/>
        <w:t xml:space="preserve">Odstąpienie od umowy nie wpływa na istnienie i skuteczność roszczeń o zapłatę kar umownych. </w:t>
      </w:r>
    </w:p>
    <w:p w14:paraId="6CCBE3E9" w14:textId="77777777" w:rsidR="00C02D65" w:rsidRPr="00771B72" w:rsidRDefault="00C02D65" w:rsidP="00771B72">
      <w:pPr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4.</w:t>
      </w:r>
      <w:r w:rsidRPr="00771B72">
        <w:rPr>
          <w:rFonts w:ascii="Verdana" w:hAnsi="Verdana"/>
          <w:sz w:val="18"/>
          <w:szCs w:val="18"/>
        </w:rPr>
        <w:tab/>
        <w:t>Odstąpienie od Umowy w sytuacjach określonych w ust. 1 lit. a)÷d) powinno nastąpić w  terminie  21 dni od zaistnienia określonego zdarzenia lub uzyskania przez Zleceniodawcy  informacji o wystąpieniu przesłanki uzasadniającej odstąpienie od Umowy.</w:t>
      </w:r>
    </w:p>
    <w:p w14:paraId="14284C16" w14:textId="64827BAB" w:rsidR="001D56D3" w:rsidRPr="00771B72" w:rsidRDefault="00C02D65" w:rsidP="00771B72">
      <w:pPr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5.W razie zaistnienia okoliczności wskazanych w ust. 1 lit. a)÷c) Zleceniobiorca ma obowiązek poinformowania Zleceniodawcy na piśmie w terminie 7 dni od zaistnienia tego zdarzenia</w:t>
      </w:r>
      <w:r w:rsidR="001D56D3" w:rsidRPr="00771B72">
        <w:rPr>
          <w:rFonts w:ascii="Verdana" w:hAnsi="Verdana"/>
          <w:sz w:val="18"/>
          <w:szCs w:val="18"/>
        </w:rPr>
        <w:t>,</w:t>
      </w:r>
    </w:p>
    <w:p w14:paraId="592EC07E" w14:textId="6FFC2E4D" w:rsidR="001D56D3" w:rsidRPr="00771B72" w:rsidRDefault="001D56D3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§ </w:t>
      </w:r>
      <w:r w:rsidR="009F3841" w:rsidRPr="00771B72">
        <w:rPr>
          <w:rFonts w:ascii="Verdana" w:hAnsi="Verdana"/>
          <w:sz w:val="18"/>
          <w:szCs w:val="18"/>
        </w:rPr>
        <w:t>8</w:t>
      </w:r>
    </w:p>
    <w:p w14:paraId="719B8F8A" w14:textId="04812640" w:rsidR="001D56D3" w:rsidRPr="00771B72" w:rsidRDefault="001D56D3" w:rsidP="00771B72">
      <w:pPr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773D4B1A" w14:textId="77777777" w:rsidR="00430E79" w:rsidRPr="00771B72" w:rsidRDefault="00430E79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14:paraId="001FF576" w14:textId="2A541884" w:rsidR="00D60A5E" w:rsidRPr="00771B72" w:rsidRDefault="00D60A5E" w:rsidP="00771B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§ </w:t>
      </w:r>
      <w:r w:rsidR="003E5CE6" w:rsidRPr="00771B72">
        <w:rPr>
          <w:rFonts w:ascii="Verdana" w:hAnsi="Verdana"/>
          <w:sz w:val="18"/>
          <w:szCs w:val="18"/>
        </w:rPr>
        <w:t>9</w:t>
      </w:r>
    </w:p>
    <w:p w14:paraId="076EE90C" w14:textId="18D339E4" w:rsidR="00D60A5E" w:rsidRPr="00771B72" w:rsidRDefault="00D60A5E" w:rsidP="00771B72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>Zleceniodawca  może odstąpić od Umowy w przypadku wystąpienia okoliczności, o których mowa w</w:t>
      </w:r>
      <w:r w:rsidR="00430E79" w:rsidRPr="00771B72">
        <w:rPr>
          <w:rFonts w:ascii="Verdana" w:eastAsia="Arial Unicode MS" w:hAnsi="Verdana"/>
          <w:sz w:val="18"/>
          <w:szCs w:val="18"/>
        </w:rPr>
        <w:t> </w:t>
      </w:r>
      <w:r w:rsidRPr="00771B72">
        <w:rPr>
          <w:rFonts w:ascii="Verdana" w:eastAsia="Arial Unicode MS" w:hAnsi="Verdana"/>
          <w:sz w:val="18"/>
          <w:szCs w:val="18"/>
        </w:rPr>
        <w:t>art.</w:t>
      </w:r>
      <w:r w:rsidR="00430E79" w:rsidRPr="00771B72">
        <w:rPr>
          <w:rFonts w:ascii="Verdana" w:eastAsia="Arial Unicode MS" w:hAnsi="Verdana"/>
          <w:sz w:val="18"/>
          <w:szCs w:val="18"/>
        </w:rPr>
        <w:t> </w:t>
      </w:r>
      <w:r w:rsidRPr="00771B72">
        <w:rPr>
          <w:rFonts w:ascii="Verdana" w:eastAsia="Arial Unicode MS" w:hAnsi="Verdana"/>
          <w:sz w:val="18"/>
          <w:szCs w:val="18"/>
        </w:rPr>
        <w:t>456 ustawy z dnia 11 września 2019 r. Prawo zamówień publicznych (Dz.U. 202</w:t>
      </w:r>
      <w:r w:rsidR="0051624C" w:rsidRPr="00771B72">
        <w:rPr>
          <w:rFonts w:ascii="Verdana" w:eastAsia="Arial Unicode MS" w:hAnsi="Verdana"/>
          <w:sz w:val="18"/>
          <w:szCs w:val="18"/>
        </w:rPr>
        <w:t>4</w:t>
      </w:r>
      <w:r w:rsidRPr="00771B72">
        <w:rPr>
          <w:rFonts w:ascii="Verdana" w:eastAsia="Arial Unicode MS" w:hAnsi="Verdana"/>
          <w:sz w:val="18"/>
          <w:szCs w:val="18"/>
        </w:rPr>
        <w:t xml:space="preserve"> poz. 1</w:t>
      </w:r>
      <w:r w:rsidR="0051624C" w:rsidRPr="00771B72">
        <w:rPr>
          <w:rFonts w:ascii="Verdana" w:eastAsia="Arial Unicode MS" w:hAnsi="Verdana"/>
          <w:sz w:val="18"/>
          <w:szCs w:val="18"/>
        </w:rPr>
        <w:t>320</w:t>
      </w:r>
      <w:r w:rsidRPr="00771B72">
        <w:rPr>
          <w:rFonts w:ascii="Verdana" w:eastAsia="Arial Unicode MS" w:hAnsi="Verdana"/>
          <w:sz w:val="18"/>
          <w:szCs w:val="18"/>
        </w:rPr>
        <w:t>).</w:t>
      </w:r>
    </w:p>
    <w:p w14:paraId="44EF16F9" w14:textId="24E2DD05" w:rsidR="00D60A5E" w:rsidRPr="00771B72" w:rsidRDefault="00D60A5E" w:rsidP="00771B72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 xml:space="preserve">Zleceniodawca  ma prawo wypowiedzieć Umowę w trybie natychmiastowym, gdy Zleceniobiorca mimo otrzymania pisemnego wezwania i wyznaczenia przez Zleceniodawcy  terminu do prawidłowego wykonania przedmiotu Umowy dalej nienależycie wykonuje zobowiązania wynikające z Umowy. </w:t>
      </w:r>
    </w:p>
    <w:p w14:paraId="23512F57" w14:textId="659B4D88" w:rsidR="00D60A5E" w:rsidRPr="00771B72" w:rsidRDefault="00D60A5E" w:rsidP="00771B72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>Odstąpienie i wypowiedzenie Umowy wymaga pisemnego oświadczenia z podaniem uzasadnienia pod rygorem nieważności w terminie do 14 dni od wystąpienia okoliczności lub powzięcia informacji o</w:t>
      </w:r>
      <w:r w:rsidR="00430E79" w:rsidRPr="00771B72">
        <w:rPr>
          <w:rFonts w:ascii="Verdana" w:eastAsia="Arial Unicode MS" w:hAnsi="Verdana"/>
          <w:sz w:val="18"/>
          <w:szCs w:val="18"/>
        </w:rPr>
        <w:t> </w:t>
      </w:r>
      <w:r w:rsidRPr="00771B72">
        <w:rPr>
          <w:rFonts w:ascii="Verdana" w:eastAsia="Arial Unicode MS" w:hAnsi="Verdana"/>
          <w:sz w:val="18"/>
          <w:szCs w:val="18"/>
        </w:rPr>
        <w:t>wystąpieniu okoliczności, o których mowa w ust.1-</w:t>
      </w:r>
      <w:r w:rsidR="00B96DA9" w:rsidRPr="00771B72">
        <w:rPr>
          <w:rFonts w:ascii="Verdana" w:eastAsia="Arial Unicode MS" w:hAnsi="Verdana"/>
          <w:sz w:val="18"/>
          <w:szCs w:val="18"/>
        </w:rPr>
        <w:t>2</w:t>
      </w:r>
      <w:r w:rsidRPr="00771B72">
        <w:rPr>
          <w:rFonts w:ascii="Verdana" w:eastAsia="Arial Unicode MS" w:hAnsi="Verdana"/>
          <w:sz w:val="18"/>
          <w:szCs w:val="18"/>
        </w:rPr>
        <w:t>.</w:t>
      </w:r>
    </w:p>
    <w:p w14:paraId="05DC2E46" w14:textId="06FBC3D5" w:rsidR="00D60A5E" w:rsidRPr="00771B72" w:rsidRDefault="00D60A5E" w:rsidP="00771B7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bCs/>
          <w:sz w:val="18"/>
          <w:szCs w:val="18"/>
          <w:lang w:eastAsia="pl-PL"/>
        </w:rPr>
      </w:pPr>
      <w:r w:rsidRPr="00771B72">
        <w:rPr>
          <w:rFonts w:ascii="Verdana" w:eastAsia="Times New Roman" w:hAnsi="Verdana"/>
          <w:bCs/>
          <w:sz w:val="18"/>
          <w:szCs w:val="18"/>
          <w:lang w:eastAsia="pl-PL"/>
        </w:rPr>
        <w:t>§ 1</w:t>
      </w:r>
      <w:r w:rsidR="003E5CE6" w:rsidRPr="00771B72">
        <w:rPr>
          <w:rFonts w:ascii="Verdana" w:eastAsia="Times New Roman" w:hAnsi="Verdana"/>
          <w:bCs/>
          <w:sz w:val="18"/>
          <w:szCs w:val="18"/>
          <w:lang w:eastAsia="pl-PL"/>
        </w:rPr>
        <w:t>0</w:t>
      </w:r>
    </w:p>
    <w:p w14:paraId="6AE7D838" w14:textId="77777777" w:rsidR="00D60A5E" w:rsidRPr="00771B72" w:rsidRDefault="00D60A5E" w:rsidP="00771B72">
      <w:p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Arial Unicode MS" w:hAnsi="Verdana"/>
          <w:sz w:val="18"/>
          <w:szCs w:val="18"/>
          <w:lang w:eastAsia="pl-PL"/>
        </w:rPr>
      </w:pPr>
      <w:r w:rsidRPr="00771B72">
        <w:rPr>
          <w:rFonts w:ascii="Verdana" w:eastAsia="Arial Unicode MS" w:hAnsi="Verdana"/>
          <w:sz w:val="18"/>
          <w:szCs w:val="18"/>
          <w:lang w:eastAsia="pl-PL"/>
        </w:rPr>
        <w:t>1. Zleceniobiorca zobowiązuje się do wykonania przedmiotu Umowy ze szczególną starannością, przestrzegając wszelkich wymaganych prawem przepisów, stosownych norm.</w:t>
      </w:r>
    </w:p>
    <w:p w14:paraId="5B5EBD4D" w14:textId="77777777" w:rsidR="00D60A5E" w:rsidRPr="00771B72" w:rsidRDefault="00D60A5E" w:rsidP="00771B72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outlineLvl w:val="0"/>
        <w:rPr>
          <w:rFonts w:ascii="Verdana" w:eastAsia="Times New Roman" w:hAnsi="Verdana"/>
          <w:color w:val="000000"/>
          <w:sz w:val="18"/>
          <w:szCs w:val="18"/>
          <w:lang w:eastAsia="pl-PL"/>
        </w:rPr>
      </w:pPr>
      <w:r w:rsidRPr="00771B72">
        <w:rPr>
          <w:rFonts w:ascii="Verdana" w:eastAsia="Times New Roman" w:hAnsi="Verdana"/>
          <w:sz w:val="18"/>
          <w:szCs w:val="18"/>
          <w:lang w:eastAsia="pl-PL"/>
        </w:rPr>
        <w:t xml:space="preserve">2. Zleceniobiorca oświadcza, że </w:t>
      </w:r>
      <w:r w:rsidRPr="00771B72">
        <w:rPr>
          <w:rFonts w:ascii="Verdana" w:eastAsia="Times New Roman" w:hAnsi="Verdana"/>
          <w:color w:val="000000"/>
          <w:sz w:val="18"/>
          <w:szCs w:val="18"/>
          <w:lang w:eastAsia="pl-PL"/>
        </w:rPr>
        <w:t>posiada odpowiednią wiedzę, umiejętności i uprawnienia konieczne dla prawidłowego wykonywania Umowy.</w:t>
      </w:r>
    </w:p>
    <w:p w14:paraId="5C910E9C" w14:textId="77777777" w:rsidR="00D60A5E" w:rsidRPr="00771B72" w:rsidRDefault="00D60A5E" w:rsidP="00771B7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Arial Unicode MS" w:hAnsi="Verdana"/>
          <w:sz w:val="18"/>
          <w:szCs w:val="18"/>
          <w:lang w:eastAsia="pl-PL"/>
        </w:rPr>
      </w:pPr>
      <w:r w:rsidRPr="00771B72">
        <w:rPr>
          <w:rFonts w:ascii="Verdana" w:eastAsia="Arial Unicode MS" w:hAnsi="Verdana"/>
          <w:sz w:val="18"/>
          <w:szCs w:val="18"/>
          <w:lang w:eastAsia="pl-PL"/>
        </w:rPr>
        <w:t>3. Po podpisaniu umowy nadzór nad jej realizacją sprawuje:</w:t>
      </w:r>
    </w:p>
    <w:p w14:paraId="43EA5621" w14:textId="77777777" w:rsidR="00D60A5E" w:rsidRPr="00771B72" w:rsidRDefault="00D60A5E" w:rsidP="00771B72">
      <w:pPr>
        <w:numPr>
          <w:ilvl w:val="0"/>
          <w:numId w:val="17"/>
        </w:numPr>
        <w:tabs>
          <w:tab w:val="left" w:pos="300"/>
        </w:tabs>
        <w:overflowPunct w:val="0"/>
        <w:autoSpaceDE w:val="0"/>
        <w:autoSpaceDN w:val="0"/>
        <w:adjustRightInd w:val="0"/>
        <w:spacing w:after="0" w:line="240" w:lineRule="auto"/>
        <w:ind w:left="709" w:hanging="425"/>
        <w:textAlignment w:val="baseline"/>
        <w:rPr>
          <w:rFonts w:ascii="Verdana" w:eastAsia="Arial Unicode MS" w:hAnsi="Verdana"/>
          <w:sz w:val="18"/>
          <w:szCs w:val="18"/>
          <w:lang w:eastAsia="pl-PL"/>
        </w:rPr>
      </w:pPr>
      <w:r w:rsidRPr="00771B72">
        <w:rPr>
          <w:rFonts w:ascii="Verdana" w:eastAsia="Arial Unicode MS" w:hAnsi="Verdana"/>
          <w:sz w:val="18"/>
          <w:szCs w:val="18"/>
          <w:lang w:eastAsia="pl-PL"/>
        </w:rPr>
        <w:t>ze strony Zleceniodawcy : …………… Tel. …………………., e-mail ……………………..</w:t>
      </w:r>
    </w:p>
    <w:p w14:paraId="02684C45" w14:textId="00B2D513" w:rsidR="00D60A5E" w:rsidRPr="00771B72" w:rsidRDefault="00D60A5E" w:rsidP="00771B72">
      <w:pPr>
        <w:numPr>
          <w:ilvl w:val="0"/>
          <w:numId w:val="17"/>
        </w:numPr>
        <w:tabs>
          <w:tab w:val="left" w:pos="300"/>
        </w:tabs>
        <w:overflowPunct w:val="0"/>
        <w:autoSpaceDE w:val="0"/>
        <w:autoSpaceDN w:val="0"/>
        <w:adjustRightInd w:val="0"/>
        <w:spacing w:after="0" w:line="240" w:lineRule="auto"/>
        <w:ind w:left="709" w:hanging="425"/>
        <w:textAlignment w:val="baseline"/>
        <w:rPr>
          <w:rFonts w:ascii="Verdana" w:eastAsia="Arial Unicode MS" w:hAnsi="Verdana"/>
          <w:sz w:val="18"/>
          <w:szCs w:val="18"/>
          <w:lang w:eastAsia="pl-PL"/>
        </w:rPr>
      </w:pPr>
      <w:r w:rsidRPr="00771B72">
        <w:rPr>
          <w:rFonts w:ascii="Verdana" w:eastAsia="Arial Unicode MS" w:hAnsi="Verdana"/>
          <w:sz w:val="18"/>
          <w:szCs w:val="18"/>
          <w:lang w:eastAsia="pl-PL"/>
        </w:rPr>
        <w:t xml:space="preserve">ze strony </w:t>
      </w:r>
      <w:proofErr w:type="spellStart"/>
      <w:r w:rsidRPr="00771B72">
        <w:rPr>
          <w:rFonts w:ascii="Verdana" w:eastAsia="Arial Unicode MS" w:hAnsi="Verdana"/>
          <w:sz w:val="18"/>
          <w:szCs w:val="18"/>
          <w:lang w:eastAsia="pl-PL"/>
        </w:rPr>
        <w:t>Zlecenioborcy</w:t>
      </w:r>
      <w:proofErr w:type="spellEnd"/>
      <w:r w:rsidRPr="00771B72">
        <w:rPr>
          <w:rFonts w:ascii="Verdana" w:eastAsia="Arial Unicode MS" w:hAnsi="Verdana"/>
          <w:sz w:val="18"/>
          <w:szCs w:val="18"/>
          <w:lang w:eastAsia="pl-PL"/>
        </w:rPr>
        <w:t>: …………….… Tel. …………………., e-mail …………………….</w:t>
      </w:r>
      <w:r w:rsidRPr="00771B72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7518DE62" w14:textId="70BC6CC3" w:rsidR="00D60A5E" w:rsidRPr="00771B72" w:rsidRDefault="00D60A5E" w:rsidP="00771B7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771B72">
        <w:rPr>
          <w:rFonts w:ascii="Verdana" w:eastAsia="Times New Roman" w:hAnsi="Verdana"/>
          <w:sz w:val="18"/>
          <w:szCs w:val="18"/>
          <w:lang w:eastAsia="pl-PL"/>
        </w:rPr>
        <w:t>§ 1</w:t>
      </w:r>
      <w:r w:rsidR="003E5CE6" w:rsidRPr="00771B72">
        <w:rPr>
          <w:rFonts w:ascii="Verdana" w:eastAsia="Times New Roman" w:hAnsi="Verdana"/>
          <w:sz w:val="18"/>
          <w:szCs w:val="18"/>
          <w:lang w:eastAsia="pl-PL"/>
        </w:rPr>
        <w:t>1</w:t>
      </w:r>
    </w:p>
    <w:p w14:paraId="561858A6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>1. 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7F0DCCAA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2. 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4F719955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SimSun" w:hAnsi="Verdana"/>
          <w:kern w:val="3"/>
          <w:sz w:val="18"/>
          <w:szCs w:val="18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>3. 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4142A38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SimSun" w:hAnsi="Verdana"/>
          <w:kern w:val="3"/>
          <w:sz w:val="18"/>
          <w:szCs w:val="18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>4. 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24A4861B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>5. Z Inspektorem Ochrony Danych Osobowych lub osobą odpowiedzialną za ochronę danych osobowych można kontaktować się:</w:t>
      </w:r>
    </w:p>
    <w:p w14:paraId="56B97287" w14:textId="77777777" w:rsidR="00D60A5E" w:rsidRPr="00771B72" w:rsidRDefault="00D60A5E" w:rsidP="00771B72">
      <w:pPr>
        <w:widowControl w:val="0"/>
        <w:numPr>
          <w:ilvl w:val="1"/>
          <w:numId w:val="2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3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z ramienia Zleceniodawcy  - Kontakt z Inspektorem Ochrony Danych Akademii Górniczo-Hutniczej możliwy jest pod adresem e-mail: </w:t>
      </w:r>
      <w:hyperlink r:id="rId8" w:history="1">
        <w:r w:rsidRPr="00771B72">
          <w:rPr>
            <w:rStyle w:val="Hipercze"/>
            <w:rFonts w:ascii="Verdana" w:eastAsia="Lucida Sans Unicode" w:hAnsi="Verdana"/>
            <w:kern w:val="3"/>
            <w:sz w:val="18"/>
            <w:szCs w:val="18"/>
            <w:lang w:eastAsia="ar-SA"/>
          </w:rPr>
          <w:t>iodo@agh.edu.pl</w:t>
        </w:r>
      </w:hyperlink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 lub listownie pod adresem: Akademia Górniczo- Hutnicza im. St. Staszica, Al. Mickiewicza 30, 30-059 Kraków, z dopiskiem „Inspektor Ochrony Danych” </w:t>
      </w:r>
    </w:p>
    <w:p w14:paraId="236B9224" w14:textId="77777777" w:rsidR="00D60A5E" w:rsidRPr="00771B72" w:rsidRDefault="00D60A5E" w:rsidP="00771B72">
      <w:pPr>
        <w:widowControl w:val="0"/>
        <w:numPr>
          <w:ilvl w:val="1"/>
          <w:numId w:val="2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3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z ramienia </w:t>
      </w:r>
      <w:proofErr w:type="spellStart"/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>Zlecenioborcy</w:t>
      </w:r>
      <w:proofErr w:type="spellEnd"/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 - ……………………………………………..</w:t>
      </w:r>
    </w:p>
    <w:p w14:paraId="70D23489" w14:textId="77777777" w:rsidR="00D60A5E" w:rsidRPr="00771B72" w:rsidRDefault="00D60A5E" w:rsidP="00771B7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Lucida Sans Unicode" w:hAnsi="Verdana"/>
          <w:kern w:val="3"/>
          <w:sz w:val="18"/>
          <w:szCs w:val="18"/>
          <w:lang w:eastAsia="ar-SA"/>
        </w:rPr>
      </w:pP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t xml:space="preserve">6. Podanie danych osobowych jest konieczne dla celów związanych z zawarciem i realizacją niniejszej umowy. Dane osobowe nie będą poddawane profilowaniu. Strony nie będą przekazywać danych osobowych </w:t>
      </w:r>
      <w:r w:rsidRPr="00771B72">
        <w:rPr>
          <w:rFonts w:ascii="Verdana" w:eastAsia="Lucida Sans Unicode" w:hAnsi="Verdana"/>
          <w:kern w:val="3"/>
          <w:sz w:val="18"/>
          <w:szCs w:val="18"/>
          <w:lang w:eastAsia="ar-SA"/>
        </w:rPr>
        <w:lastRenderedPageBreak/>
        <w:t>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7E49CA46" w14:textId="71FAF391" w:rsidR="00D60A5E" w:rsidRPr="00771B72" w:rsidRDefault="00D60A5E" w:rsidP="00771B72">
      <w:pPr>
        <w:spacing w:after="0" w:line="240" w:lineRule="auto"/>
        <w:ind w:left="567"/>
        <w:jc w:val="center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§ 1</w:t>
      </w:r>
      <w:r w:rsidR="003E5CE6" w:rsidRPr="00771B72">
        <w:rPr>
          <w:rFonts w:ascii="Verdana" w:hAnsi="Verdana"/>
          <w:sz w:val="18"/>
          <w:szCs w:val="18"/>
        </w:rPr>
        <w:t>2</w:t>
      </w:r>
    </w:p>
    <w:p w14:paraId="6FE1C8C7" w14:textId="77777777" w:rsidR="00D60A5E" w:rsidRPr="00771B72" w:rsidRDefault="00D60A5E" w:rsidP="00771B72">
      <w:pPr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771B72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43E0631E" w14:textId="77777777" w:rsidR="00D60A5E" w:rsidRPr="00771B72" w:rsidRDefault="00D60A5E" w:rsidP="00771B72">
      <w:pPr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771B72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1247543C" w14:textId="77777777" w:rsidR="00D60A5E" w:rsidRPr="00771B72" w:rsidRDefault="00D60A5E" w:rsidP="00771B72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71B72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</w:t>
      </w:r>
      <w:r w:rsidRPr="00771B72">
        <w:rPr>
          <w:rFonts w:ascii="Verdana" w:hAnsi="Verdana"/>
          <w:sz w:val="18"/>
          <w:szCs w:val="18"/>
        </w:rPr>
        <w:t>Zleceniobiorcy</w:t>
      </w:r>
      <w:r w:rsidRPr="00771B72">
        <w:rPr>
          <w:rFonts w:ascii="Verdana" w:hAnsi="Verdana"/>
          <w:kern w:val="2"/>
          <w:sz w:val="18"/>
          <w:szCs w:val="18"/>
        </w:rPr>
        <w:t xml:space="preserve"> w następującym zakresie</w:t>
      </w:r>
      <w:r w:rsidRPr="00771B72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55774F92" w14:textId="77777777" w:rsidR="00D60A5E" w:rsidRPr="00771B72" w:rsidRDefault="00D60A5E" w:rsidP="00771B72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71B72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 wprowadzenie nowego podwykonawcy zapewni lepszą realizację danej części zamówienia,</w:t>
      </w:r>
    </w:p>
    <w:p w14:paraId="5D3482B5" w14:textId="77777777" w:rsidR="00D60A5E" w:rsidRPr="00771B72" w:rsidRDefault="00D60A5E" w:rsidP="00771B72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zmiany albo rezygnacji z podwykonawcy jeżeli dotyczy podmiotu, na którego zasoby Zleceniobiorca powoływał się, na zasadach określonych w art. 118 ust.1 ustawy </w:t>
      </w:r>
      <w:proofErr w:type="spellStart"/>
      <w:r w:rsidRPr="00771B72">
        <w:rPr>
          <w:rFonts w:ascii="Verdana" w:hAnsi="Verdana"/>
          <w:sz w:val="18"/>
          <w:szCs w:val="18"/>
        </w:rPr>
        <w:t>Pzp</w:t>
      </w:r>
      <w:proofErr w:type="spellEnd"/>
      <w:r w:rsidRPr="00771B72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42873E75" w14:textId="77777777" w:rsidR="00D60A5E" w:rsidRPr="00771B72" w:rsidRDefault="00D60A5E" w:rsidP="00771B72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771B72">
        <w:rPr>
          <w:rFonts w:ascii="Verdana" w:hAnsi="Verdana"/>
          <w:color w:val="000000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5973ED23" w14:textId="77777777" w:rsidR="00D60A5E" w:rsidRPr="00771B72" w:rsidRDefault="00D60A5E" w:rsidP="00771B72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771B72">
        <w:rPr>
          <w:rFonts w:ascii="Verdana" w:hAnsi="Verdana"/>
          <w:kern w:val="2"/>
          <w:sz w:val="18"/>
          <w:szCs w:val="18"/>
        </w:rPr>
        <w:t>Zmiany osoby przeznaczonej do realizacji zamówienia, pod warunkiem, że osoba ta będzie miała doświadczenie co najmniej takie, jak osoba wskazana w ofercie.</w:t>
      </w:r>
    </w:p>
    <w:p w14:paraId="4F5D415D" w14:textId="2EA4C775" w:rsidR="00D60A5E" w:rsidRPr="00771B72" w:rsidRDefault="00D60A5E" w:rsidP="00771B72">
      <w:pPr>
        <w:pStyle w:val="Akapitzlist"/>
        <w:numPr>
          <w:ilvl w:val="0"/>
          <w:numId w:val="16"/>
        </w:numPr>
        <w:suppressAutoHyphens/>
        <w:spacing w:after="0" w:line="240" w:lineRule="auto"/>
        <w:ind w:left="284"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71B72">
        <w:rPr>
          <w:rFonts w:ascii="Verdana" w:hAnsi="Verdana"/>
          <w:color w:val="000000"/>
          <w:kern w:val="2"/>
          <w:sz w:val="18"/>
          <w:szCs w:val="18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B96DA9" w:rsidRPr="00771B72">
        <w:rPr>
          <w:rFonts w:ascii="Verdana" w:hAnsi="Verdana"/>
          <w:sz w:val="18"/>
          <w:szCs w:val="18"/>
        </w:rPr>
        <w:t>Zleceniobiorcy</w:t>
      </w:r>
      <w:r w:rsidRPr="00771B72">
        <w:rPr>
          <w:rFonts w:ascii="Verdana" w:hAnsi="Verdana"/>
          <w:color w:val="000000"/>
          <w:kern w:val="2"/>
          <w:sz w:val="18"/>
          <w:szCs w:val="18"/>
        </w:rPr>
        <w:t xml:space="preserve">.  </w:t>
      </w:r>
    </w:p>
    <w:p w14:paraId="1691924C" w14:textId="2E1D0EF8" w:rsidR="00D60A5E" w:rsidRPr="00771B72" w:rsidRDefault="00D60A5E" w:rsidP="00771B72">
      <w:pPr>
        <w:pStyle w:val="Akapitzlist"/>
        <w:spacing w:after="0" w:line="240" w:lineRule="auto"/>
        <w:ind w:left="717"/>
        <w:jc w:val="center"/>
        <w:rPr>
          <w:rFonts w:ascii="Verdana" w:hAnsi="Verdana"/>
          <w:bCs/>
          <w:sz w:val="18"/>
          <w:szCs w:val="18"/>
        </w:rPr>
      </w:pPr>
      <w:r w:rsidRPr="00771B72">
        <w:rPr>
          <w:rFonts w:ascii="Verdana" w:hAnsi="Verdana"/>
          <w:bCs/>
          <w:sz w:val="18"/>
          <w:szCs w:val="18"/>
        </w:rPr>
        <w:t>§1</w:t>
      </w:r>
      <w:r w:rsidR="003E5CE6" w:rsidRPr="00771B72">
        <w:rPr>
          <w:rFonts w:ascii="Verdana" w:hAnsi="Verdana"/>
          <w:bCs/>
          <w:sz w:val="18"/>
          <w:szCs w:val="18"/>
        </w:rPr>
        <w:t>3</w:t>
      </w:r>
    </w:p>
    <w:p w14:paraId="69A63E28" w14:textId="77777777" w:rsidR="00D60A5E" w:rsidRPr="00771B72" w:rsidRDefault="00D60A5E" w:rsidP="00771B7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2FD442BA" w14:textId="7F1F8398" w:rsidR="00D60A5E" w:rsidRPr="00771B72" w:rsidRDefault="00D60A5E" w:rsidP="00771B72">
      <w:pPr>
        <w:spacing w:after="0" w:line="240" w:lineRule="auto"/>
        <w:ind w:left="567"/>
        <w:jc w:val="center"/>
        <w:rPr>
          <w:rFonts w:ascii="Verdana" w:hAnsi="Verdana"/>
          <w:color w:val="000000"/>
          <w:sz w:val="18"/>
          <w:szCs w:val="18"/>
        </w:rPr>
      </w:pPr>
      <w:r w:rsidRPr="00771B72">
        <w:rPr>
          <w:rFonts w:ascii="Verdana" w:hAnsi="Verdana"/>
          <w:color w:val="000000"/>
          <w:sz w:val="18"/>
          <w:szCs w:val="18"/>
        </w:rPr>
        <w:t>§ 1</w:t>
      </w:r>
      <w:r w:rsidR="003E5CE6" w:rsidRPr="00771B72">
        <w:rPr>
          <w:rFonts w:ascii="Verdana" w:hAnsi="Verdana"/>
          <w:color w:val="000000"/>
          <w:sz w:val="18"/>
          <w:szCs w:val="18"/>
        </w:rPr>
        <w:t>4</w:t>
      </w:r>
    </w:p>
    <w:p w14:paraId="7D109FB3" w14:textId="77777777" w:rsidR="00D60A5E" w:rsidRPr="00771B72" w:rsidRDefault="00D60A5E" w:rsidP="00771B7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01CB96D5" w14:textId="77777777" w:rsidR="00D60A5E" w:rsidRPr="00771B72" w:rsidRDefault="00D60A5E" w:rsidP="00771B7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Zleceniodawcy .</w:t>
      </w:r>
    </w:p>
    <w:p w14:paraId="7A662624" w14:textId="77777777" w:rsidR="00D60A5E" w:rsidRPr="00771B72" w:rsidRDefault="00D60A5E" w:rsidP="00771B7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771B72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3BD23F32" w14:textId="77777777" w:rsidR="00D60A5E" w:rsidRPr="00771B72" w:rsidRDefault="00D60A5E" w:rsidP="00771B72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0BCF4559" w14:textId="41C74EE1" w:rsidR="00D60A5E" w:rsidRPr="00771B72" w:rsidRDefault="00D60A5E" w:rsidP="00771B72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771B72">
        <w:rPr>
          <w:rFonts w:ascii="Verdana" w:hAnsi="Verdana"/>
          <w:b/>
          <w:sz w:val="18"/>
          <w:szCs w:val="18"/>
        </w:rPr>
        <w:t xml:space="preserve">          Za Zleceniodawcę                            </w:t>
      </w:r>
      <w:r w:rsidR="00342AF1" w:rsidRPr="00771B72">
        <w:rPr>
          <w:rFonts w:ascii="Verdana" w:hAnsi="Verdana"/>
          <w:b/>
          <w:sz w:val="18"/>
          <w:szCs w:val="18"/>
        </w:rPr>
        <w:t xml:space="preserve">                          </w:t>
      </w:r>
      <w:r w:rsidRPr="00771B72">
        <w:rPr>
          <w:rFonts w:ascii="Verdana" w:hAnsi="Verdana"/>
          <w:b/>
          <w:sz w:val="18"/>
          <w:szCs w:val="18"/>
        </w:rPr>
        <w:t xml:space="preserve"> Za Zleceniobiorcę</w:t>
      </w:r>
    </w:p>
    <w:p w14:paraId="29A41531" w14:textId="77777777" w:rsidR="00D60A5E" w:rsidRPr="00771B72" w:rsidRDefault="00D60A5E" w:rsidP="00771B72">
      <w:pPr>
        <w:spacing w:after="0" w:line="240" w:lineRule="auto"/>
        <w:rPr>
          <w:rFonts w:ascii="Verdana" w:hAnsi="Verdana"/>
          <w:sz w:val="18"/>
          <w:szCs w:val="18"/>
        </w:rPr>
      </w:pPr>
    </w:p>
    <w:p w14:paraId="16CDB293" w14:textId="5A256419" w:rsidR="00D60A5E" w:rsidRPr="00771B72" w:rsidRDefault="00D60A5E" w:rsidP="00771B72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ab/>
        <w:t>………………………..                                                                   …………………….</w:t>
      </w:r>
    </w:p>
    <w:p w14:paraId="6C486699" w14:textId="48FC6EE3" w:rsidR="00D60A5E" w:rsidRPr="00771B72" w:rsidRDefault="00D60A5E" w:rsidP="00771B72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771B72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        </w:t>
      </w:r>
      <w:r w:rsidR="00AB0182" w:rsidRPr="00771B72">
        <w:rPr>
          <w:rFonts w:ascii="Verdana" w:hAnsi="Verdana"/>
          <w:i/>
          <w:sz w:val="18"/>
          <w:szCs w:val="18"/>
        </w:rPr>
        <w:t>(data i podpis)</w:t>
      </w:r>
    </w:p>
    <w:p w14:paraId="3094FA70" w14:textId="77777777" w:rsidR="00D60A5E" w:rsidRPr="00771B72" w:rsidRDefault="00D60A5E" w:rsidP="00771B72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</w:p>
    <w:p w14:paraId="5E5AFB42" w14:textId="77777777" w:rsidR="00342AF1" w:rsidRPr="00771B72" w:rsidRDefault="00342AF1" w:rsidP="00771B72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E586218" w14:textId="6365FD4C" w:rsidR="00D60A5E" w:rsidRPr="00771B72" w:rsidRDefault="00D60A5E" w:rsidP="00771B72">
      <w:pPr>
        <w:tabs>
          <w:tab w:val="left" w:pos="555"/>
          <w:tab w:val="left" w:pos="7950"/>
        </w:tabs>
        <w:spacing w:after="0" w:line="240" w:lineRule="auto"/>
        <w:jc w:val="right"/>
        <w:rPr>
          <w:rFonts w:ascii="Verdana" w:hAnsi="Verdana"/>
          <w:b/>
          <w:bCs/>
          <w:iCs/>
          <w:sz w:val="18"/>
          <w:szCs w:val="18"/>
        </w:rPr>
      </w:pPr>
      <w:r w:rsidRPr="00771B72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45FAAC67" w14:textId="77777777" w:rsidR="001D56D3" w:rsidRPr="00771B72" w:rsidRDefault="001D56D3" w:rsidP="00771B72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4959205" w14:textId="490F8768" w:rsidR="0071671F" w:rsidRPr="00771B72" w:rsidRDefault="0071671F" w:rsidP="00771B72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</w:p>
    <w:p w14:paraId="6DBA52D8" w14:textId="04766743" w:rsidR="006A0A29" w:rsidRPr="00771B72" w:rsidRDefault="006A0A29" w:rsidP="00771B72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18"/>
          <w:szCs w:val="18"/>
        </w:rPr>
      </w:pPr>
      <w:r w:rsidRPr="00771B72">
        <w:rPr>
          <w:rFonts w:ascii="Verdana" w:hAnsi="Verdana"/>
          <w:i/>
          <w:iCs/>
          <w:sz w:val="18"/>
          <w:szCs w:val="18"/>
        </w:rPr>
        <w:t>Załączniki do umowy :</w:t>
      </w:r>
    </w:p>
    <w:p w14:paraId="20091C29" w14:textId="26F347C8" w:rsidR="006A0A29" w:rsidRPr="00771B72" w:rsidRDefault="006A0A29" w:rsidP="00771B72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18"/>
          <w:szCs w:val="18"/>
        </w:rPr>
      </w:pPr>
      <w:r w:rsidRPr="00771B72">
        <w:rPr>
          <w:rFonts w:ascii="Verdana" w:hAnsi="Verdana"/>
          <w:i/>
          <w:iCs/>
          <w:sz w:val="18"/>
          <w:szCs w:val="18"/>
        </w:rPr>
        <w:t xml:space="preserve">1) Opis przedmiotu zamówienia i oferta </w:t>
      </w:r>
      <w:r w:rsidR="00B96DA9" w:rsidRPr="00771B72">
        <w:rPr>
          <w:rFonts w:ascii="Verdana" w:hAnsi="Verdana"/>
          <w:i/>
          <w:iCs/>
          <w:sz w:val="18"/>
          <w:szCs w:val="18"/>
        </w:rPr>
        <w:t>Zleceniobiorcy</w:t>
      </w:r>
    </w:p>
    <w:p w14:paraId="0471642F" w14:textId="40175B25" w:rsidR="006A0A29" w:rsidRPr="00771B72" w:rsidRDefault="006A0A29" w:rsidP="00771B72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18"/>
          <w:szCs w:val="18"/>
        </w:rPr>
      </w:pPr>
      <w:r w:rsidRPr="00771B72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0CF6D262" w14:textId="73F1B8EA" w:rsidR="0071671F" w:rsidRPr="00771B72" w:rsidRDefault="0071671F" w:rsidP="00771B72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</w:p>
    <w:p w14:paraId="2D3FC79B" w14:textId="78CBF4A0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Załącznik nr 2 do umowy</w:t>
      </w:r>
    </w:p>
    <w:p w14:paraId="02D945E7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645B520F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.....................................… </w:t>
      </w:r>
    </w:p>
    <w:p w14:paraId="1E67EA90" w14:textId="5080FE2D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   Nazwa </w:t>
      </w:r>
      <w:r w:rsidR="00B96DA9" w:rsidRPr="00771B72">
        <w:rPr>
          <w:rFonts w:ascii="Verdana" w:hAnsi="Verdana"/>
          <w:sz w:val="18"/>
          <w:szCs w:val="18"/>
        </w:rPr>
        <w:t>Zleceniobiorcy</w:t>
      </w:r>
    </w:p>
    <w:p w14:paraId="139E4A04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3A8A3BAB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.....................................…</w:t>
      </w:r>
    </w:p>
    <w:p w14:paraId="641FDC25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lastRenderedPageBreak/>
        <w:t>NIP</w:t>
      </w:r>
      <w:r w:rsidRPr="00771B72">
        <w:rPr>
          <w:rFonts w:ascii="Verdana" w:hAnsi="Verdana"/>
          <w:sz w:val="18"/>
          <w:szCs w:val="18"/>
        </w:rPr>
        <w:tab/>
        <w:t> </w:t>
      </w:r>
    </w:p>
    <w:p w14:paraId="766158B7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F9565BC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16C9D82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771B72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EE3779D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771B72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2770B7C0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A460204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771B72">
        <w:rPr>
          <w:rFonts w:ascii="Verdana" w:hAnsi="Verdana"/>
          <w:b/>
          <w:bCs/>
          <w:sz w:val="18"/>
          <w:szCs w:val="18"/>
        </w:rPr>
        <w:t>Podmiot</w:t>
      </w:r>
      <w:r w:rsidRPr="00771B72">
        <w:rPr>
          <w:rFonts w:ascii="Verdana" w:hAnsi="Verdana"/>
          <w:sz w:val="18"/>
          <w:szCs w:val="18"/>
        </w:rPr>
        <w:t>”) niniejszym oświadcza, że Podmiot:</w:t>
      </w:r>
    </w:p>
    <w:p w14:paraId="5AC80EF2" w14:textId="77777777" w:rsidR="0071671F" w:rsidRPr="00771B72" w:rsidRDefault="0071671F" w:rsidP="00771B72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b/>
          <w:bCs/>
          <w:sz w:val="18"/>
          <w:szCs w:val="18"/>
        </w:rPr>
        <w:t>jest / nie jest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1"/>
      </w:r>
      <w:r w:rsidRPr="00771B72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771B72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2"/>
      </w:r>
      <w:r w:rsidRPr="00771B72">
        <w:rPr>
          <w:rFonts w:ascii="Verdana" w:hAnsi="Verdana"/>
          <w:sz w:val="18"/>
          <w:szCs w:val="18"/>
        </w:rPr>
        <w:t>;</w:t>
      </w:r>
    </w:p>
    <w:p w14:paraId="47F23C4B" w14:textId="77777777" w:rsidR="0071671F" w:rsidRPr="00771B72" w:rsidRDefault="0071671F" w:rsidP="00771B72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b/>
          <w:bCs/>
          <w:sz w:val="18"/>
          <w:szCs w:val="18"/>
        </w:rPr>
        <w:t>jest / nie</w:t>
      </w:r>
      <w:r w:rsidRPr="00771B72">
        <w:rPr>
          <w:rFonts w:ascii="Verdana" w:hAnsi="Verdana"/>
          <w:sz w:val="18"/>
          <w:szCs w:val="18"/>
        </w:rPr>
        <w:t xml:space="preserve"> </w:t>
      </w:r>
      <w:r w:rsidRPr="00771B72">
        <w:rPr>
          <w:rFonts w:ascii="Verdana" w:hAnsi="Verdana"/>
          <w:b/>
          <w:bCs/>
          <w:sz w:val="18"/>
          <w:szCs w:val="18"/>
        </w:rPr>
        <w:t>jest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3"/>
      </w:r>
      <w:r w:rsidRPr="00771B72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4"/>
      </w:r>
      <w:r w:rsidRPr="00771B72">
        <w:rPr>
          <w:rFonts w:ascii="Verdana" w:hAnsi="Verdana"/>
          <w:sz w:val="18"/>
          <w:szCs w:val="18"/>
        </w:rPr>
        <w:t xml:space="preserve"> </w:t>
      </w:r>
    </w:p>
    <w:p w14:paraId="32FFF60B" w14:textId="77777777" w:rsidR="0071671F" w:rsidRPr="00771B72" w:rsidRDefault="0071671F" w:rsidP="00771B72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>rzeczywisty właściciel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5"/>
      </w:r>
      <w:r w:rsidRPr="00771B72">
        <w:rPr>
          <w:rFonts w:ascii="Verdana" w:hAnsi="Verdana"/>
          <w:sz w:val="18"/>
          <w:szCs w:val="18"/>
        </w:rPr>
        <w:t xml:space="preserve"> Podmiotu </w:t>
      </w:r>
      <w:r w:rsidRPr="00771B72">
        <w:rPr>
          <w:rFonts w:ascii="Verdana" w:hAnsi="Verdana"/>
          <w:b/>
          <w:bCs/>
          <w:sz w:val="18"/>
          <w:szCs w:val="18"/>
        </w:rPr>
        <w:t>jest / nie jest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6"/>
      </w:r>
      <w:r w:rsidRPr="00771B72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771B72">
        <w:rPr>
          <w:rFonts w:ascii="Verdana" w:hAnsi="Verdana"/>
          <w:sz w:val="18"/>
          <w:szCs w:val="18"/>
          <w:vertAlign w:val="superscript"/>
        </w:rPr>
        <w:t>4</w:t>
      </w:r>
      <w:r w:rsidRPr="00771B72">
        <w:rPr>
          <w:rFonts w:ascii="Verdana" w:hAnsi="Verdana"/>
          <w:sz w:val="18"/>
          <w:szCs w:val="18"/>
        </w:rPr>
        <w:t xml:space="preserve"> </w:t>
      </w:r>
    </w:p>
    <w:p w14:paraId="208ED3F2" w14:textId="77777777" w:rsidR="0071671F" w:rsidRPr="00771B72" w:rsidRDefault="0071671F" w:rsidP="00771B72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Podmiot </w:t>
      </w:r>
      <w:r w:rsidRPr="00771B72">
        <w:rPr>
          <w:rFonts w:ascii="Verdana" w:hAnsi="Verdana"/>
          <w:b/>
          <w:bCs/>
          <w:sz w:val="18"/>
          <w:szCs w:val="18"/>
        </w:rPr>
        <w:t>stanowi / nie stanowi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7"/>
      </w:r>
      <w:r w:rsidRPr="00771B72">
        <w:rPr>
          <w:rFonts w:ascii="Verdana" w:hAnsi="Verdana"/>
          <w:sz w:val="18"/>
          <w:szCs w:val="18"/>
        </w:rPr>
        <w:t xml:space="preserve"> </w:t>
      </w:r>
      <w:r w:rsidRPr="00771B72">
        <w:rPr>
          <w:rFonts w:ascii="Verdana" w:hAnsi="Verdana"/>
          <w:b/>
          <w:bCs/>
          <w:sz w:val="18"/>
          <w:szCs w:val="18"/>
        </w:rPr>
        <w:t xml:space="preserve"> </w:t>
      </w:r>
      <w:r w:rsidRPr="00771B72">
        <w:rPr>
          <w:rFonts w:ascii="Verdana" w:hAnsi="Verdana"/>
          <w:sz w:val="18"/>
          <w:szCs w:val="18"/>
        </w:rPr>
        <w:t xml:space="preserve">dla Akademia Górniczo-Hutnicza im. Stanisława Staszica w </w:t>
      </w:r>
      <w:r w:rsidRPr="00771B72">
        <w:rPr>
          <w:rFonts w:ascii="Verdana" w:hAnsi="Verdana"/>
          <w:sz w:val="18"/>
          <w:szCs w:val="18"/>
        </w:rPr>
        <w:lastRenderedPageBreak/>
        <w:t>Krakowie zagranicznej jednostki kontrolowanej</w:t>
      </w:r>
      <w:r w:rsidRPr="00771B72">
        <w:rPr>
          <w:rFonts w:ascii="Verdana" w:hAnsi="Verdana"/>
          <w:sz w:val="18"/>
          <w:szCs w:val="18"/>
          <w:vertAlign w:val="superscript"/>
        </w:rPr>
        <w:footnoteReference w:id="8"/>
      </w:r>
      <w:r w:rsidRPr="00771B72">
        <w:rPr>
          <w:rFonts w:ascii="Verdana" w:hAnsi="Verdana"/>
          <w:sz w:val="18"/>
          <w:szCs w:val="18"/>
        </w:rPr>
        <w:t xml:space="preserve"> w rozumieniu art. 24a ustawy z dnia 15 lutego 1992 r. o podatku dochodowym od osób prawnych.</w:t>
      </w:r>
    </w:p>
    <w:p w14:paraId="2265BD7D" w14:textId="77777777" w:rsidR="0071671F" w:rsidRPr="00771B72" w:rsidRDefault="0071671F" w:rsidP="00771B72">
      <w:pPr>
        <w:spacing w:after="0" w:line="240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34231E55" w14:textId="77777777" w:rsidR="0071671F" w:rsidRPr="00771B72" w:rsidRDefault="0071671F" w:rsidP="00771B72">
      <w:pPr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771B72">
        <w:rPr>
          <w:rFonts w:ascii="Verdana" w:hAnsi="Verdana"/>
          <w:sz w:val="18"/>
          <w:szCs w:val="18"/>
        </w:rPr>
        <w:t xml:space="preserve">W przypadku zmiany powyższych danych  zobowiązuje się do niezwłocznego poinformowania Akademii Górniczo-Hutniczej im. Stanisława Staszica w Krakowie </w:t>
      </w:r>
      <w:r w:rsidRPr="00771B72">
        <w:rPr>
          <w:rFonts w:ascii="Verdana" w:hAnsi="Verdana"/>
          <w:sz w:val="18"/>
          <w:szCs w:val="18"/>
        </w:rPr>
        <w:br/>
        <w:t>o zaistniałej zmianie.</w:t>
      </w:r>
    </w:p>
    <w:p w14:paraId="7B0977B3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3541FC79" w14:textId="77777777" w:rsidR="0071671F" w:rsidRPr="00771B72" w:rsidRDefault="0071671F" w:rsidP="00771B72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3F7F7DE8" w14:textId="77777777" w:rsidR="0071671F" w:rsidRPr="00771B72" w:rsidRDefault="0071671F" w:rsidP="00771B72">
      <w:pPr>
        <w:spacing w:after="0" w:line="240" w:lineRule="auto"/>
        <w:contextualSpacing/>
        <w:jc w:val="both"/>
        <w:rPr>
          <w:rFonts w:ascii="Verdana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771B72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771B72" w:rsidRDefault="0071671F" w:rsidP="00771B72">
            <w:pPr>
              <w:spacing w:after="0" w:line="240" w:lineRule="auto"/>
              <w:contextualSpacing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771B72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771B72" w:rsidRDefault="0071671F" w:rsidP="00771B72">
            <w:pPr>
              <w:spacing w:after="0" w:line="240" w:lineRule="auto"/>
              <w:contextualSpacing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71B72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71B72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71B72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771B72" w:rsidRDefault="0071671F" w:rsidP="00771B72">
      <w:pPr>
        <w:tabs>
          <w:tab w:val="left" w:pos="3660"/>
        </w:tabs>
        <w:spacing w:after="0" w:line="240" w:lineRule="auto"/>
        <w:rPr>
          <w:rFonts w:ascii="Verdana" w:hAnsi="Verdana"/>
          <w:sz w:val="18"/>
          <w:szCs w:val="18"/>
        </w:rPr>
      </w:pPr>
    </w:p>
    <w:p w14:paraId="3140D50E" w14:textId="77777777" w:rsidR="0071671F" w:rsidRPr="00771B72" w:rsidRDefault="0071671F" w:rsidP="00771B72">
      <w:pPr>
        <w:tabs>
          <w:tab w:val="left" w:pos="3660"/>
        </w:tabs>
        <w:spacing w:after="0" w:line="240" w:lineRule="auto"/>
        <w:rPr>
          <w:rFonts w:ascii="Verdana" w:hAnsi="Verdana"/>
          <w:sz w:val="18"/>
          <w:szCs w:val="18"/>
        </w:rPr>
      </w:pPr>
    </w:p>
    <w:p w14:paraId="1F3A4EAF" w14:textId="77777777" w:rsidR="0071671F" w:rsidRPr="00771B72" w:rsidRDefault="0071671F" w:rsidP="00771B72">
      <w:pPr>
        <w:tabs>
          <w:tab w:val="left" w:pos="3660"/>
        </w:tabs>
        <w:spacing w:after="0" w:line="240" w:lineRule="auto"/>
        <w:rPr>
          <w:rFonts w:ascii="Verdana" w:hAnsi="Verdana"/>
          <w:sz w:val="18"/>
          <w:szCs w:val="18"/>
        </w:rPr>
      </w:pPr>
    </w:p>
    <w:p w14:paraId="1AE945D3" w14:textId="77777777" w:rsidR="0071671F" w:rsidRPr="00771B72" w:rsidRDefault="0071671F" w:rsidP="00771B72">
      <w:pPr>
        <w:tabs>
          <w:tab w:val="left" w:pos="3660"/>
        </w:tabs>
        <w:spacing w:after="0" w:line="240" w:lineRule="auto"/>
        <w:rPr>
          <w:rFonts w:ascii="Verdana" w:hAnsi="Verdana"/>
          <w:sz w:val="18"/>
          <w:szCs w:val="18"/>
        </w:rPr>
      </w:pPr>
    </w:p>
    <w:p w14:paraId="09B2BD08" w14:textId="77777777" w:rsidR="0071671F" w:rsidRPr="00771B72" w:rsidRDefault="0071671F" w:rsidP="00771B72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</w:p>
    <w:sectPr w:rsidR="0071671F" w:rsidRPr="00771B72" w:rsidSect="006245E7">
      <w:headerReference w:type="default" r:id="rId9"/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9B6C6" w14:textId="77777777" w:rsidR="00405B92" w:rsidRDefault="00405B92">
      <w:r>
        <w:separator/>
      </w:r>
    </w:p>
  </w:endnote>
  <w:endnote w:type="continuationSeparator" w:id="0">
    <w:p w14:paraId="6DD8B9BF" w14:textId="77777777" w:rsidR="00405B92" w:rsidRDefault="0040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08DDC" w14:textId="77777777" w:rsidR="00405B92" w:rsidRDefault="00405B92">
      <w:r>
        <w:separator/>
      </w:r>
    </w:p>
  </w:footnote>
  <w:footnote w:type="continuationSeparator" w:id="0">
    <w:p w14:paraId="0B474E32" w14:textId="77777777" w:rsidR="00405B92" w:rsidRDefault="00405B92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9F3841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9F3841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9F3841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9F3841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9F3841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9F384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9F384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9F384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9F3841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9F3841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9F3841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9F3841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1513F" w14:textId="77405D19" w:rsidR="000718F3" w:rsidRPr="000718F3" w:rsidRDefault="000718F3" w:rsidP="000718F3">
    <w:pPr>
      <w:pStyle w:val="Nagwek"/>
    </w:pPr>
    <w:r w:rsidRPr="000718F3">
      <w:rPr>
        <w:noProof/>
      </w:rPr>
      <w:drawing>
        <wp:inline distT="0" distB="0" distL="0" distR="0" wp14:anchorId="7FCC8EA9" wp14:editId="49E40E96">
          <wp:extent cx="1066800" cy="1086556"/>
          <wp:effectExtent l="0" t="0" r="0" b="0"/>
          <wp:docPr id="2105214208" name="Obraz 2" descr="Obraz zawierający tekst, symbol, flag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214208" name="Obraz 2" descr="Obraz zawierający tekst, symbol, flag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30" cy="1088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18F3">
      <w:rPr>
        <w:noProof/>
      </w:rPr>
      <w:drawing>
        <wp:inline distT="0" distB="0" distL="0" distR="0" wp14:anchorId="45F5378F" wp14:editId="784F1414">
          <wp:extent cx="729319" cy="885825"/>
          <wp:effectExtent l="0" t="0" r="0" b="0"/>
          <wp:docPr id="874466221" name="Obraz 4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466221" name="Obraz 4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02" cy="889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9E600" w14:textId="0F76D819" w:rsidR="000718F3" w:rsidRPr="000718F3" w:rsidRDefault="000718F3" w:rsidP="000718F3">
    <w:pPr>
      <w:pStyle w:val="Nagwek"/>
    </w:pPr>
  </w:p>
  <w:p w14:paraId="457F3E38" w14:textId="77777777" w:rsidR="000718F3" w:rsidRDefault="000718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686056E"/>
    <w:multiLevelType w:val="hybridMultilevel"/>
    <w:tmpl w:val="E0EEAF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145077"/>
    <w:multiLevelType w:val="hybridMultilevel"/>
    <w:tmpl w:val="AEE63AFC"/>
    <w:lvl w:ilvl="0" w:tplc="20085416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58ECBB58"/>
    <w:lvl w:ilvl="0" w:tplc="9DBCA12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4" w15:restartNumberingAfterBreak="0">
    <w:nsid w:val="23385D7B"/>
    <w:multiLevelType w:val="hybridMultilevel"/>
    <w:tmpl w:val="AF1C3184"/>
    <w:lvl w:ilvl="0" w:tplc="220A1EB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BB42CDC"/>
    <w:multiLevelType w:val="hybridMultilevel"/>
    <w:tmpl w:val="B934A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7E57082"/>
    <w:multiLevelType w:val="hybridMultilevel"/>
    <w:tmpl w:val="14FECB96"/>
    <w:lvl w:ilvl="0" w:tplc="2DCEB99C">
      <w:start w:val="1"/>
      <w:numFmt w:val="lowerLetter"/>
      <w:lvlText w:val="%1)"/>
      <w:lvlJc w:val="left"/>
      <w:pPr>
        <w:ind w:left="1077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5B575149"/>
    <w:multiLevelType w:val="hybridMultilevel"/>
    <w:tmpl w:val="DFA09F2A"/>
    <w:lvl w:ilvl="0" w:tplc="77D48E44">
      <w:start w:val="1"/>
      <w:numFmt w:val="decimal"/>
      <w:lvlText w:val="%1."/>
      <w:lvlJc w:val="left"/>
      <w:pPr>
        <w:ind w:left="1541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2261" w:hanging="360"/>
      </w:pPr>
    </w:lvl>
    <w:lvl w:ilvl="2" w:tplc="0415001B" w:tentative="1">
      <w:start w:val="1"/>
      <w:numFmt w:val="lowerRoman"/>
      <w:lvlText w:val="%3."/>
      <w:lvlJc w:val="right"/>
      <w:pPr>
        <w:ind w:left="2981" w:hanging="180"/>
      </w:pPr>
    </w:lvl>
    <w:lvl w:ilvl="3" w:tplc="0415000F" w:tentative="1">
      <w:start w:val="1"/>
      <w:numFmt w:val="decimal"/>
      <w:lvlText w:val="%4."/>
      <w:lvlJc w:val="left"/>
      <w:pPr>
        <w:ind w:left="3701" w:hanging="360"/>
      </w:pPr>
    </w:lvl>
    <w:lvl w:ilvl="4" w:tplc="04150019" w:tentative="1">
      <w:start w:val="1"/>
      <w:numFmt w:val="lowerLetter"/>
      <w:lvlText w:val="%5."/>
      <w:lvlJc w:val="left"/>
      <w:pPr>
        <w:ind w:left="4421" w:hanging="360"/>
      </w:pPr>
    </w:lvl>
    <w:lvl w:ilvl="5" w:tplc="0415001B" w:tentative="1">
      <w:start w:val="1"/>
      <w:numFmt w:val="lowerRoman"/>
      <w:lvlText w:val="%6."/>
      <w:lvlJc w:val="right"/>
      <w:pPr>
        <w:ind w:left="5141" w:hanging="180"/>
      </w:pPr>
    </w:lvl>
    <w:lvl w:ilvl="6" w:tplc="0415000F" w:tentative="1">
      <w:start w:val="1"/>
      <w:numFmt w:val="decimal"/>
      <w:lvlText w:val="%7."/>
      <w:lvlJc w:val="left"/>
      <w:pPr>
        <w:ind w:left="5861" w:hanging="360"/>
      </w:pPr>
    </w:lvl>
    <w:lvl w:ilvl="7" w:tplc="04150019" w:tentative="1">
      <w:start w:val="1"/>
      <w:numFmt w:val="lowerLetter"/>
      <w:lvlText w:val="%8."/>
      <w:lvlJc w:val="left"/>
      <w:pPr>
        <w:ind w:left="6581" w:hanging="360"/>
      </w:pPr>
    </w:lvl>
    <w:lvl w:ilvl="8" w:tplc="0415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20" w15:restartNumberingAfterBreak="0">
    <w:nsid w:val="62146180"/>
    <w:multiLevelType w:val="hybridMultilevel"/>
    <w:tmpl w:val="6054050E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1" w15:restartNumberingAfterBreak="0">
    <w:nsid w:val="64392A73"/>
    <w:multiLevelType w:val="hybridMultilevel"/>
    <w:tmpl w:val="A66E7198"/>
    <w:lvl w:ilvl="0" w:tplc="026C4DC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3" w15:restartNumberingAfterBreak="0">
    <w:nsid w:val="68276042"/>
    <w:multiLevelType w:val="multilevel"/>
    <w:tmpl w:val="98D81060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4" w15:restartNumberingAfterBreak="0">
    <w:nsid w:val="6A296E0C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5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5B97BD8"/>
    <w:multiLevelType w:val="hybridMultilevel"/>
    <w:tmpl w:val="2488D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053237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7380454">
    <w:abstractNumId w:val="13"/>
  </w:num>
  <w:num w:numId="3" w16cid:durableId="1555773473">
    <w:abstractNumId w:val="9"/>
  </w:num>
  <w:num w:numId="4" w16cid:durableId="1633947672">
    <w:abstractNumId w:val="5"/>
  </w:num>
  <w:num w:numId="5" w16cid:durableId="794181266">
    <w:abstractNumId w:val="23"/>
  </w:num>
  <w:num w:numId="6" w16cid:durableId="1306085064">
    <w:abstractNumId w:val="22"/>
  </w:num>
  <w:num w:numId="7" w16cid:durableId="1145009230">
    <w:abstractNumId w:val="19"/>
  </w:num>
  <w:num w:numId="8" w16cid:durableId="1020741251">
    <w:abstractNumId w:val="8"/>
  </w:num>
  <w:num w:numId="9" w16cid:durableId="833882145">
    <w:abstractNumId w:val="12"/>
  </w:num>
  <w:num w:numId="10" w16cid:durableId="879627736">
    <w:abstractNumId w:val="3"/>
  </w:num>
  <w:num w:numId="11" w16cid:durableId="1456867511">
    <w:abstractNumId w:val="10"/>
  </w:num>
  <w:num w:numId="12" w16cid:durableId="1615598519">
    <w:abstractNumId w:val="15"/>
  </w:num>
  <w:num w:numId="13" w16cid:durableId="11573794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74998624">
    <w:abstractNumId w:val="20"/>
  </w:num>
  <w:num w:numId="15" w16cid:durableId="9637367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659384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3405923">
    <w:abstractNumId w:val="17"/>
  </w:num>
  <w:num w:numId="18" w16cid:durableId="1897740862">
    <w:abstractNumId w:val="4"/>
  </w:num>
  <w:num w:numId="19" w16cid:durableId="110710256">
    <w:abstractNumId w:val="25"/>
  </w:num>
  <w:num w:numId="20" w16cid:durableId="11237708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8750858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87939341">
    <w:abstractNumId w:val="18"/>
  </w:num>
  <w:num w:numId="23" w16cid:durableId="398597716">
    <w:abstractNumId w:val="21"/>
  </w:num>
  <w:num w:numId="24" w16cid:durableId="1736315631">
    <w:abstractNumId w:val="6"/>
  </w:num>
  <w:num w:numId="25" w16cid:durableId="20482169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34606677">
    <w:abstractNumId w:val="24"/>
  </w:num>
  <w:num w:numId="27" w16cid:durableId="6886839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26DF"/>
    <w:rsid w:val="00026BA2"/>
    <w:rsid w:val="0004465B"/>
    <w:rsid w:val="000474F9"/>
    <w:rsid w:val="000718F3"/>
    <w:rsid w:val="00080C5B"/>
    <w:rsid w:val="000959A9"/>
    <w:rsid w:val="000A23E4"/>
    <w:rsid w:val="000E6EAF"/>
    <w:rsid w:val="000F1985"/>
    <w:rsid w:val="00115AD0"/>
    <w:rsid w:val="00125A5F"/>
    <w:rsid w:val="00127975"/>
    <w:rsid w:val="00136EFB"/>
    <w:rsid w:val="00155B8F"/>
    <w:rsid w:val="00165970"/>
    <w:rsid w:val="001679EA"/>
    <w:rsid w:val="00174838"/>
    <w:rsid w:val="00181CBD"/>
    <w:rsid w:val="001836C1"/>
    <w:rsid w:val="001A1963"/>
    <w:rsid w:val="001D56D3"/>
    <w:rsid w:val="00231567"/>
    <w:rsid w:val="00273814"/>
    <w:rsid w:val="00290ADC"/>
    <w:rsid w:val="00294FC8"/>
    <w:rsid w:val="002A4E19"/>
    <w:rsid w:val="002B3A93"/>
    <w:rsid w:val="002D4961"/>
    <w:rsid w:val="002D5E0A"/>
    <w:rsid w:val="002E3F65"/>
    <w:rsid w:val="002E48B4"/>
    <w:rsid w:val="00302068"/>
    <w:rsid w:val="0032270F"/>
    <w:rsid w:val="00342AF1"/>
    <w:rsid w:val="00375758"/>
    <w:rsid w:val="00377F1C"/>
    <w:rsid w:val="00390B8B"/>
    <w:rsid w:val="00390E83"/>
    <w:rsid w:val="003A000A"/>
    <w:rsid w:val="003A3B31"/>
    <w:rsid w:val="003E5CE6"/>
    <w:rsid w:val="003F16B4"/>
    <w:rsid w:val="003F194F"/>
    <w:rsid w:val="00405B92"/>
    <w:rsid w:val="00427B1B"/>
    <w:rsid w:val="00430E79"/>
    <w:rsid w:val="00434432"/>
    <w:rsid w:val="00446B8D"/>
    <w:rsid w:val="00466286"/>
    <w:rsid w:val="004727DC"/>
    <w:rsid w:val="00484DE7"/>
    <w:rsid w:val="004973AF"/>
    <w:rsid w:val="004979B4"/>
    <w:rsid w:val="004A0F0D"/>
    <w:rsid w:val="004A3685"/>
    <w:rsid w:val="004C1054"/>
    <w:rsid w:val="004E6B6D"/>
    <w:rsid w:val="0050385D"/>
    <w:rsid w:val="0051624C"/>
    <w:rsid w:val="00516A0F"/>
    <w:rsid w:val="005329D7"/>
    <w:rsid w:val="005414E6"/>
    <w:rsid w:val="00571EAD"/>
    <w:rsid w:val="005813F7"/>
    <w:rsid w:val="005B2DCD"/>
    <w:rsid w:val="005D2E4D"/>
    <w:rsid w:val="005D69AA"/>
    <w:rsid w:val="005E5262"/>
    <w:rsid w:val="00610280"/>
    <w:rsid w:val="006245E7"/>
    <w:rsid w:val="00691104"/>
    <w:rsid w:val="006A0A29"/>
    <w:rsid w:val="006A435F"/>
    <w:rsid w:val="006B1E9A"/>
    <w:rsid w:val="006C1DA4"/>
    <w:rsid w:val="006D0F7E"/>
    <w:rsid w:val="006F077D"/>
    <w:rsid w:val="007007FD"/>
    <w:rsid w:val="00711D9E"/>
    <w:rsid w:val="0071671F"/>
    <w:rsid w:val="00726454"/>
    <w:rsid w:val="0074007D"/>
    <w:rsid w:val="007607F4"/>
    <w:rsid w:val="00771B72"/>
    <w:rsid w:val="00774622"/>
    <w:rsid w:val="007858A8"/>
    <w:rsid w:val="007B341E"/>
    <w:rsid w:val="007D5F49"/>
    <w:rsid w:val="008055D7"/>
    <w:rsid w:val="008077BA"/>
    <w:rsid w:val="008712FF"/>
    <w:rsid w:val="008714E9"/>
    <w:rsid w:val="00876CCE"/>
    <w:rsid w:val="00892E0C"/>
    <w:rsid w:val="008A673E"/>
    <w:rsid w:val="008C634A"/>
    <w:rsid w:val="008C6372"/>
    <w:rsid w:val="008D386E"/>
    <w:rsid w:val="008E4EA1"/>
    <w:rsid w:val="00925A4B"/>
    <w:rsid w:val="00931492"/>
    <w:rsid w:val="009363C1"/>
    <w:rsid w:val="009516A9"/>
    <w:rsid w:val="0095659D"/>
    <w:rsid w:val="00965AC5"/>
    <w:rsid w:val="00976B68"/>
    <w:rsid w:val="00995B0B"/>
    <w:rsid w:val="009A7BEB"/>
    <w:rsid w:val="009D554D"/>
    <w:rsid w:val="009F3841"/>
    <w:rsid w:val="009F5642"/>
    <w:rsid w:val="00A162BE"/>
    <w:rsid w:val="00A16805"/>
    <w:rsid w:val="00A24F20"/>
    <w:rsid w:val="00A35E74"/>
    <w:rsid w:val="00A660D6"/>
    <w:rsid w:val="00A745CD"/>
    <w:rsid w:val="00A74AB1"/>
    <w:rsid w:val="00A77C12"/>
    <w:rsid w:val="00A82F98"/>
    <w:rsid w:val="00AA445A"/>
    <w:rsid w:val="00AB0182"/>
    <w:rsid w:val="00AE506E"/>
    <w:rsid w:val="00AF42D3"/>
    <w:rsid w:val="00B10B06"/>
    <w:rsid w:val="00B20E35"/>
    <w:rsid w:val="00B22F96"/>
    <w:rsid w:val="00B231E4"/>
    <w:rsid w:val="00B37271"/>
    <w:rsid w:val="00B444C4"/>
    <w:rsid w:val="00B46AF2"/>
    <w:rsid w:val="00B75500"/>
    <w:rsid w:val="00B8264E"/>
    <w:rsid w:val="00B96DA9"/>
    <w:rsid w:val="00BA0549"/>
    <w:rsid w:val="00BB5635"/>
    <w:rsid w:val="00BD1BC7"/>
    <w:rsid w:val="00BD72A3"/>
    <w:rsid w:val="00BD7F2D"/>
    <w:rsid w:val="00BE0BC9"/>
    <w:rsid w:val="00BF322E"/>
    <w:rsid w:val="00C01FF9"/>
    <w:rsid w:val="00C02D65"/>
    <w:rsid w:val="00C17491"/>
    <w:rsid w:val="00C20FFC"/>
    <w:rsid w:val="00C21F52"/>
    <w:rsid w:val="00C976FF"/>
    <w:rsid w:val="00CA0D7C"/>
    <w:rsid w:val="00CA1F45"/>
    <w:rsid w:val="00D15551"/>
    <w:rsid w:val="00D20D08"/>
    <w:rsid w:val="00D21EFF"/>
    <w:rsid w:val="00D36377"/>
    <w:rsid w:val="00D554DF"/>
    <w:rsid w:val="00D60A5E"/>
    <w:rsid w:val="00D679EB"/>
    <w:rsid w:val="00D67DB9"/>
    <w:rsid w:val="00D7026A"/>
    <w:rsid w:val="00D90FFB"/>
    <w:rsid w:val="00DA1BE1"/>
    <w:rsid w:val="00DA77FD"/>
    <w:rsid w:val="00DB133F"/>
    <w:rsid w:val="00DB22C3"/>
    <w:rsid w:val="00E012D5"/>
    <w:rsid w:val="00E06977"/>
    <w:rsid w:val="00E10A09"/>
    <w:rsid w:val="00E25C29"/>
    <w:rsid w:val="00E32983"/>
    <w:rsid w:val="00E37865"/>
    <w:rsid w:val="00E37B3D"/>
    <w:rsid w:val="00E60497"/>
    <w:rsid w:val="00E73A2C"/>
    <w:rsid w:val="00EA1BEB"/>
    <w:rsid w:val="00EB0CA6"/>
    <w:rsid w:val="00EB7F72"/>
    <w:rsid w:val="00ED2BA1"/>
    <w:rsid w:val="00EE74FD"/>
    <w:rsid w:val="00EF285C"/>
    <w:rsid w:val="00F16EC6"/>
    <w:rsid w:val="00F20D4C"/>
    <w:rsid w:val="00F24EEB"/>
    <w:rsid w:val="00F36344"/>
    <w:rsid w:val="00F54208"/>
    <w:rsid w:val="00F6177E"/>
    <w:rsid w:val="00F62BB1"/>
    <w:rsid w:val="00F84B0B"/>
    <w:rsid w:val="00F95842"/>
    <w:rsid w:val="00FA5714"/>
    <w:rsid w:val="00FC2EF4"/>
    <w:rsid w:val="00FC61A2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0C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06977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D60A5E"/>
    <w:rPr>
      <w:color w:val="0000FF"/>
      <w:u w:val="single"/>
    </w:rPr>
  </w:style>
  <w:style w:type="paragraph" w:customStyle="1" w:styleId="pf0">
    <w:name w:val="pf0"/>
    <w:basedOn w:val="Normalny"/>
    <w:rsid w:val="000446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04465B"/>
    <w:rPr>
      <w:rFonts w:ascii="Segoe UI" w:hAnsi="Segoe UI" w:cs="Segoe UI" w:hint="default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B0CA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0718F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agh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EBC31-53DC-4EF0-9AB6-A7AF1B8DB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7</Pages>
  <Words>2398</Words>
  <Characters>15855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15</cp:revision>
  <cp:lastPrinted>2025-04-01T12:06:00Z</cp:lastPrinted>
  <dcterms:created xsi:type="dcterms:W3CDTF">2025-04-14T08:13:00Z</dcterms:created>
  <dcterms:modified xsi:type="dcterms:W3CDTF">2025-04-14T13:11:00Z</dcterms:modified>
</cp:coreProperties>
</file>