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D044B5" w:rsidRDefault="00D044B5" w:rsidP="00D044B5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NAZWA WYKONAWCY:……………………………………………………………………..</w:t>
      </w:r>
    </w:p>
    <w:p w:rsidR="00D044B5" w:rsidRDefault="00D044B5" w:rsidP="00D044B5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FORMA PROWADZONEJ DZIAŁALNOŚCI (mikroprzedsiębiorstwo, małe przedsiębiorstwo, średnie przedsiębiorstwo, inny rodzaj)  : ............................................................................................</w:t>
      </w:r>
    </w:p>
    <w:p w:rsidR="00D044B5" w:rsidRDefault="00D044B5" w:rsidP="00D044B5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ADRES:………………………………………………………………………………………………</w:t>
      </w:r>
    </w:p>
    <w:p w:rsidR="00D044B5" w:rsidRDefault="00D044B5" w:rsidP="00D044B5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Adres zamieszkania (dotyczy osób prowadzących działalność gospodarczą):………………………</w:t>
      </w:r>
    </w:p>
    <w:p w:rsidR="00D044B5" w:rsidRDefault="00D044B5" w:rsidP="00D044B5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POWIAT:…………………………………WOJEWÓDZTWO …………………………….............</w:t>
      </w:r>
    </w:p>
    <w:p w:rsidR="00D044B5" w:rsidRDefault="00D044B5" w:rsidP="00D044B5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TEL.……………………………………FAX ……………………………………</w:t>
      </w:r>
    </w:p>
    <w:p w:rsidR="00D044B5" w:rsidRDefault="00D044B5" w:rsidP="00D044B5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E-MAIL………………………………………………………………………………………….</w:t>
      </w:r>
    </w:p>
    <w:p w:rsidR="00D044B5" w:rsidRDefault="00D044B5" w:rsidP="00D044B5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NIP…………………………………. REGON:………………………………………………...</w:t>
      </w:r>
    </w:p>
    <w:p w:rsidR="00D044B5" w:rsidRDefault="00D044B5" w:rsidP="00D044B5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BANK/ NR KONTA ……………………………………………………………………………</w:t>
      </w:r>
    </w:p>
    <w:p w:rsidR="00D044B5" w:rsidRDefault="00D044B5" w:rsidP="00D044B5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Do: Nazwa i siedziba Zamawiającego:</w:t>
      </w:r>
    </w:p>
    <w:p w:rsidR="00D044B5" w:rsidRDefault="00D044B5" w:rsidP="00D044B5">
      <w:pPr>
        <w:ind w:right="-110"/>
        <w:rPr>
          <w:b/>
        </w:rPr>
      </w:pPr>
      <w:r>
        <w:rPr>
          <w:b/>
        </w:rPr>
        <w:t>Akademia Górniczo - Hutnicza</w:t>
      </w:r>
    </w:p>
    <w:p w:rsidR="00D044B5" w:rsidRDefault="00D044B5" w:rsidP="00D044B5">
      <w:pPr>
        <w:ind w:right="-110"/>
        <w:rPr>
          <w:b/>
        </w:rPr>
      </w:pPr>
      <w:r>
        <w:rPr>
          <w:b/>
        </w:rPr>
        <w:t>im. Stanisława Staszica w Krakowie</w:t>
      </w:r>
    </w:p>
    <w:p w:rsidR="00D044B5" w:rsidRDefault="00D044B5" w:rsidP="00D044B5">
      <w:pPr>
        <w:ind w:right="-110"/>
        <w:rPr>
          <w:b/>
        </w:rPr>
      </w:pPr>
      <w:r>
        <w:rPr>
          <w:b/>
        </w:rPr>
        <w:t xml:space="preserve">Dział Zamówień Publicznych  </w:t>
      </w:r>
    </w:p>
    <w:p w:rsidR="00D044B5" w:rsidRDefault="00D044B5" w:rsidP="00D044B5">
      <w:pPr>
        <w:ind w:right="-110"/>
        <w:rPr>
          <w:b/>
        </w:rPr>
      </w:pPr>
      <w:r>
        <w:rPr>
          <w:b/>
        </w:rPr>
        <w:t xml:space="preserve">Al. Mickiewicza 30 </w:t>
      </w:r>
    </w:p>
    <w:p w:rsidR="00D044B5" w:rsidRDefault="00D044B5" w:rsidP="00D044B5">
      <w:pPr>
        <w:rPr>
          <w:b/>
        </w:rPr>
      </w:pPr>
      <w:r>
        <w:rPr>
          <w:b/>
        </w:rPr>
        <w:t xml:space="preserve">30-059 Kraków,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C00F5C" w:rsidRPr="00C00F5C">
        <w:rPr>
          <w:b/>
        </w:rPr>
        <w:t xml:space="preserve">Dostawa drukarki 3D dla </w:t>
      </w:r>
      <w:proofErr w:type="spellStart"/>
      <w:r w:rsidR="00C00F5C" w:rsidRPr="00C00F5C">
        <w:rPr>
          <w:b/>
        </w:rPr>
        <w:t>WEiP</w:t>
      </w:r>
      <w:proofErr w:type="spellEnd"/>
      <w:r w:rsidR="00C00F5C" w:rsidRPr="00C00F5C">
        <w:rPr>
          <w:b/>
        </w:rPr>
        <w:t xml:space="preserve"> - DE-dzp.272-201/25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warunków zamówienia.</w:t>
      </w:r>
    </w:p>
    <w:p w:rsidR="008D2AB8" w:rsidRDefault="008D2AB8" w:rsidP="008D2AB8">
      <w:pPr>
        <w:tabs>
          <w:tab w:val="right" w:pos="9000"/>
        </w:tabs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8D2AB8" w:rsidRDefault="008D2AB8" w:rsidP="008D2AB8">
      <w:pPr>
        <w:pStyle w:val="Tekstpodstawowy"/>
      </w:pPr>
      <w:r>
        <w:t xml:space="preserve">Powyższa cena zawiera podatek VAT w wysokości </w:t>
      </w:r>
      <w:r w:rsidR="00D044B5">
        <w:t>23</w:t>
      </w:r>
      <w:r>
        <w:t xml:space="preserve"> % tj.…………………….PLN</w:t>
      </w:r>
    </w:p>
    <w:p w:rsidR="00FE545C" w:rsidRDefault="00FE545C" w:rsidP="008D2AB8">
      <w:pPr>
        <w:pStyle w:val="Tekstpodstawowy"/>
      </w:pPr>
      <w:r>
        <w:t>producent/model zaoferowane</w:t>
      </w:r>
      <w:r w:rsidR="00D044B5">
        <w:t xml:space="preserve">j drukarki 3D </w:t>
      </w:r>
      <w:r w:rsidRPr="00FE545C">
        <w:rPr>
          <w:b w:val="0"/>
        </w:rPr>
        <w:t>…………………………………………..</w:t>
      </w:r>
    </w:p>
    <w:p w:rsidR="00D044B5" w:rsidRDefault="008D2AB8" w:rsidP="00D044B5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FB1B4F">
        <w:t>………</w:t>
      </w:r>
      <w:r w:rsidR="00D044B5">
        <w:t xml:space="preserve">dni od daty otrzymania zamówienia potwierdzonego przez </w:t>
      </w:r>
      <w:proofErr w:type="spellStart"/>
      <w:r w:rsidR="00D044B5">
        <w:t>MNiSzW</w:t>
      </w:r>
      <w:proofErr w:type="spellEnd"/>
      <w:r w:rsidR="00D044B5">
        <w:t xml:space="preserve"> </w:t>
      </w:r>
      <w:r w:rsidR="00D044B5">
        <w:rPr>
          <w:i/>
          <w:highlight w:val="yellow"/>
        </w:rPr>
        <w:t>(kryterium oceny ofert)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</w:t>
      </w:r>
      <w:r w:rsidR="00D044B5">
        <w:t>……. miesięcy</w:t>
      </w:r>
    </w:p>
    <w:p w:rsidR="00D044B5" w:rsidRDefault="00D044B5" w:rsidP="00D044B5">
      <w:pPr>
        <w:tabs>
          <w:tab w:val="left" w:pos="426"/>
        </w:tabs>
        <w:spacing w:after="120"/>
        <w:jc w:val="both"/>
        <w:rPr>
          <w:b/>
          <w:sz w:val="22"/>
        </w:rPr>
      </w:pPr>
      <w:r>
        <w:rPr>
          <w:sz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</w:rPr>
        <w:t xml:space="preserve"> TAK/NIE</w:t>
      </w:r>
    </w:p>
    <w:p w:rsidR="00D044B5" w:rsidRDefault="00D044B5" w:rsidP="00D044B5">
      <w:pPr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 xml:space="preserve">Termin płatności: </w:t>
      </w:r>
      <w:r>
        <w:rPr>
          <w:bCs/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  <w:bookmarkStart w:id="0" w:name="_GoBack"/>
      <w:bookmarkEnd w:id="0"/>
    </w:p>
    <w:p w:rsidR="00D044B5" w:rsidRDefault="00D044B5" w:rsidP="00D044B5">
      <w:pPr>
        <w:rPr>
          <w:bCs/>
          <w:sz w:val="22"/>
          <w:szCs w:val="22"/>
        </w:rPr>
      </w:pPr>
    </w:p>
    <w:p w:rsidR="00D044B5" w:rsidRDefault="00D044B5" w:rsidP="00D044B5">
      <w:pPr>
        <w:pStyle w:val="Tekstpodstawowy"/>
        <w:widowControl/>
        <w:spacing w:line="240" w:lineRule="auto"/>
        <w:ind w:right="-47"/>
        <w:jc w:val="both"/>
        <w:rPr>
          <w:sz w:val="22"/>
          <w:szCs w:val="22"/>
        </w:rPr>
      </w:pPr>
      <w:r>
        <w:rPr>
          <w:sz w:val="22"/>
          <w:szCs w:val="22"/>
          <w:u w:val="single"/>
        </w:rPr>
        <w:t>Jednocześnie oświadczamy, że:</w:t>
      </w:r>
    </w:p>
    <w:p w:rsidR="00D044B5" w:rsidRDefault="00D044B5" w:rsidP="00D044B5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:rsidR="00D044B5" w:rsidRDefault="00D044B5" w:rsidP="00D044B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</w:t>
      </w:r>
    </w:p>
    <w:p w:rsidR="00D044B5" w:rsidRDefault="00D044B5" w:rsidP="00D044B5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Oświadczamy, że usługa gwarancyjna  realizowana będzie przez producenta lub autoryzowanego partnera serwisowego producenta </w:t>
      </w:r>
      <w:proofErr w:type="spellStart"/>
      <w:r>
        <w:rPr>
          <w:sz w:val="22"/>
          <w:szCs w:val="22"/>
        </w:rPr>
        <w:t>tj</w:t>
      </w:r>
      <w:proofErr w:type="spellEnd"/>
      <w:r>
        <w:rPr>
          <w:sz w:val="22"/>
          <w:szCs w:val="22"/>
        </w:rPr>
        <w:t>…………… (należy wpisać).</w:t>
      </w:r>
    </w:p>
    <w:p w:rsidR="00D044B5" w:rsidRDefault="00D044B5" w:rsidP="00D044B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D044B5" w:rsidRDefault="00D044B5" w:rsidP="00D044B5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D044B5" w:rsidRDefault="00D044B5" w:rsidP="00D044B5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D044B5" w:rsidRDefault="00D044B5" w:rsidP="00D044B5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044B5" w:rsidTr="00D044B5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044B5" w:rsidRDefault="00D044B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044B5" w:rsidRDefault="00D044B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D044B5" w:rsidRDefault="00D044B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44B5" w:rsidRDefault="00D044B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D044B5" w:rsidTr="00D044B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044B5" w:rsidRDefault="00D044B5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044B5" w:rsidRDefault="00D044B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044B5" w:rsidRDefault="00D044B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D044B5" w:rsidTr="00D044B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044B5" w:rsidRDefault="00D044B5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044B5" w:rsidRDefault="00D044B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044B5" w:rsidRDefault="00D044B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D044B5" w:rsidRDefault="00D044B5" w:rsidP="00D044B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D044B5" w:rsidRDefault="00D044B5" w:rsidP="00D044B5">
      <w:pPr>
        <w:pStyle w:val="Nagwek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D044B5" w:rsidRDefault="00D044B5" w:rsidP="00D044B5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:rsidR="00D044B5" w:rsidRDefault="00D044B5" w:rsidP="00D044B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D044B5" w:rsidRDefault="00D044B5" w:rsidP="00D044B5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D044B5" w:rsidRDefault="00D044B5" w:rsidP="00D044B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D044B5" w:rsidRDefault="00D044B5" w:rsidP="00D044B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…………………………………………………………………………………..</w:t>
      </w:r>
    </w:p>
    <w:p w:rsidR="00D044B5" w:rsidRDefault="00D044B5" w:rsidP="00D044B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……………………………………………..…………………………………….</w:t>
      </w:r>
    </w:p>
    <w:p w:rsidR="00D044B5" w:rsidRDefault="00D044B5" w:rsidP="00D044B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</w:t>
      </w:r>
    </w:p>
    <w:p w:rsidR="00D044B5" w:rsidRDefault="00D044B5" w:rsidP="00D044B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</w:t>
      </w:r>
    </w:p>
    <w:p w:rsidR="00D044B5" w:rsidRDefault="00D044B5" w:rsidP="00D044B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……………………………………………..…………………………………….</w:t>
      </w:r>
    </w:p>
    <w:p w:rsidR="00D044B5" w:rsidRDefault="00D044B5" w:rsidP="00D044B5">
      <w:pPr>
        <w:jc w:val="both"/>
        <w:rPr>
          <w:sz w:val="22"/>
          <w:szCs w:val="22"/>
        </w:rPr>
      </w:pPr>
    </w:p>
    <w:p w:rsidR="00D044B5" w:rsidRDefault="00D044B5" w:rsidP="00D044B5">
      <w:pPr>
        <w:rPr>
          <w:b/>
          <w:sz w:val="22"/>
          <w:szCs w:val="22"/>
          <w:u w:val="single"/>
        </w:rPr>
      </w:pPr>
    </w:p>
    <w:p w:rsidR="00D044B5" w:rsidRDefault="00D044B5" w:rsidP="00D044B5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color w:val="FF0000"/>
          <w:sz w:val="22"/>
          <w:szCs w:val="22"/>
          <w:lang w:eastAsia="zh-CN"/>
        </w:rPr>
      </w:pPr>
      <w:r>
        <w:rPr>
          <w:rFonts w:eastAsia="Calibri"/>
          <w:b/>
          <w:i/>
          <w:color w:val="FF0000"/>
          <w:sz w:val="22"/>
          <w:szCs w:val="22"/>
          <w:lang w:eastAsia="zh-CN"/>
        </w:rPr>
        <w:lastRenderedPageBreak/>
        <w:t>Oferta</w:t>
      </w:r>
      <w:r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>
        <w:rPr>
          <w:rFonts w:eastAsia="Calibri"/>
          <w:b/>
          <w:i/>
          <w:color w:val="FF0000"/>
          <w:sz w:val="22"/>
          <w:szCs w:val="22"/>
          <w:lang w:eastAsia="zh-CN"/>
        </w:rPr>
        <w:t>powinna</w:t>
      </w:r>
      <w:r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>
        <w:rPr>
          <w:rFonts w:eastAsia="Calibri"/>
          <w:b/>
          <w:i/>
          <w:color w:val="FF0000"/>
          <w:sz w:val="22"/>
          <w:szCs w:val="22"/>
          <w:lang w:eastAsia="zh-CN"/>
        </w:rPr>
        <w:t>być sporządzona</w:t>
      </w:r>
      <w:r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>
        <w:rPr>
          <w:rFonts w:eastAsia="Calibri"/>
          <w:b/>
          <w:i/>
          <w:color w:val="FF0000"/>
          <w:sz w:val="22"/>
          <w:szCs w:val="22"/>
          <w:lang w:eastAsia="zh-CN"/>
        </w:rPr>
        <w:t>w języku polskim, z zachowaniem postaci elektronicznej i podpisana kwalifikowanym podpisem elektronicznym, podpisem zaufanym lub elektronicznym podpisem osobistym</w:t>
      </w:r>
      <w:r>
        <w:rPr>
          <w:rFonts w:eastAsia="Calibri"/>
          <w:i/>
          <w:color w:val="FF0000"/>
          <w:sz w:val="22"/>
          <w:szCs w:val="22"/>
          <w:lang w:eastAsia="zh-CN"/>
        </w:rPr>
        <w:t>.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258C" w:rsidRDefault="0046258C">
      <w:r>
        <w:separator/>
      </w:r>
    </w:p>
  </w:endnote>
  <w:endnote w:type="continuationSeparator" w:id="0">
    <w:p w:rsidR="0046258C" w:rsidRDefault="004625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258C" w:rsidRDefault="0046258C">
      <w:r>
        <w:separator/>
      </w:r>
    </w:p>
  </w:footnote>
  <w:footnote w:type="continuationSeparator" w:id="0">
    <w:p w:rsidR="0046258C" w:rsidRDefault="004625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330F" w:rsidRDefault="00A8330F" w:rsidP="00A8330F">
    <w:pPr>
      <w:pStyle w:val="Nagwek"/>
      <w:rPr>
        <w:sz w:val="24"/>
        <w:szCs w:val="24"/>
      </w:rPr>
    </w:pPr>
    <w:r>
      <w:t xml:space="preserve">               </w: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Obraz zawierający tekst, Czcionka, biały, zrzut ekranu&#10;&#10;Opis wygenerowany automatycznie" style="width:309.75pt;height:61.5pt;visibility:visible;mso-wrap-style:square">
          <v:imagedata r:id="rId1" o:title="Obraz zawierający tekst, Czcionka, biały, zrzut ekranu&#10;&#10;Opis wygenerowany automatycznie"/>
        </v:shape>
      </w:pict>
    </w:r>
    <w:r>
      <w:rPr>
        <w:noProof/>
      </w:rPr>
      <w:pict>
        <v:shape id="Obraz 3" o:spid="_x0000_i1026" type="#_x0000_t75" style="width:106.5pt;height:24pt;visibility:visible;mso-wrap-style:square">
          <v:imagedata r:id="rId2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6258C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6258C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8330F"/>
    <w:rsid w:val="00B774DC"/>
    <w:rsid w:val="00C00F5C"/>
    <w:rsid w:val="00C969A6"/>
    <w:rsid w:val="00CA7D36"/>
    <w:rsid w:val="00D044B5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6529F8-DA92-4E8F-9BEB-B66191188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NagwekZnak">
    <w:name w:val="Nagłówek Znak"/>
    <w:link w:val="Nagwek"/>
    <w:qFormat/>
    <w:rsid w:val="00A833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517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0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558CC7-2183-4B65-A787-069A0529A5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499</Words>
  <Characters>4221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Jolanta Oleksy</cp:lastModifiedBy>
  <cp:revision>4</cp:revision>
  <cp:lastPrinted>1899-12-31T23:00:00Z</cp:lastPrinted>
  <dcterms:created xsi:type="dcterms:W3CDTF">2025-04-07T11:30:00Z</dcterms:created>
  <dcterms:modified xsi:type="dcterms:W3CDTF">2025-04-07T11:35:00Z</dcterms:modified>
</cp:coreProperties>
</file>