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550C99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b w:val="0"/>
          <w:sz w:val="18"/>
          <w:szCs w:val="18"/>
        </w:rPr>
        <w:tab/>
      </w:r>
      <w:r w:rsidRPr="00550C99">
        <w:rPr>
          <w:rFonts w:ascii="Verdana" w:hAnsi="Verdana"/>
          <w:b w:val="0"/>
          <w:sz w:val="18"/>
          <w:szCs w:val="18"/>
        </w:rPr>
        <w:tab/>
      </w:r>
      <w:r w:rsidRPr="00550C99">
        <w:rPr>
          <w:rFonts w:ascii="Verdana" w:hAnsi="Verdana"/>
          <w:b w:val="0"/>
          <w:sz w:val="18"/>
          <w:szCs w:val="18"/>
        </w:rPr>
        <w:tab/>
      </w:r>
      <w:r w:rsidRPr="00550C99">
        <w:rPr>
          <w:rFonts w:ascii="Verdana" w:hAnsi="Verdana"/>
          <w:b w:val="0"/>
          <w:sz w:val="18"/>
          <w:szCs w:val="18"/>
        </w:rPr>
        <w:tab/>
      </w:r>
      <w:r w:rsidRPr="00550C99">
        <w:rPr>
          <w:rFonts w:ascii="Verdana" w:hAnsi="Verdana"/>
          <w:b w:val="0"/>
          <w:sz w:val="18"/>
          <w:szCs w:val="18"/>
        </w:rPr>
        <w:tab/>
      </w:r>
      <w:r w:rsidRPr="00550C99">
        <w:rPr>
          <w:rFonts w:ascii="Verdana" w:hAnsi="Verdana"/>
          <w:b w:val="0"/>
          <w:sz w:val="18"/>
          <w:szCs w:val="18"/>
        </w:rPr>
        <w:tab/>
      </w:r>
      <w:r w:rsidRPr="00550C99">
        <w:rPr>
          <w:rFonts w:ascii="Verdana" w:hAnsi="Verdana"/>
          <w:b w:val="0"/>
          <w:sz w:val="18"/>
          <w:szCs w:val="18"/>
        </w:rPr>
        <w:tab/>
      </w:r>
      <w:r w:rsidRPr="00550C99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550C99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550C99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50C99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550C99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77777777" w:rsidR="004A4F37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23324D7" w14:textId="77777777" w:rsidR="004A4F37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77777777" w:rsidR="004A4F37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42FF8484" w14:textId="77777777" w:rsidR="004A4F37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550C99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550C99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550C99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550C99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550C99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550C99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550C99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550C99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2B9AB43A" w:rsidR="00C9110A" w:rsidRPr="00550C99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0267C3" w:rsidRPr="00550C99">
        <w:rPr>
          <w:rFonts w:ascii="Verdana" w:hAnsi="Verdana"/>
          <w:b/>
          <w:sz w:val="18"/>
          <w:szCs w:val="18"/>
        </w:rPr>
        <w:t xml:space="preserve">Dostawa komputera przenośnego (laptopa) dla </w:t>
      </w:r>
      <w:proofErr w:type="spellStart"/>
      <w:r w:rsidR="000267C3" w:rsidRPr="00550C99">
        <w:rPr>
          <w:rFonts w:ascii="Verdana" w:hAnsi="Verdana"/>
          <w:b/>
          <w:sz w:val="18"/>
          <w:szCs w:val="18"/>
        </w:rPr>
        <w:t>WGGiIŚ</w:t>
      </w:r>
      <w:proofErr w:type="spellEnd"/>
      <w:r w:rsidR="000267C3" w:rsidRPr="00550C99">
        <w:rPr>
          <w:rFonts w:ascii="Verdana" w:hAnsi="Verdana"/>
          <w:b/>
          <w:sz w:val="18"/>
          <w:szCs w:val="18"/>
        </w:rPr>
        <w:t xml:space="preserve"> DE-dzp.272-190/25</w:t>
      </w:r>
      <w:r w:rsidRPr="00550C99">
        <w:rPr>
          <w:rFonts w:ascii="Verdana" w:hAnsi="Verdana"/>
          <w:b/>
          <w:sz w:val="18"/>
          <w:szCs w:val="18"/>
        </w:rPr>
        <w:t xml:space="preserve">, </w:t>
      </w:r>
      <w:r w:rsidRPr="00550C99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550C99" w:rsidRDefault="00C9110A" w:rsidP="00C9110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1702"/>
        <w:gridCol w:w="2266"/>
        <w:gridCol w:w="850"/>
        <w:gridCol w:w="1559"/>
        <w:gridCol w:w="999"/>
        <w:gridCol w:w="567"/>
        <w:gridCol w:w="1418"/>
      </w:tblGrid>
      <w:tr w:rsidR="00FF4CB7" w:rsidRPr="00550C99" w14:paraId="6EB7AEED" w14:textId="77777777" w:rsidTr="00550C99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F86397" w14:textId="77777777" w:rsidR="00FF4CB7" w:rsidRPr="00550C99" w:rsidRDefault="00FF4CB7" w:rsidP="00FA04A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50C99">
              <w:rPr>
                <w:rFonts w:ascii="Verdana" w:hAnsi="Verdana"/>
                <w:b/>
                <w:sz w:val="18"/>
                <w:szCs w:val="18"/>
              </w:rPr>
              <w:t>L.p.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116EB2" w14:textId="5DF34ACD" w:rsidR="00FF4CB7" w:rsidRPr="00550C99" w:rsidRDefault="00FF4CB7" w:rsidP="00550C99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50C99">
              <w:rPr>
                <w:rFonts w:ascii="Verdana" w:hAnsi="Verdana"/>
                <w:b/>
                <w:sz w:val="18"/>
                <w:szCs w:val="18"/>
              </w:rPr>
              <w:t xml:space="preserve">Nazwa </w:t>
            </w:r>
          </w:p>
          <w:p w14:paraId="5BD09082" w14:textId="2CEB67A1" w:rsidR="00FF4CB7" w:rsidRPr="00550C99" w:rsidRDefault="00FF4CB7" w:rsidP="00550C99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26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44B027" w14:textId="77777777" w:rsidR="00FF4CB7" w:rsidRPr="00550C99" w:rsidRDefault="00FF4CB7" w:rsidP="00FA04A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50C99">
              <w:rPr>
                <w:rFonts w:ascii="Verdana" w:hAnsi="Verdana"/>
                <w:b/>
                <w:sz w:val="18"/>
                <w:szCs w:val="18"/>
              </w:rPr>
              <w:t>Producent</w:t>
            </w:r>
          </w:p>
          <w:p w14:paraId="4526BBB5" w14:textId="77777777" w:rsidR="00FF4CB7" w:rsidRPr="00550C99" w:rsidRDefault="00FF4CB7" w:rsidP="00FA04A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50C99">
              <w:rPr>
                <w:rFonts w:ascii="Verdana" w:hAnsi="Verdana"/>
                <w:b/>
                <w:sz w:val="18"/>
                <w:szCs w:val="18"/>
              </w:rPr>
              <w:t>/model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FBEC30" w14:textId="77777777" w:rsidR="00FF4CB7" w:rsidRPr="00550C99" w:rsidRDefault="00FF4CB7" w:rsidP="00FA04A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50C99">
              <w:rPr>
                <w:rFonts w:ascii="Verdana" w:hAnsi="Verdana"/>
                <w:b/>
                <w:sz w:val="18"/>
                <w:szCs w:val="18"/>
              </w:rPr>
              <w:t>Ilość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A0DAAF" w14:textId="77777777" w:rsidR="00FF4CB7" w:rsidRPr="00550C99" w:rsidRDefault="00FF4CB7" w:rsidP="00FA04A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50C99">
              <w:rPr>
                <w:rFonts w:ascii="Verdana" w:hAnsi="Verdana"/>
                <w:b/>
                <w:sz w:val="18"/>
                <w:szCs w:val="18"/>
              </w:rPr>
              <w:t xml:space="preserve">Cena jednostkowa netto </w:t>
            </w:r>
            <w:r w:rsidRPr="00550C99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9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F23F1F" w14:textId="77777777" w:rsidR="00FF4CB7" w:rsidRPr="00550C99" w:rsidRDefault="00FF4CB7" w:rsidP="00FA04A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50C99">
              <w:rPr>
                <w:rFonts w:ascii="Verdana" w:hAnsi="Verdana"/>
                <w:b/>
                <w:sz w:val="18"/>
                <w:szCs w:val="18"/>
              </w:rPr>
              <w:t>Wartość netto</w:t>
            </w:r>
          </w:p>
          <w:p w14:paraId="796C500A" w14:textId="77777777" w:rsidR="00FF4CB7" w:rsidRPr="00550C99" w:rsidRDefault="00FF4CB7" w:rsidP="00FA04A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B479049" w14:textId="77777777" w:rsidR="00FF4CB7" w:rsidRPr="00550C99" w:rsidRDefault="00FF4CB7" w:rsidP="00FA04A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50C99">
              <w:rPr>
                <w:rFonts w:ascii="Verdana" w:hAnsi="Verdana"/>
                <w:b/>
                <w:sz w:val="18"/>
                <w:szCs w:val="18"/>
              </w:rPr>
              <w:t>VAT</w:t>
            </w:r>
          </w:p>
          <w:p w14:paraId="137715B7" w14:textId="77777777" w:rsidR="00FF4CB7" w:rsidRPr="00550C99" w:rsidRDefault="00FF4CB7" w:rsidP="00FA04A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A88D51C" w14:textId="77777777" w:rsidR="00FF4CB7" w:rsidRPr="00550C99" w:rsidRDefault="00FF4CB7" w:rsidP="00FA04A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50C99">
              <w:rPr>
                <w:rFonts w:ascii="Verdana" w:hAnsi="Verdana"/>
                <w:b/>
                <w:sz w:val="18"/>
                <w:szCs w:val="18"/>
              </w:rPr>
              <w:t xml:space="preserve">Wartość brutto </w:t>
            </w:r>
          </w:p>
          <w:p w14:paraId="4E6485E3" w14:textId="77777777" w:rsidR="00FF4CB7" w:rsidRPr="00550C99" w:rsidRDefault="00FF4CB7" w:rsidP="00FA04A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>[PLN]</w:t>
            </w:r>
          </w:p>
          <w:p w14:paraId="017132D4" w14:textId="77777777" w:rsidR="00FF4CB7" w:rsidRPr="00550C99" w:rsidRDefault="00FF4CB7" w:rsidP="00FA04A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550C99">
              <w:rPr>
                <w:rFonts w:ascii="Verdana" w:hAnsi="Verdana"/>
                <w:b/>
                <w:sz w:val="18"/>
                <w:szCs w:val="18"/>
              </w:rPr>
              <w:t>VAT)</w:t>
            </w:r>
          </w:p>
        </w:tc>
      </w:tr>
      <w:tr w:rsidR="00FF4CB7" w:rsidRPr="00550C99" w14:paraId="1CC2F0A6" w14:textId="77777777" w:rsidTr="00550C99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7BEB7FB" w14:textId="77777777" w:rsidR="00FF4CB7" w:rsidRPr="00550C99" w:rsidRDefault="00FF4CB7" w:rsidP="00FA04A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50C99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A4DD32" w14:textId="77777777" w:rsidR="00FF4CB7" w:rsidRPr="00550C99" w:rsidRDefault="00FF4CB7" w:rsidP="00550C99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50C99">
              <w:rPr>
                <w:rFonts w:ascii="Verdana" w:hAnsi="Verdana"/>
                <w:b/>
                <w:sz w:val="18"/>
                <w:szCs w:val="18"/>
              </w:rPr>
              <w:t>2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C685CD" w14:textId="77777777" w:rsidR="00FF4CB7" w:rsidRPr="00550C99" w:rsidRDefault="00FF4CB7" w:rsidP="00FA04A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50C99">
              <w:rPr>
                <w:rFonts w:ascii="Verdana" w:hAnsi="Verdana"/>
                <w:b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0803FA" w14:textId="77777777" w:rsidR="00FF4CB7" w:rsidRPr="00550C99" w:rsidRDefault="00FF4CB7" w:rsidP="00FA04A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50C99">
              <w:rPr>
                <w:rFonts w:ascii="Verdana" w:hAnsi="Verdana"/>
                <w:b/>
                <w:sz w:val="18"/>
                <w:szCs w:val="18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8D8D6D" w14:textId="77777777" w:rsidR="00FF4CB7" w:rsidRPr="00550C99" w:rsidRDefault="00FF4CB7" w:rsidP="00FA04A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50C99">
              <w:rPr>
                <w:rFonts w:ascii="Verdana" w:hAnsi="Verdana"/>
                <w:b/>
                <w:sz w:val="18"/>
                <w:szCs w:val="18"/>
              </w:rPr>
              <w:t>5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774EE3" w14:textId="77777777" w:rsidR="00FF4CB7" w:rsidRPr="00550C99" w:rsidRDefault="00FF4CB7" w:rsidP="00FA04A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50C99">
              <w:rPr>
                <w:rFonts w:ascii="Verdana" w:hAnsi="Verdana"/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F1A2E76" w14:textId="77777777" w:rsidR="00FF4CB7" w:rsidRPr="00550C99" w:rsidRDefault="00FF4CB7" w:rsidP="00FA04A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50C99">
              <w:rPr>
                <w:rFonts w:ascii="Verdana" w:hAnsi="Verdana"/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753019" w14:textId="77777777" w:rsidR="00FF4CB7" w:rsidRPr="00550C99" w:rsidRDefault="00FF4CB7" w:rsidP="00FA04A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50C99">
              <w:rPr>
                <w:rFonts w:ascii="Verdana" w:hAnsi="Verdana"/>
                <w:b/>
                <w:sz w:val="18"/>
                <w:szCs w:val="18"/>
              </w:rPr>
              <w:t>8</w:t>
            </w:r>
          </w:p>
        </w:tc>
      </w:tr>
      <w:tr w:rsidR="00FF4CB7" w:rsidRPr="00550C99" w14:paraId="03F826DD" w14:textId="77777777" w:rsidTr="00550C99">
        <w:trPr>
          <w:trHeight w:val="171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6C14E" w14:textId="77777777" w:rsidR="00FF4CB7" w:rsidRPr="00550C99" w:rsidRDefault="00FF4CB7" w:rsidP="00FF4CB7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>1.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2C599" w14:textId="77777777" w:rsidR="00FF4CB7" w:rsidRPr="00550C99" w:rsidRDefault="00FF4CB7" w:rsidP="00550C99">
            <w:pPr>
              <w:ind w:right="72"/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>Laptop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34698" w14:textId="77777777" w:rsidR="00FF4CB7" w:rsidRPr="00550C99" w:rsidRDefault="00FF4CB7" w:rsidP="00FF4CB7">
            <w:pPr>
              <w:ind w:right="71"/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>Producent: ……………….</w:t>
            </w:r>
          </w:p>
          <w:p w14:paraId="01BA43B3" w14:textId="03710BB2" w:rsidR="00FF4CB7" w:rsidRPr="00550C99" w:rsidRDefault="00FF4CB7" w:rsidP="00FF4CB7">
            <w:pPr>
              <w:ind w:right="71"/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>Model: …………………….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3DC74" w14:textId="77777777" w:rsidR="00FF4CB7" w:rsidRPr="00550C99" w:rsidRDefault="00FF4CB7" w:rsidP="00FF4CB7">
            <w:pPr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b/>
                <w:sz w:val="18"/>
                <w:szCs w:val="18"/>
              </w:rPr>
              <w:t>1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D3159" w14:textId="77777777" w:rsidR="00FF4CB7" w:rsidRPr="00550C99" w:rsidRDefault="00FF4CB7" w:rsidP="00FF4CB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B00B1" w14:textId="77777777" w:rsidR="00FF4CB7" w:rsidRPr="00550C99" w:rsidRDefault="00FF4CB7" w:rsidP="00FF4CB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A66C94" w14:textId="77777777" w:rsidR="00FF4CB7" w:rsidRPr="00550C99" w:rsidRDefault="00FF4CB7" w:rsidP="00FF4CB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A0415C" w14:textId="77777777" w:rsidR="00FF4CB7" w:rsidRPr="00550C99" w:rsidRDefault="00FF4CB7" w:rsidP="00FF4CB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E81D59" w:rsidRPr="00550C99" w14:paraId="4F9B25F5" w14:textId="77777777" w:rsidTr="00550C99">
        <w:trPr>
          <w:trHeight w:val="171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34209F" w14:textId="7F13FD1A" w:rsidR="00E81D59" w:rsidRPr="00550C99" w:rsidRDefault="00E81D59" w:rsidP="00FF4CB7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>2.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442F6" w14:textId="512B1EE0" w:rsidR="00E81D59" w:rsidRPr="00550C99" w:rsidRDefault="00E81D59" w:rsidP="00550C99">
            <w:pPr>
              <w:ind w:right="72"/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>Stacja dokująca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45B1" w14:textId="77777777" w:rsidR="00E81D59" w:rsidRPr="00550C99" w:rsidRDefault="00E81D59" w:rsidP="00E81D59">
            <w:pPr>
              <w:ind w:right="71"/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>Producent: ……………….</w:t>
            </w:r>
          </w:p>
          <w:p w14:paraId="5619B0FB" w14:textId="5A343F76" w:rsidR="00E81D59" w:rsidRPr="00550C99" w:rsidRDefault="00E81D59" w:rsidP="00E81D59">
            <w:pPr>
              <w:ind w:right="71"/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>Model: …………………….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77051" w14:textId="34D8FA72" w:rsidR="00E81D59" w:rsidRPr="00550C99" w:rsidRDefault="00E81D59" w:rsidP="00FF4CB7">
            <w:pPr>
              <w:rPr>
                <w:rFonts w:ascii="Verdana" w:hAnsi="Verdana"/>
                <w:b/>
                <w:sz w:val="18"/>
                <w:szCs w:val="18"/>
              </w:rPr>
            </w:pPr>
            <w:r w:rsidRPr="00550C99">
              <w:rPr>
                <w:rFonts w:ascii="Verdana" w:hAnsi="Verdana"/>
                <w:b/>
                <w:sz w:val="18"/>
                <w:szCs w:val="18"/>
              </w:rPr>
              <w:t>1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C92D0" w14:textId="77777777" w:rsidR="00E81D59" w:rsidRPr="00550C99" w:rsidRDefault="00E81D59" w:rsidP="00FF4CB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92908" w14:textId="77777777" w:rsidR="00E81D59" w:rsidRPr="00550C99" w:rsidRDefault="00E81D59" w:rsidP="00FF4CB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D7C7DC" w14:textId="77777777" w:rsidR="00E81D59" w:rsidRPr="00550C99" w:rsidRDefault="00E81D59" w:rsidP="00FF4CB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1B2659" w14:textId="77777777" w:rsidR="00E81D59" w:rsidRPr="00550C99" w:rsidRDefault="00E81D59" w:rsidP="00FF4CB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FF4CB7" w:rsidRPr="00550C99" w14:paraId="29D21656" w14:textId="77777777" w:rsidTr="00550C99">
        <w:trPr>
          <w:trHeight w:val="37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7A7DA" w14:textId="6608B8A1" w:rsidR="00FF4CB7" w:rsidRPr="00550C99" w:rsidRDefault="00E81D59" w:rsidP="00FF4CB7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>3</w:t>
            </w:r>
            <w:r w:rsidR="00FF4CB7" w:rsidRPr="00550C99">
              <w:rPr>
                <w:rFonts w:ascii="Verdana" w:hAnsi="Verdana"/>
                <w:sz w:val="18"/>
                <w:szCs w:val="18"/>
              </w:rPr>
              <w:t xml:space="preserve">.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5A02C" w14:textId="01599F3D" w:rsidR="00FF4CB7" w:rsidRPr="00550C99" w:rsidRDefault="00FF4CB7" w:rsidP="00550C99">
            <w:pPr>
              <w:ind w:right="72"/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>Mysz bezprzewodowa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E8861" w14:textId="77777777" w:rsidR="00FF4CB7" w:rsidRPr="00550C99" w:rsidRDefault="00FF4CB7" w:rsidP="00FF4CB7">
            <w:pPr>
              <w:ind w:right="71"/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>Producent: ……………..</w:t>
            </w:r>
          </w:p>
          <w:p w14:paraId="7BE2B451" w14:textId="36D03BA4" w:rsidR="00FF4CB7" w:rsidRPr="00550C99" w:rsidRDefault="00FF4CB7" w:rsidP="00FF4CB7">
            <w:pPr>
              <w:ind w:right="71"/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>Model: ……………………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C732C" w14:textId="77777777" w:rsidR="00FF4CB7" w:rsidRPr="00550C99" w:rsidRDefault="00FF4CB7" w:rsidP="00FF4CB7">
            <w:pPr>
              <w:rPr>
                <w:rFonts w:ascii="Verdana" w:hAnsi="Verdana"/>
                <w:b/>
                <w:sz w:val="18"/>
                <w:szCs w:val="18"/>
              </w:rPr>
            </w:pPr>
            <w:r w:rsidRPr="00550C99">
              <w:rPr>
                <w:rFonts w:ascii="Verdana" w:hAnsi="Verdana"/>
                <w:b/>
                <w:sz w:val="18"/>
                <w:szCs w:val="18"/>
              </w:rPr>
              <w:t>1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B409E" w14:textId="77777777" w:rsidR="00FF4CB7" w:rsidRPr="00550C99" w:rsidRDefault="00FF4CB7" w:rsidP="00FF4CB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ABAE0" w14:textId="77777777" w:rsidR="00FF4CB7" w:rsidRPr="00550C99" w:rsidRDefault="00FF4CB7" w:rsidP="00FF4CB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DFF62C" w14:textId="77777777" w:rsidR="00FF4CB7" w:rsidRPr="00550C99" w:rsidRDefault="00FF4CB7" w:rsidP="00FF4CB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F3C4CF" w14:textId="77777777" w:rsidR="00FF4CB7" w:rsidRPr="00550C99" w:rsidRDefault="00FF4CB7" w:rsidP="00FF4CB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FF4CB7" w:rsidRPr="00550C99" w14:paraId="3A601C5F" w14:textId="77777777" w:rsidTr="00550C99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BAFB29C" w14:textId="6C9FDC5C" w:rsidR="00FF4CB7" w:rsidRPr="00550C99" w:rsidRDefault="00E81D59" w:rsidP="00FF4CB7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>4.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14EB" w14:textId="3CE38213" w:rsidR="00FF4CB7" w:rsidRPr="00550C99" w:rsidRDefault="00FF4CB7" w:rsidP="00550C99">
            <w:pPr>
              <w:ind w:right="72"/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>Klawiatura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333CC" w14:textId="77777777" w:rsidR="00FF4CB7" w:rsidRPr="00550C99" w:rsidRDefault="00FF4CB7" w:rsidP="00FF4CB7">
            <w:pPr>
              <w:ind w:right="71"/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>Producent: …………….</w:t>
            </w:r>
          </w:p>
          <w:p w14:paraId="4466C3F8" w14:textId="77777777" w:rsidR="00FF4CB7" w:rsidRPr="00550C99" w:rsidRDefault="00FF4CB7" w:rsidP="00FF4CB7">
            <w:pPr>
              <w:ind w:right="71"/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>Model: ……………………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8D70A" w14:textId="77777777" w:rsidR="00FF4CB7" w:rsidRPr="00550C99" w:rsidRDefault="00FF4CB7" w:rsidP="00FF4CB7">
            <w:pPr>
              <w:rPr>
                <w:rFonts w:ascii="Verdana" w:hAnsi="Verdana"/>
                <w:b/>
                <w:sz w:val="18"/>
                <w:szCs w:val="18"/>
              </w:rPr>
            </w:pPr>
            <w:r w:rsidRPr="00550C99">
              <w:rPr>
                <w:rFonts w:ascii="Verdana" w:hAnsi="Verdana"/>
                <w:b/>
                <w:sz w:val="18"/>
                <w:szCs w:val="18"/>
              </w:rPr>
              <w:t>1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E66AF" w14:textId="77777777" w:rsidR="00FF4CB7" w:rsidRPr="00550C99" w:rsidRDefault="00FF4CB7" w:rsidP="00FF4CB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62F6D" w14:textId="77777777" w:rsidR="00FF4CB7" w:rsidRPr="00550C99" w:rsidRDefault="00FF4CB7" w:rsidP="00FF4CB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263926" w14:textId="77777777" w:rsidR="00FF4CB7" w:rsidRPr="00550C99" w:rsidRDefault="00FF4CB7" w:rsidP="00FF4CB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6B2465" w14:textId="77777777" w:rsidR="00FF4CB7" w:rsidRPr="00550C99" w:rsidRDefault="00FF4CB7" w:rsidP="00FF4CB7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FF4CB7" w:rsidRPr="00550C99" w14:paraId="0EDE7F23" w14:textId="77777777" w:rsidTr="00E81D59">
        <w:trPr>
          <w:trHeight w:val="163"/>
        </w:trPr>
        <w:tc>
          <w:tcPr>
            <w:tcW w:w="6946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D2EA6" w14:textId="651733CB" w:rsidR="00FF4CB7" w:rsidRPr="00550C99" w:rsidRDefault="00FF4CB7" w:rsidP="00550C99">
            <w:pPr>
              <w:ind w:right="425"/>
              <w:rPr>
                <w:rFonts w:ascii="Verdana" w:hAnsi="Verdana"/>
                <w:b/>
                <w:sz w:val="18"/>
                <w:szCs w:val="18"/>
              </w:rPr>
            </w:pPr>
            <w:r w:rsidRPr="00550C99">
              <w:rPr>
                <w:rFonts w:ascii="Verdana" w:hAnsi="Verdana"/>
                <w:b/>
                <w:sz w:val="18"/>
                <w:szCs w:val="18"/>
              </w:rPr>
              <w:t>RAZEM:</w:t>
            </w:r>
          </w:p>
          <w:p w14:paraId="24634A62" w14:textId="77777777" w:rsidR="00FF4CB7" w:rsidRPr="00550C99" w:rsidRDefault="00FF4CB7" w:rsidP="00550C99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10294E4C" w14:textId="77777777" w:rsidR="00FF4CB7" w:rsidRPr="00550C99" w:rsidRDefault="00FF4CB7" w:rsidP="00550C99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>Słownie netto za całość zamówienia /słownie: ……………………………/</w:t>
            </w:r>
          </w:p>
          <w:p w14:paraId="1BAD7208" w14:textId="462AF160" w:rsidR="00FF4CB7" w:rsidRPr="00550C99" w:rsidRDefault="00FF4CB7" w:rsidP="00550C99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67FC6E20" w14:textId="77777777" w:rsidR="00FF4CB7" w:rsidRPr="00550C99" w:rsidRDefault="00FF4CB7" w:rsidP="00550C99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>Słownie brutto za całość zamówienia /słownie: ……………………………/</w:t>
            </w:r>
          </w:p>
          <w:p w14:paraId="5A19BDEE" w14:textId="77777777" w:rsidR="00FF4CB7" w:rsidRPr="00550C99" w:rsidRDefault="00FF4CB7" w:rsidP="00550C99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28983A6A" w14:textId="77777777" w:rsidR="00FF4CB7" w:rsidRPr="00550C99" w:rsidRDefault="00FF4CB7" w:rsidP="00550C99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BE02" w14:textId="77777777" w:rsidR="00FF4CB7" w:rsidRPr="00550C99" w:rsidRDefault="00FF4CB7" w:rsidP="00FA04A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575A33" w14:textId="77777777" w:rsidR="00FF4CB7" w:rsidRPr="00550C99" w:rsidRDefault="00FF4CB7" w:rsidP="00FA04A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2C1997" w14:textId="77777777" w:rsidR="00FF4CB7" w:rsidRPr="00550C99" w:rsidRDefault="00FF4CB7" w:rsidP="00FA04A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8C02DEC" w14:textId="77777777" w:rsidR="00FF4CB7" w:rsidRPr="00550C99" w:rsidRDefault="00FF4CB7" w:rsidP="00FF4CB7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7EE23211" w14:textId="77777777" w:rsidR="007E0E0B" w:rsidRPr="00550C99" w:rsidRDefault="007E0E0B" w:rsidP="00FF4CB7">
      <w:pPr>
        <w:rPr>
          <w:rFonts w:ascii="Verdana" w:hAnsi="Verdana"/>
          <w:b/>
          <w:sz w:val="18"/>
          <w:szCs w:val="18"/>
        </w:rPr>
      </w:pPr>
    </w:p>
    <w:p w14:paraId="602325C0" w14:textId="322A0F4B" w:rsidR="005A5322" w:rsidRPr="00550C99" w:rsidRDefault="005A5322" w:rsidP="005A5322">
      <w:pPr>
        <w:pStyle w:val="Tekstpodstawowy"/>
        <w:spacing w:line="240" w:lineRule="auto"/>
        <w:rPr>
          <w:rFonts w:ascii="Verdana" w:hAnsi="Verdana"/>
          <w:bCs/>
          <w:sz w:val="18"/>
          <w:szCs w:val="18"/>
        </w:rPr>
      </w:pPr>
    </w:p>
    <w:p w14:paraId="713AFFD0" w14:textId="77777777" w:rsidR="00E47C31" w:rsidRPr="00550C99" w:rsidRDefault="00E47C31" w:rsidP="005A5322">
      <w:pPr>
        <w:pStyle w:val="Tekstpodstawowy"/>
        <w:spacing w:line="240" w:lineRule="auto"/>
        <w:rPr>
          <w:rFonts w:ascii="Verdana" w:hAnsi="Verdana"/>
          <w:sz w:val="18"/>
          <w:szCs w:val="18"/>
          <w:highlight w:val="yellow"/>
        </w:rPr>
      </w:pPr>
    </w:p>
    <w:p w14:paraId="16C7D767" w14:textId="238550FA" w:rsidR="000E4E20" w:rsidRPr="00550C99" w:rsidRDefault="000E4E20" w:rsidP="000E4E20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  <w:r w:rsidRPr="00550C99">
        <w:rPr>
          <w:rFonts w:ascii="Verdana" w:hAnsi="Verdana"/>
          <w:b/>
          <w:sz w:val="18"/>
          <w:szCs w:val="18"/>
        </w:rPr>
        <w:t xml:space="preserve">Termin realizacji zamówienia:  do </w:t>
      </w:r>
      <w:r w:rsidR="000267C3" w:rsidRPr="00550C99">
        <w:rPr>
          <w:rFonts w:ascii="Verdana" w:hAnsi="Verdana"/>
          <w:b/>
          <w:sz w:val="18"/>
          <w:szCs w:val="18"/>
        </w:rPr>
        <w:t>………</w:t>
      </w:r>
      <w:r w:rsidRPr="00550C99">
        <w:rPr>
          <w:rFonts w:ascii="Verdana" w:hAnsi="Verdana"/>
          <w:b/>
          <w:sz w:val="18"/>
          <w:szCs w:val="18"/>
        </w:rPr>
        <w:t xml:space="preserve"> dni </w:t>
      </w:r>
      <w:r w:rsidR="000267C3" w:rsidRPr="00550C99">
        <w:rPr>
          <w:rFonts w:ascii="Verdana" w:hAnsi="Verdana"/>
          <w:b/>
          <w:sz w:val="18"/>
          <w:szCs w:val="18"/>
        </w:rPr>
        <w:t>roboczych</w:t>
      </w:r>
      <w:r w:rsidR="00550C99" w:rsidRPr="00550C99">
        <w:rPr>
          <w:rStyle w:val="Odwoanieprzypisudolnego"/>
          <w:rFonts w:ascii="Verdana" w:hAnsi="Verdana"/>
          <w:b/>
          <w:sz w:val="18"/>
          <w:szCs w:val="18"/>
        </w:rPr>
        <w:footnoteReference w:id="1"/>
      </w:r>
      <w:r w:rsidR="000267C3" w:rsidRPr="00550C99">
        <w:rPr>
          <w:rFonts w:ascii="Verdana" w:hAnsi="Verdana"/>
          <w:b/>
          <w:sz w:val="18"/>
          <w:szCs w:val="18"/>
        </w:rPr>
        <w:t xml:space="preserve"> </w:t>
      </w:r>
      <w:r w:rsidRPr="00550C99">
        <w:rPr>
          <w:rFonts w:ascii="Verdana" w:hAnsi="Verdana"/>
          <w:bCs/>
          <w:sz w:val="18"/>
          <w:szCs w:val="18"/>
        </w:rPr>
        <w:t>od daty podpisania umowy</w:t>
      </w:r>
      <w:r w:rsidR="000267C3" w:rsidRPr="00550C99">
        <w:rPr>
          <w:rFonts w:ascii="Verdana" w:hAnsi="Verdana"/>
          <w:bCs/>
          <w:sz w:val="18"/>
          <w:szCs w:val="18"/>
        </w:rPr>
        <w:t xml:space="preserve">*) </w:t>
      </w:r>
      <w:r w:rsidR="000267C3" w:rsidRPr="00550C99">
        <w:rPr>
          <w:rFonts w:ascii="Verdana" w:hAnsi="Verdana"/>
          <w:bCs/>
          <w:i/>
          <w:iCs/>
          <w:sz w:val="18"/>
          <w:szCs w:val="18"/>
          <w:highlight w:val="yellow"/>
        </w:rPr>
        <w:t>(kryterium oceny ofert);</w:t>
      </w:r>
    </w:p>
    <w:p w14:paraId="0B051211" w14:textId="77777777" w:rsidR="00C9110A" w:rsidRDefault="00C9110A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332CD8D0" w14:textId="7303970A" w:rsidR="00550C99" w:rsidRPr="00550C99" w:rsidRDefault="00550C99" w:rsidP="00550C99">
      <w:pPr>
        <w:widowControl w:val="0"/>
        <w:jc w:val="both"/>
        <w:rPr>
          <w:rFonts w:ascii="Verdana" w:hAnsi="Verdana"/>
          <w:bCs/>
          <w:sz w:val="18"/>
          <w:szCs w:val="18"/>
        </w:rPr>
      </w:pPr>
      <w:r w:rsidRPr="00550C99">
        <w:rPr>
          <w:rFonts w:ascii="Verdana" w:hAnsi="Verdana"/>
          <w:bCs/>
          <w:sz w:val="18"/>
          <w:szCs w:val="18"/>
        </w:rPr>
        <w:t xml:space="preserve">Okres udzielonej </w:t>
      </w:r>
      <w:r w:rsidRPr="00550C99">
        <w:rPr>
          <w:rFonts w:ascii="Verdana" w:hAnsi="Verdana"/>
          <w:b/>
          <w:sz w:val="18"/>
          <w:szCs w:val="18"/>
        </w:rPr>
        <w:t>gwarancji  na laptopa</w:t>
      </w:r>
      <w:r w:rsidRPr="00550C99">
        <w:rPr>
          <w:rFonts w:ascii="Verdana" w:hAnsi="Verdana"/>
          <w:bCs/>
          <w:sz w:val="18"/>
          <w:szCs w:val="18"/>
        </w:rPr>
        <w:t xml:space="preserve"> wynosi: 36 miesięcy</w:t>
      </w:r>
    </w:p>
    <w:p w14:paraId="53BC0DA1" w14:textId="0CA7BA14" w:rsidR="00550C99" w:rsidRPr="00550C99" w:rsidRDefault="00550C99" w:rsidP="00550C99">
      <w:pPr>
        <w:widowControl w:val="0"/>
        <w:jc w:val="both"/>
        <w:rPr>
          <w:rFonts w:ascii="Verdana" w:hAnsi="Verdana"/>
          <w:bCs/>
          <w:sz w:val="18"/>
          <w:szCs w:val="18"/>
        </w:rPr>
      </w:pPr>
      <w:r w:rsidRPr="00550C99">
        <w:rPr>
          <w:rFonts w:ascii="Verdana" w:hAnsi="Verdana"/>
          <w:bCs/>
          <w:sz w:val="18"/>
          <w:szCs w:val="18"/>
        </w:rPr>
        <w:t xml:space="preserve">Okres udzielonej </w:t>
      </w:r>
      <w:r w:rsidRPr="00550C99">
        <w:rPr>
          <w:rFonts w:ascii="Verdana" w:hAnsi="Verdana"/>
          <w:b/>
          <w:sz w:val="18"/>
          <w:szCs w:val="18"/>
        </w:rPr>
        <w:t>gwarancji  na stację dokującą</w:t>
      </w:r>
      <w:r>
        <w:rPr>
          <w:rFonts w:ascii="Verdana" w:hAnsi="Verdana"/>
          <w:bCs/>
          <w:sz w:val="18"/>
          <w:szCs w:val="18"/>
        </w:rPr>
        <w:t xml:space="preserve"> </w:t>
      </w:r>
      <w:r w:rsidRPr="00550C99">
        <w:rPr>
          <w:rFonts w:ascii="Verdana" w:hAnsi="Verdana"/>
          <w:bCs/>
          <w:sz w:val="18"/>
          <w:szCs w:val="18"/>
        </w:rPr>
        <w:t xml:space="preserve">wynosi: </w:t>
      </w:r>
      <w:r>
        <w:rPr>
          <w:rFonts w:ascii="Verdana" w:hAnsi="Verdana"/>
          <w:bCs/>
          <w:sz w:val="18"/>
          <w:szCs w:val="18"/>
        </w:rPr>
        <w:t>24</w:t>
      </w:r>
      <w:r w:rsidRPr="00550C99">
        <w:rPr>
          <w:rFonts w:ascii="Verdana" w:hAnsi="Verdana"/>
          <w:bCs/>
          <w:sz w:val="18"/>
          <w:szCs w:val="18"/>
        </w:rPr>
        <w:t xml:space="preserve"> miesi</w:t>
      </w:r>
      <w:r>
        <w:rPr>
          <w:rFonts w:ascii="Verdana" w:hAnsi="Verdana"/>
          <w:bCs/>
          <w:sz w:val="18"/>
          <w:szCs w:val="18"/>
        </w:rPr>
        <w:t>ące</w:t>
      </w:r>
    </w:p>
    <w:p w14:paraId="0A011A95" w14:textId="0C39B587" w:rsidR="00550C99" w:rsidRPr="00550C99" w:rsidRDefault="00550C99" w:rsidP="00550C99">
      <w:pPr>
        <w:widowControl w:val="0"/>
        <w:jc w:val="both"/>
        <w:rPr>
          <w:rFonts w:ascii="Verdana" w:hAnsi="Verdana"/>
          <w:bCs/>
          <w:sz w:val="18"/>
          <w:szCs w:val="18"/>
        </w:rPr>
      </w:pPr>
      <w:r w:rsidRPr="00550C99">
        <w:rPr>
          <w:rFonts w:ascii="Verdana" w:hAnsi="Verdana"/>
          <w:bCs/>
          <w:sz w:val="18"/>
          <w:szCs w:val="18"/>
        </w:rPr>
        <w:t xml:space="preserve">Okres udzielonej </w:t>
      </w:r>
      <w:r w:rsidRPr="00550C99">
        <w:rPr>
          <w:rFonts w:ascii="Verdana" w:hAnsi="Verdana"/>
          <w:b/>
          <w:sz w:val="18"/>
          <w:szCs w:val="18"/>
        </w:rPr>
        <w:t>gwarancji  na mysz bezprzewodową</w:t>
      </w:r>
      <w:r w:rsidRPr="00550C99">
        <w:rPr>
          <w:rFonts w:ascii="Verdana" w:hAnsi="Verdana"/>
          <w:bCs/>
          <w:sz w:val="18"/>
          <w:szCs w:val="18"/>
        </w:rPr>
        <w:t xml:space="preserve"> wynosi: </w:t>
      </w:r>
      <w:r>
        <w:rPr>
          <w:rFonts w:ascii="Verdana" w:hAnsi="Verdana"/>
          <w:bCs/>
          <w:sz w:val="18"/>
          <w:szCs w:val="18"/>
        </w:rPr>
        <w:t>24</w:t>
      </w:r>
      <w:r w:rsidRPr="00550C99">
        <w:rPr>
          <w:rFonts w:ascii="Verdana" w:hAnsi="Verdana"/>
          <w:bCs/>
          <w:sz w:val="18"/>
          <w:szCs w:val="18"/>
        </w:rPr>
        <w:t xml:space="preserve"> miesi</w:t>
      </w:r>
      <w:r>
        <w:rPr>
          <w:rFonts w:ascii="Verdana" w:hAnsi="Verdana"/>
          <w:bCs/>
          <w:sz w:val="18"/>
          <w:szCs w:val="18"/>
        </w:rPr>
        <w:t>ące</w:t>
      </w:r>
    </w:p>
    <w:p w14:paraId="016E70E6" w14:textId="5C390C4B" w:rsidR="00550C99" w:rsidRPr="00550C99" w:rsidRDefault="00550C99" w:rsidP="00550C99">
      <w:pPr>
        <w:widowControl w:val="0"/>
        <w:jc w:val="both"/>
        <w:rPr>
          <w:rFonts w:ascii="Verdana" w:hAnsi="Verdana"/>
          <w:bCs/>
          <w:sz w:val="18"/>
          <w:szCs w:val="18"/>
        </w:rPr>
      </w:pPr>
      <w:r w:rsidRPr="00550C99">
        <w:rPr>
          <w:rFonts w:ascii="Verdana" w:hAnsi="Verdana"/>
          <w:bCs/>
          <w:sz w:val="18"/>
          <w:szCs w:val="18"/>
        </w:rPr>
        <w:t xml:space="preserve">Okres udzielonej </w:t>
      </w:r>
      <w:r w:rsidRPr="00550C99">
        <w:rPr>
          <w:rFonts w:ascii="Verdana" w:hAnsi="Verdana"/>
          <w:b/>
          <w:sz w:val="18"/>
          <w:szCs w:val="18"/>
        </w:rPr>
        <w:t>gwarancji  na klawiaturę</w:t>
      </w:r>
      <w:r w:rsidRPr="00550C99">
        <w:rPr>
          <w:rFonts w:ascii="Verdana" w:hAnsi="Verdana"/>
          <w:bCs/>
          <w:sz w:val="18"/>
          <w:szCs w:val="18"/>
        </w:rPr>
        <w:t xml:space="preserve"> wynosi: </w:t>
      </w:r>
      <w:r>
        <w:rPr>
          <w:rFonts w:ascii="Verdana" w:hAnsi="Verdana"/>
          <w:bCs/>
          <w:sz w:val="18"/>
          <w:szCs w:val="18"/>
        </w:rPr>
        <w:t>24 miesiące</w:t>
      </w:r>
    </w:p>
    <w:p w14:paraId="65806720" w14:textId="77777777" w:rsidR="00550C99" w:rsidRPr="00550C99" w:rsidRDefault="00550C99" w:rsidP="00550C99">
      <w:pPr>
        <w:widowControl w:val="0"/>
        <w:jc w:val="both"/>
        <w:rPr>
          <w:rFonts w:ascii="Verdana" w:hAnsi="Verdana"/>
          <w:bCs/>
          <w:sz w:val="18"/>
          <w:szCs w:val="18"/>
        </w:rPr>
      </w:pPr>
    </w:p>
    <w:p w14:paraId="564ECA2C" w14:textId="77777777" w:rsidR="00550C99" w:rsidRPr="00550C99" w:rsidRDefault="00550C99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5C92D557" w14:textId="77777777" w:rsidR="00C9110A" w:rsidRPr="00550C99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550C99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550C99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550C99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b/>
          <w:sz w:val="18"/>
          <w:szCs w:val="18"/>
        </w:rPr>
        <w:t xml:space="preserve">Termin płatności: </w:t>
      </w:r>
      <w:r w:rsidRPr="00550C99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550C99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1114BDD" w14:textId="77777777" w:rsidR="00D74507" w:rsidRPr="00550C99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550C99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550C99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550C99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550C99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50C9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Pr="00550C99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50C99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50C9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2CA8F1B" w14:textId="4C4BF58C" w:rsidR="00DA273F" w:rsidRPr="00B1361F" w:rsidRDefault="00DA273F" w:rsidP="00DA273F">
      <w:pPr>
        <w:numPr>
          <w:ilvl w:val="0"/>
          <w:numId w:val="1"/>
        </w:numPr>
        <w:rPr>
          <w:rFonts w:ascii="Verdana" w:hAnsi="Verdana"/>
          <w:sz w:val="18"/>
          <w:szCs w:val="18"/>
          <w:highlight w:val="yellow"/>
        </w:rPr>
      </w:pPr>
      <w:r w:rsidRPr="00B1361F">
        <w:rPr>
          <w:rFonts w:ascii="Verdana" w:hAnsi="Verdana"/>
          <w:sz w:val="18"/>
          <w:szCs w:val="18"/>
          <w:highlight w:val="yellow"/>
        </w:rPr>
        <w:t xml:space="preserve">Oświadczamy, że </w:t>
      </w:r>
      <w:r w:rsidR="00D2468E" w:rsidRPr="00B1361F">
        <w:rPr>
          <w:rFonts w:ascii="Verdana" w:hAnsi="Verdana"/>
          <w:sz w:val="18"/>
          <w:szCs w:val="18"/>
          <w:highlight w:val="yellow"/>
        </w:rPr>
        <w:t xml:space="preserve">usługa gwarancyjna  wszystkich urządzeń realizowana będzie przez producenta lub autoryzowanego  partnera serwisowego producenta </w:t>
      </w:r>
      <w:proofErr w:type="spellStart"/>
      <w:r w:rsidRPr="00B1361F">
        <w:rPr>
          <w:rFonts w:ascii="Verdana" w:hAnsi="Verdana"/>
          <w:sz w:val="18"/>
          <w:szCs w:val="18"/>
          <w:highlight w:val="yellow"/>
        </w:rPr>
        <w:t>tj</w:t>
      </w:r>
      <w:proofErr w:type="spellEnd"/>
      <w:r w:rsidRPr="00B1361F">
        <w:rPr>
          <w:rFonts w:ascii="Verdana" w:hAnsi="Verdana"/>
          <w:sz w:val="18"/>
          <w:szCs w:val="18"/>
          <w:highlight w:val="yellow"/>
        </w:rPr>
        <w:t>…………… (należy wpisać).</w:t>
      </w:r>
    </w:p>
    <w:p w14:paraId="75FFF5D9" w14:textId="57AFBDBB" w:rsidR="00773B3A" w:rsidRPr="00550C99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550C99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550C99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550C99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50C9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550C99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50C99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550C99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747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917"/>
      </w:tblGrid>
      <w:tr w:rsidR="00C9110A" w:rsidRPr="00550C99" w14:paraId="24AACC6D" w14:textId="77777777" w:rsidTr="00550C9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550C99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550C99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550C99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550C99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>Nazwa podwykonawcy</w:t>
            </w:r>
            <w:r w:rsidRPr="00550C9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550C99" w14:paraId="3F984EAB" w14:textId="77777777" w:rsidTr="00550C9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550C99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550C99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550C99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550C99" w14:paraId="34FFF00D" w14:textId="77777777" w:rsidTr="00550C9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550C99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550C99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550C99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550C99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550C99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550C99">
        <w:rPr>
          <w:rFonts w:ascii="Verdana" w:hAnsi="Verdana" w:cs="Times New Roman"/>
          <w:sz w:val="18"/>
          <w:szCs w:val="18"/>
        </w:rPr>
        <w:tab/>
        <w:t>Imię i Nazwisko</w:t>
      </w:r>
      <w:r w:rsidRPr="00550C99">
        <w:rPr>
          <w:rFonts w:ascii="Verdana" w:hAnsi="Verdana" w:cs="Times New Roman"/>
          <w:sz w:val="18"/>
          <w:szCs w:val="18"/>
        </w:rPr>
        <w:tab/>
      </w:r>
      <w:r w:rsidRPr="00550C99">
        <w:rPr>
          <w:rFonts w:ascii="Verdana" w:hAnsi="Verdana" w:cs="Times New Roman"/>
          <w:sz w:val="18"/>
          <w:szCs w:val="18"/>
        </w:rPr>
        <w:tab/>
      </w:r>
      <w:r w:rsidRPr="00550C99">
        <w:rPr>
          <w:rFonts w:ascii="Verdana" w:hAnsi="Verdana" w:cs="Times New Roman"/>
          <w:sz w:val="18"/>
          <w:szCs w:val="18"/>
        </w:rPr>
        <w:tab/>
      </w:r>
      <w:r w:rsidRPr="00550C99">
        <w:rPr>
          <w:rFonts w:ascii="Verdana" w:hAnsi="Verdana" w:cs="Times New Roman"/>
          <w:sz w:val="18"/>
          <w:szCs w:val="18"/>
        </w:rPr>
        <w:tab/>
      </w:r>
      <w:r w:rsidRPr="00550C99">
        <w:rPr>
          <w:rFonts w:ascii="Verdana" w:hAnsi="Verdana" w:cs="Times New Roman"/>
          <w:sz w:val="18"/>
          <w:szCs w:val="18"/>
        </w:rPr>
        <w:tab/>
      </w:r>
      <w:r w:rsidRPr="00550C99">
        <w:rPr>
          <w:rFonts w:ascii="Verdana" w:hAnsi="Verdana" w:cs="Times New Roman"/>
          <w:sz w:val="18"/>
          <w:szCs w:val="18"/>
        </w:rPr>
        <w:tab/>
      </w:r>
      <w:r w:rsidRPr="00550C99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550C99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50C99">
        <w:rPr>
          <w:rFonts w:ascii="Verdana" w:hAnsi="Verdana"/>
          <w:sz w:val="18"/>
          <w:szCs w:val="18"/>
        </w:rPr>
        <w:tab/>
      </w:r>
      <w:r w:rsidRPr="00550C99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550C99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550C99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50C99">
        <w:rPr>
          <w:rFonts w:ascii="Verdana" w:hAnsi="Verdana"/>
          <w:sz w:val="18"/>
          <w:szCs w:val="18"/>
        </w:rPr>
        <w:tab/>
      </w:r>
      <w:r w:rsidRPr="00550C99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550C99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50C99">
        <w:rPr>
          <w:rFonts w:ascii="Verdana" w:hAnsi="Verdana"/>
          <w:sz w:val="18"/>
          <w:szCs w:val="18"/>
        </w:rPr>
        <w:t>ych</w:t>
      </w:r>
      <w:proofErr w:type="spellEnd"/>
      <w:r w:rsidRPr="00550C99">
        <w:rPr>
          <w:rFonts w:ascii="Verdana" w:hAnsi="Verdana"/>
          <w:sz w:val="18"/>
          <w:szCs w:val="18"/>
        </w:rPr>
        <w:t>) dokumentu(ów)</w:t>
      </w:r>
    </w:p>
    <w:p w14:paraId="6BF1A064" w14:textId="77777777" w:rsidR="00C9110A" w:rsidRPr="00550C99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550C99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550C99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550C99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2C49839A" w:rsidR="00C9110A" w:rsidRPr="00550C99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...........................................................................</w:t>
      </w:r>
      <w:r w:rsidR="000267C3" w:rsidRPr="00550C99">
        <w:rPr>
          <w:rFonts w:ascii="Verdana" w:hAnsi="Verdana"/>
          <w:sz w:val="18"/>
          <w:szCs w:val="18"/>
        </w:rPr>
        <w:t>...</w:t>
      </w:r>
    </w:p>
    <w:p w14:paraId="57972B5C" w14:textId="77777777" w:rsidR="00C9110A" w:rsidRPr="00550C99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550C99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550C99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550C99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550C99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550C99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550C99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550C99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550C99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550C99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550C99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550C99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550C99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sectPr w:rsidR="00FE545C" w:rsidRPr="00550C99" w:rsidSect="00550C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49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9D8CFF" w14:textId="77777777" w:rsidR="00DA61D6" w:rsidRDefault="00DA61D6">
      <w:r>
        <w:separator/>
      </w:r>
    </w:p>
  </w:endnote>
  <w:endnote w:type="continuationSeparator" w:id="0">
    <w:p w14:paraId="00DEFB3E" w14:textId="77777777" w:rsidR="00DA61D6" w:rsidRDefault="00DA6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ACDB7" w14:textId="77777777" w:rsidR="00DA61D6" w:rsidRDefault="00DA61D6">
      <w:r>
        <w:separator/>
      </w:r>
    </w:p>
  </w:footnote>
  <w:footnote w:type="continuationSeparator" w:id="0">
    <w:p w14:paraId="388B243A" w14:textId="77777777" w:rsidR="00DA61D6" w:rsidRDefault="00DA61D6">
      <w:r>
        <w:continuationSeparator/>
      </w:r>
    </w:p>
  </w:footnote>
  <w:footnote w:id="1">
    <w:p w14:paraId="4C8054E5" w14:textId="6EFE3390" w:rsidR="00550C99" w:rsidRDefault="00550C9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550C99">
        <w:t xml:space="preserve">  za dni robocze Zamawiający uznaje dni od poniedziałku do piątku w godzinach 8:00-15:00, z wyłączeniem dni ustawowo wolnych od pracy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267C3"/>
    <w:rsid w:val="000704FC"/>
    <w:rsid w:val="00071CCC"/>
    <w:rsid w:val="00081341"/>
    <w:rsid w:val="00086F84"/>
    <w:rsid w:val="000B731D"/>
    <w:rsid w:val="000C3FA2"/>
    <w:rsid w:val="000D6134"/>
    <w:rsid w:val="000E09C7"/>
    <w:rsid w:val="000E3B4F"/>
    <w:rsid w:val="000E4E20"/>
    <w:rsid w:val="000F6589"/>
    <w:rsid w:val="00105B5B"/>
    <w:rsid w:val="00105EE6"/>
    <w:rsid w:val="00106636"/>
    <w:rsid w:val="0011297C"/>
    <w:rsid w:val="00112EF8"/>
    <w:rsid w:val="00116EC6"/>
    <w:rsid w:val="001330C2"/>
    <w:rsid w:val="0013475E"/>
    <w:rsid w:val="001524A2"/>
    <w:rsid w:val="00157BC4"/>
    <w:rsid w:val="00164B09"/>
    <w:rsid w:val="001801DD"/>
    <w:rsid w:val="0018064E"/>
    <w:rsid w:val="00185405"/>
    <w:rsid w:val="001C0AF0"/>
    <w:rsid w:val="001D4612"/>
    <w:rsid w:val="00207E98"/>
    <w:rsid w:val="0021193A"/>
    <w:rsid w:val="002133B1"/>
    <w:rsid w:val="00217478"/>
    <w:rsid w:val="00224CB0"/>
    <w:rsid w:val="00270D33"/>
    <w:rsid w:val="002723B0"/>
    <w:rsid w:val="002908E0"/>
    <w:rsid w:val="00291A94"/>
    <w:rsid w:val="002A664C"/>
    <w:rsid w:val="002A772B"/>
    <w:rsid w:val="002C5B9B"/>
    <w:rsid w:val="002E362C"/>
    <w:rsid w:val="00315A4A"/>
    <w:rsid w:val="00333C8A"/>
    <w:rsid w:val="00335B1B"/>
    <w:rsid w:val="00351DCD"/>
    <w:rsid w:val="003556A2"/>
    <w:rsid w:val="003571ED"/>
    <w:rsid w:val="003573BA"/>
    <w:rsid w:val="00382315"/>
    <w:rsid w:val="003831B5"/>
    <w:rsid w:val="003862BF"/>
    <w:rsid w:val="003A222C"/>
    <w:rsid w:val="003B130C"/>
    <w:rsid w:val="003B3017"/>
    <w:rsid w:val="003C2643"/>
    <w:rsid w:val="003D4E15"/>
    <w:rsid w:val="00400BD5"/>
    <w:rsid w:val="00410116"/>
    <w:rsid w:val="00415804"/>
    <w:rsid w:val="00417C3D"/>
    <w:rsid w:val="00422B23"/>
    <w:rsid w:val="00427698"/>
    <w:rsid w:val="00427FE6"/>
    <w:rsid w:val="0044388A"/>
    <w:rsid w:val="00443EE5"/>
    <w:rsid w:val="00474217"/>
    <w:rsid w:val="004A1F00"/>
    <w:rsid w:val="004A4F37"/>
    <w:rsid w:val="004B7300"/>
    <w:rsid w:val="004C19D7"/>
    <w:rsid w:val="004C6753"/>
    <w:rsid w:val="004E5131"/>
    <w:rsid w:val="004F1C3C"/>
    <w:rsid w:val="004F3CA4"/>
    <w:rsid w:val="0052767D"/>
    <w:rsid w:val="005303EF"/>
    <w:rsid w:val="00550C99"/>
    <w:rsid w:val="00555CAF"/>
    <w:rsid w:val="005615F4"/>
    <w:rsid w:val="00561ADF"/>
    <w:rsid w:val="00562023"/>
    <w:rsid w:val="00595C87"/>
    <w:rsid w:val="005A0E0C"/>
    <w:rsid w:val="005A5322"/>
    <w:rsid w:val="005B3332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91143"/>
    <w:rsid w:val="00691505"/>
    <w:rsid w:val="0069317E"/>
    <w:rsid w:val="006933DF"/>
    <w:rsid w:val="006975E1"/>
    <w:rsid w:val="006A51C3"/>
    <w:rsid w:val="006A5839"/>
    <w:rsid w:val="006B733B"/>
    <w:rsid w:val="006C6C41"/>
    <w:rsid w:val="006D37DF"/>
    <w:rsid w:val="00733037"/>
    <w:rsid w:val="00734025"/>
    <w:rsid w:val="00773B3A"/>
    <w:rsid w:val="007748F0"/>
    <w:rsid w:val="0078125D"/>
    <w:rsid w:val="0078277E"/>
    <w:rsid w:val="007A4321"/>
    <w:rsid w:val="007B2D91"/>
    <w:rsid w:val="007B42CD"/>
    <w:rsid w:val="007C05C9"/>
    <w:rsid w:val="007D501F"/>
    <w:rsid w:val="007E0E0B"/>
    <w:rsid w:val="007F6C81"/>
    <w:rsid w:val="00820C6F"/>
    <w:rsid w:val="008273CE"/>
    <w:rsid w:val="00833933"/>
    <w:rsid w:val="00844B18"/>
    <w:rsid w:val="00853083"/>
    <w:rsid w:val="00860328"/>
    <w:rsid w:val="008B2F0C"/>
    <w:rsid w:val="008B4928"/>
    <w:rsid w:val="008C219E"/>
    <w:rsid w:val="008D2AB8"/>
    <w:rsid w:val="008D36E7"/>
    <w:rsid w:val="008D3742"/>
    <w:rsid w:val="008E4683"/>
    <w:rsid w:val="008F1C66"/>
    <w:rsid w:val="00904823"/>
    <w:rsid w:val="0090584B"/>
    <w:rsid w:val="00905B2B"/>
    <w:rsid w:val="00907B61"/>
    <w:rsid w:val="0091645D"/>
    <w:rsid w:val="0096498C"/>
    <w:rsid w:val="00970FE4"/>
    <w:rsid w:val="009751E8"/>
    <w:rsid w:val="009842BA"/>
    <w:rsid w:val="009B2AE7"/>
    <w:rsid w:val="009C3357"/>
    <w:rsid w:val="009E3ACD"/>
    <w:rsid w:val="00A0022B"/>
    <w:rsid w:val="00A14312"/>
    <w:rsid w:val="00A24377"/>
    <w:rsid w:val="00A346FE"/>
    <w:rsid w:val="00A47B4D"/>
    <w:rsid w:val="00A5227F"/>
    <w:rsid w:val="00A530C6"/>
    <w:rsid w:val="00A557A1"/>
    <w:rsid w:val="00A83018"/>
    <w:rsid w:val="00A83495"/>
    <w:rsid w:val="00AB0FCA"/>
    <w:rsid w:val="00AB6E39"/>
    <w:rsid w:val="00AD63E6"/>
    <w:rsid w:val="00AE10DF"/>
    <w:rsid w:val="00AF45E7"/>
    <w:rsid w:val="00B1361F"/>
    <w:rsid w:val="00B33EE5"/>
    <w:rsid w:val="00B629A2"/>
    <w:rsid w:val="00B718A7"/>
    <w:rsid w:val="00B774DC"/>
    <w:rsid w:val="00B92379"/>
    <w:rsid w:val="00BB2AC8"/>
    <w:rsid w:val="00BD4AE2"/>
    <w:rsid w:val="00BF0255"/>
    <w:rsid w:val="00C16C38"/>
    <w:rsid w:val="00C21793"/>
    <w:rsid w:val="00C43C78"/>
    <w:rsid w:val="00C460D4"/>
    <w:rsid w:val="00C85399"/>
    <w:rsid w:val="00C9110A"/>
    <w:rsid w:val="00C92CEB"/>
    <w:rsid w:val="00C969A6"/>
    <w:rsid w:val="00CA7D36"/>
    <w:rsid w:val="00CC70FB"/>
    <w:rsid w:val="00CC750A"/>
    <w:rsid w:val="00CD6853"/>
    <w:rsid w:val="00CF5F1A"/>
    <w:rsid w:val="00D24208"/>
    <w:rsid w:val="00D2468E"/>
    <w:rsid w:val="00D34E03"/>
    <w:rsid w:val="00D60C38"/>
    <w:rsid w:val="00D639EA"/>
    <w:rsid w:val="00D66893"/>
    <w:rsid w:val="00D74507"/>
    <w:rsid w:val="00D90ACB"/>
    <w:rsid w:val="00DA273F"/>
    <w:rsid w:val="00DA5A50"/>
    <w:rsid w:val="00DA61D6"/>
    <w:rsid w:val="00DB6E60"/>
    <w:rsid w:val="00DC1500"/>
    <w:rsid w:val="00DC6ACD"/>
    <w:rsid w:val="00DD4C46"/>
    <w:rsid w:val="00E21113"/>
    <w:rsid w:val="00E430B3"/>
    <w:rsid w:val="00E44371"/>
    <w:rsid w:val="00E47C31"/>
    <w:rsid w:val="00E65464"/>
    <w:rsid w:val="00E65AEA"/>
    <w:rsid w:val="00E81D59"/>
    <w:rsid w:val="00E949B0"/>
    <w:rsid w:val="00EA1159"/>
    <w:rsid w:val="00EC0BEA"/>
    <w:rsid w:val="00EC2604"/>
    <w:rsid w:val="00F00591"/>
    <w:rsid w:val="00F00D1F"/>
    <w:rsid w:val="00F31B40"/>
    <w:rsid w:val="00F459D2"/>
    <w:rsid w:val="00F51688"/>
    <w:rsid w:val="00F53146"/>
    <w:rsid w:val="00F54742"/>
    <w:rsid w:val="00F65E18"/>
    <w:rsid w:val="00F91018"/>
    <w:rsid w:val="00FA0F30"/>
    <w:rsid w:val="00FA213B"/>
    <w:rsid w:val="00FA4E20"/>
    <w:rsid w:val="00FA51A4"/>
    <w:rsid w:val="00FA5770"/>
    <w:rsid w:val="00FB00CB"/>
    <w:rsid w:val="00FB2F2A"/>
    <w:rsid w:val="00FC26F1"/>
    <w:rsid w:val="00FC4326"/>
    <w:rsid w:val="00FD3090"/>
    <w:rsid w:val="00FD6C60"/>
    <w:rsid w:val="00FD7728"/>
    <w:rsid w:val="00FE545C"/>
    <w:rsid w:val="00FF0AE1"/>
    <w:rsid w:val="00FF4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2</Pages>
  <Words>802</Words>
  <Characters>4813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12</cp:revision>
  <cp:lastPrinted>2025-04-08T10:56:00Z</cp:lastPrinted>
  <dcterms:created xsi:type="dcterms:W3CDTF">2025-04-01T09:03:00Z</dcterms:created>
  <dcterms:modified xsi:type="dcterms:W3CDTF">2025-04-08T10:56:00Z</dcterms:modified>
</cp:coreProperties>
</file>