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4A75D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63F34" w:rsidRPr="00963F3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D55700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1B897B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1A0032A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2A6665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4B193E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B835BB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9620C5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1803A6C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F4E32C0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5FDD0B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53C8B3D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EB69B0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E66E6D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6CB1900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2EF4DE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18CB6BD" w14:textId="1815DB18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63F34" w:rsidRPr="00963F34">
        <w:rPr>
          <w:rFonts w:eastAsia="Times New Roman" w:cs="Calibri"/>
          <w:b/>
          <w:lang w:eastAsia="pl-PL"/>
        </w:rPr>
        <w:t xml:space="preserve">Publikacja monografii naukowej </w:t>
      </w:r>
      <w:r w:rsidR="00FC0BF7" w:rsidRPr="00FC0BF7">
        <w:rPr>
          <w:rFonts w:eastAsia="Times New Roman" w:cs="Calibri"/>
          <w:b/>
          <w:lang w:eastAsia="pl-PL"/>
        </w:rPr>
        <w:t xml:space="preserve">Usługa publikacji - usługa wydania monografii naukowej technicznej, pt. Materiałowo-technologiczne aspekty procesu  walcowania blach Zn-Cu-Ti z taśm odlewanych metodą </w:t>
      </w:r>
      <w:proofErr w:type="spellStart"/>
      <w:r w:rsidR="00FC0BF7" w:rsidRPr="00FC0BF7">
        <w:rPr>
          <w:rFonts w:eastAsia="Times New Roman" w:cs="Calibri"/>
          <w:b/>
          <w:lang w:eastAsia="pl-PL"/>
        </w:rPr>
        <w:t>Twin</w:t>
      </w:r>
      <w:proofErr w:type="spellEnd"/>
      <w:r w:rsidR="00FC0BF7" w:rsidRPr="00FC0BF7">
        <w:rPr>
          <w:rFonts w:eastAsia="Times New Roman" w:cs="Calibri"/>
          <w:b/>
          <w:lang w:eastAsia="pl-PL"/>
        </w:rPr>
        <w:t xml:space="preserve"> </w:t>
      </w:r>
      <w:proofErr w:type="spellStart"/>
      <w:r w:rsidR="00FC0BF7" w:rsidRPr="00FC0BF7">
        <w:rPr>
          <w:rFonts w:eastAsia="Times New Roman" w:cs="Calibri"/>
          <w:b/>
          <w:lang w:eastAsia="pl-PL"/>
        </w:rPr>
        <w:t>Roll</w:t>
      </w:r>
      <w:proofErr w:type="spellEnd"/>
      <w:r w:rsidR="00FC0BF7" w:rsidRPr="00FC0BF7">
        <w:rPr>
          <w:rFonts w:eastAsia="Times New Roman" w:cs="Calibri"/>
          <w:b/>
          <w:lang w:eastAsia="pl-PL"/>
        </w:rPr>
        <w:t xml:space="preserve"> Casting - DE-dzp.272-184/25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E4B5B6E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BFF84F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49C06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0B87DE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0C3C2B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112BE1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713C56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C8A12E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8052BF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974BE6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EBA6D0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F5BB67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lastRenderedPageBreak/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5E231CAF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EEE00" w14:textId="77777777" w:rsidR="00D335EF" w:rsidRDefault="00D335EF" w:rsidP="0038231F">
      <w:pPr>
        <w:spacing w:after="0" w:line="240" w:lineRule="auto"/>
      </w:pPr>
      <w:r>
        <w:separator/>
      </w:r>
    </w:p>
  </w:endnote>
  <w:endnote w:type="continuationSeparator" w:id="0">
    <w:p w14:paraId="3D9D541D" w14:textId="77777777" w:rsidR="00D335EF" w:rsidRDefault="00D335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56064" w14:textId="77777777" w:rsidR="00963F34" w:rsidRDefault="00963F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1FA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0DB11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79BF2" w14:textId="77777777" w:rsidR="00963F34" w:rsidRDefault="00963F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A3AED" w14:textId="77777777" w:rsidR="00D335EF" w:rsidRDefault="00D335EF" w:rsidP="0038231F">
      <w:pPr>
        <w:spacing w:after="0" w:line="240" w:lineRule="auto"/>
      </w:pPr>
      <w:r>
        <w:separator/>
      </w:r>
    </w:p>
  </w:footnote>
  <w:footnote w:type="continuationSeparator" w:id="0">
    <w:p w14:paraId="78C232C9" w14:textId="77777777" w:rsidR="00D335EF" w:rsidRDefault="00D335EF" w:rsidP="0038231F">
      <w:pPr>
        <w:spacing w:after="0" w:line="240" w:lineRule="auto"/>
      </w:pPr>
      <w:r>
        <w:continuationSeparator/>
      </w:r>
    </w:p>
  </w:footnote>
  <w:footnote w:id="1">
    <w:p w14:paraId="65D13DB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73A18C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DC063" w14:textId="77777777" w:rsidR="00963F34" w:rsidRDefault="00963F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45C8" w14:textId="77777777" w:rsidR="00963F34" w:rsidRDefault="00963F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FA98" w14:textId="77777777" w:rsidR="00963F34" w:rsidRDefault="00963F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9935312">
    <w:abstractNumId w:val="7"/>
  </w:num>
  <w:num w:numId="2" w16cid:durableId="1298102152">
    <w:abstractNumId w:val="0"/>
  </w:num>
  <w:num w:numId="3" w16cid:durableId="1994525594">
    <w:abstractNumId w:val="6"/>
  </w:num>
  <w:num w:numId="4" w16cid:durableId="282927692">
    <w:abstractNumId w:val="9"/>
  </w:num>
  <w:num w:numId="5" w16cid:durableId="1347515712">
    <w:abstractNumId w:val="8"/>
  </w:num>
  <w:num w:numId="6" w16cid:durableId="1032075479">
    <w:abstractNumId w:val="5"/>
  </w:num>
  <w:num w:numId="7" w16cid:durableId="1900827248">
    <w:abstractNumId w:val="1"/>
  </w:num>
  <w:num w:numId="8" w16cid:durableId="236869824">
    <w:abstractNumId w:val="3"/>
  </w:num>
  <w:num w:numId="9" w16cid:durableId="68891747">
    <w:abstractNumId w:val="2"/>
  </w:num>
  <w:num w:numId="10" w16cid:durableId="996104467">
    <w:abstractNumId w:val="4"/>
  </w:num>
  <w:num w:numId="11" w16cid:durableId="20877223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35E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22F3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3F34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35EF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C0BF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2722EF"/>
  <w15:chartTrackingRefBased/>
  <w15:docId w15:val="{F30BF401-ADB9-4E68-8E9B-02581393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E285D9-3F8C-4248-8522-3CFBABB1E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2016-07-26T10:32:00Z</cp:lastPrinted>
  <dcterms:created xsi:type="dcterms:W3CDTF">2025-04-01T13:11:00Z</dcterms:created>
  <dcterms:modified xsi:type="dcterms:W3CDTF">2025-04-01T13:11:00Z</dcterms:modified>
</cp:coreProperties>
</file>