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E8F69E" w14:textId="77777777" w:rsidR="00D665F5" w:rsidRDefault="008F07CA" w:rsidP="00D665F5">
      <w:pPr>
        <w:spacing w:after="240"/>
        <w:jc w:val="right"/>
        <w:rPr>
          <w:sz w:val="22"/>
          <w:szCs w:val="22"/>
        </w:rPr>
      </w:pPr>
      <w:r w:rsidRPr="008F07C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F07CA">
        <w:rPr>
          <w:sz w:val="22"/>
          <w:szCs w:val="22"/>
        </w:rPr>
        <w:t>2025-04-18</w:t>
      </w:r>
    </w:p>
    <w:p w14:paraId="4849CB89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2123331" w14:textId="77777777" w:rsidR="008F07CA" w:rsidRPr="008F07CA" w:rsidRDefault="008F07CA" w:rsidP="00577BC6">
      <w:pPr>
        <w:spacing w:after="40"/>
        <w:rPr>
          <w:b/>
          <w:bCs/>
          <w:sz w:val="22"/>
          <w:szCs w:val="22"/>
        </w:rPr>
      </w:pPr>
      <w:r w:rsidRPr="008F07CA">
        <w:rPr>
          <w:b/>
          <w:bCs/>
          <w:sz w:val="22"/>
          <w:szCs w:val="22"/>
        </w:rPr>
        <w:t>Akademia Górniczo - Hutnicza</w:t>
      </w:r>
    </w:p>
    <w:p w14:paraId="1F42B246" w14:textId="77777777" w:rsidR="008F07CA" w:rsidRPr="008F07CA" w:rsidRDefault="008F07CA" w:rsidP="00577BC6">
      <w:pPr>
        <w:spacing w:after="40"/>
        <w:rPr>
          <w:b/>
          <w:bCs/>
          <w:sz w:val="22"/>
          <w:szCs w:val="22"/>
        </w:rPr>
      </w:pPr>
      <w:r w:rsidRPr="008F07CA">
        <w:rPr>
          <w:b/>
          <w:bCs/>
          <w:sz w:val="22"/>
          <w:szCs w:val="22"/>
        </w:rPr>
        <w:t>im. Stanisława Staszica w Krakowie</w:t>
      </w:r>
    </w:p>
    <w:p w14:paraId="5CBDE83E" w14:textId="77777777" w:rsidR="00D665F5" w:rsidRPr="00D91931" w:rsidRDefault="008F07CA" w:rsidP="00577BC6">
      <w:pPr>
        <w:spacing w:after="40"/>
        <w:rPr>
          <w:b/>
          <w:bCs/>
          <w:sz w:val="22"/>
          <w:szCs w:val="22"/>
        </w:rPr>
      </w:pPr>
      <w:r w:rsidRPr="008F07CA">
        <w:rPr>
          <w:b/>
          <w:bCs/>
          <w:sz w:val="22"/>
          <w:szCs w:val="22"/>
        </w:rPr>
        <w:t>Dział Zamówień Publicznych</w:t>
      </w:r>
    </w:p>
    <w:p w14:paraId="7C8370EE" w14:textId="77777777" w:rsidR="00D665F5" w:rsidRPr="00BD5546" w:rsidRDefault="008F07CA" w:rsidP="00D665F5">
      <w:pPr>
        <w:rPr>
          <w:sz w:val="22"/>
          <w:szCs w:val="22"/>
        </w:rPr>
      </w:pPr>
      <w:r w:rsidRPr="008F07C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F07CA">
        <w:rPr>
          <w:sz w:val="22"/>
          <w:szCs w:val="22"/>
        </w:rPr>
        <w:t>30</w:t>
      </w:r>
    </w:p>
    <w:p w14:paraId="59905591" w14:textId="77777777" w:rsidR="00D665F5" w:rsidRPr="00BD5546" w:rsidRDefault="008F07CA" w:rsidP="00D665F5">
      <w:pPr>
        <w:rPr>
          <w:sz w:val="22"/>
          <w:szCs w:val="22"/>
        </w:rPr>
      </w:pPr>
      <w:r w:rsidRPr="008F07C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F07CA">
        <w:rPr>
          <w:sz w:val="22"/>
          <w:szCs w:val="22"/>
        </w:rPr>
        <w:t>Kraków</w:t>
      </w:r>
    </w:p>
    <w:p w14:paraId="112F864D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F07CA" w:rsidRPr="008F07CA">
        <w:rPr>
          <w:b/>
          <w:sz w:val="22"/>
          <w:szCs w:val="22"/>
        </w:rPr>
        <w:t>DE-dzp.272-155/25</w:t>
      </w:r>
      <w:r w:rsidR="00A80738">
        <w:rPr>
          <w:sz w:val="24"/>
        </w:rPr>
        <w:tab/>
        <w:t xml:space="preserve"> </w:t>
      </w:r>
    </w:p>
    <w:p w14:paraId="673FFDA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F2ED0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E7BD49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F97CE1E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DCB3B4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8ACE4BC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F07CA" w:rsidRPr="008F07CA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BCFDC01" w14:textId="77777777" w:rsidR="00A80738" w:rsidRPr="00577BC6" w:rsidRDefault="008F07C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F07CA">
        <w:rPr>
          <w:b/>
          <w:sz w:val="22"/>
          <w:szCs w:val="22"/>
        </w:rPr>
        <w:t>Dostawa modułów symulacji baterii HIL niezbędnych do rozbudowy zintegrowanej platformy pomiarów, analizy i projektowania RTS - DE-dzp.272-155/25</w:t>
      </w:r>
    </w:p>
    <w:p w14:paraId="70381F27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41000B2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F07CA" w:rsidRPr="008F07CA">
        <w:rPr>
          <w:sz w:val="22"/>
          <w:szCs w:val="22"/>
        </w:rPr>
        <w:t>17/04/2025</w:t>
      </w:r>
      <w:r w:rsidR="00FF4AB1" w:rsidRPr="00577BC6">
        <w:rPr>
          <w:sz w:val="22"/>
          <w:szCs w:val="22"/>
        </w:rPr>
        <w:t xml:space="preserve"> o godz. </w:t>
      </w:r>
      <w:r w:rsidR="008F07CA" w:rsidRPr="008F07CA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B7EB118" w14:textId="77777777" w:rsidTr="003F57CD">
        <w:tc>
          <w:tcPr>
            <w:tcW w:w="993" w:type="dxa"/>
            <w:shd w:val="clear" w:color="auto" w:fill="auto"/>
            <w:vAlign w:val="center"/>
          </w:tcPr>
          <w:p w14:paraId="64F78B4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7A7CC4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53DE29" w14:textId="730FA35A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</w:t>
            </w:r>
            <w:r w:rsidR="00457DF8">
              <w:t xml:space="preserve"> netto</w:t>
            </w:r>
            <w:r w:rsidRPr="00490DC0">
              <w:t xml:space="preserve"> oferty</w:t>
            </w:r>
          </w:p>
        </w:tc>
      </w:tr>
      <w:tr w:rsidR="008F07CA" w:rsidRPr="00493F8C" w14:paraId="5502DFA9" w14:textId="77777777" w:rsidTr="004D1235">
        <w:tc>
          <w:tcPr>
            <w:tcW w:w="993" w:type="dxa"/>
            <w:shd w:val="clear" w:color="auto" w:fill="auto"/>
            <w:vAlign w:val="center"/>
          </w:tcPr>
          <w:p w14:paraId="765CDCA1" w14:textId="77777777" w:rsidR="008F07CA" w:rsidRPr="00490DC0" w:rsidRDefault="008F07CA" w:rsidP="004D1235">
            <w:pPr>
              <w:spacing w:before="120" w:after="120"/>
              <w:jc w:val="center"/>
            </w:pPr>
            <w:r w:rsidRPr="008F07CA">
              <w:t>1</w:t>
            </w:r>
          </w:p>
        </w:tc>
        <w:tc>
          <w:tcPr>
            <w:tcW w:w="5244" w:type="dxa"/>
            <w:shd w:val="clear" w:color="auto" w:fill="auto"/>
          </w:tcPr>
          <w:p w14:paraId="6388F084" w14:textId="77777777" w:rsidR="008F07CA" w:rsidRPr="00490DC0" w:rsidRDefault="008F07CA" w:rsidP="004D1235">
            <w:pPr>
              <w:spacing w:before="40"/>
            </w:pPr>
            <w:r w:rsidRPr="008F07CA">
              <w:t>Speedgoat GmbH</w:t>
            </w:r>
          </w:p>
          <w:p w14:paraId="177FE4AD" w14:textId="77777777" w:rsidR="008F07CA" w:rsidRPr="00490DC0" w:rsidRDefault="008F07CA" w:rsidP="004D1235">
            <w:r w:rsidRPr="008F07CA">
              <w:t>Waldeggstrasse</w:t>
            </w:r>
            <w:r w:rsidRPr="00490DC0">
              <w:t xml:space="preserve"> </w:t>
            </w:r>
            <w:r w:rsidRPr="008F07CA">
              <w:t>30</w:t>
            </w:r>
            <w:r w:rsidRPr="00490DC0">
              <w:t xml:space="preserve"> </w:t>
            </w:r>
          </w:p>
          <w:p w14:paraId="1E206D50" w14:textId="77777777" w:rsidR="00247CEE" w:rsidRDefault="008F07CA" w:rsidP="004D1235">
            <w:pPr>
              <w:spacing w:after="40"/>
              <w:jc w:val="both"/>
            </w:pPr>
            <w:r w:rsidRPr="008F07CA">
              <w:t>3097</w:t>
            </w:r>
            <w:r w:rsidRPr="00490DC0">
              <w:t xml:space="preserve"> </w:t>
            </w:r>
            <w:r w:rsidRPr="008F07CA">
              <w:t>Liebefeld</w:t>
            </w:r>
          </w:p>
          <w:p w14:paraId="207489D4" w14:textId="2C084B7B" w:rsidR="00247CEE" w:rsidRPr="00490DC0" w:rsidRDefault="00247CEE" w:rsidP="004D1235">
            <w:pPr>
              <w:spacing w:after="40"/>
              <w:jc w:val="both"/>
            </w:pPr>
            <w:r w:rsidRPr="00247CEE">
              <w:t>Swizterland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D860B5" w14:textId="0AE99D9D" w:rsidR="008F07CA" w:rsidRPr="00490DC0" w:rsidRDefault="008F07CA" w:rsidP="004D1235">
            <w:pPr>
              <w:spacing w:before="120" w:after="120"/>
              <w:jc w:val="both"/>
            </w:pPr>
            <w:r w:rsidRPr="008F07CA">
              <w:t xml:space="preserve">59 857.40 </w:t>
            </w:r>
            <w:r w:rsidR="00457DF8">
              <w:t xml:space="preserve">euro </w:t>
            </w:r>
          </w:p>
        </w:tc>
      </w:tr>
    </w:tbl>
    <w:p w14:paraId="6A4B436A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9EB961" w14:textId="77777777" w:rsidR="00193FF1" w:rsidRDefault="00193FF1">
      <w:r>
        <w:separator/>
      </w:r>
    </w:p>
  </w:endnote>
  <w:endnote w:type="continuationSeparator" w:id="0">
    <w:p w14:paraId="55BE41E5" w14:textId="77777777" w:rsidR="00193FF1" w:rsidRDefault="00193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1B7C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34D7D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CBAC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E71BE26">
        <v:line id="_x0000_s1025" style="position:absolute;left:0;text-align:left;z-index:251657728" from="-3.85pt,8.7pt" to="455.15pt,8.7pt"/>
      </w:pict>
    </w:r>
  </w:p>
  <w:p w14:paraId="63B54D7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E813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C0FAFD" w14:textId="77777777" w:rsidR="009F189D" w:rsidRDefault="009F189D">
    <w:pPr>
      <w:pStyle w:val="Stopka"/>
      <w:tabs>
        <w:tab w:val="clear" w:pos="4536"/>
      </w:tabs>
      <w:jc w:val="center"/>
    </w:pPr>
  </w:p>
  <w:p w14:paraId="1269C97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174B26" w14:textId="77777777" w:rsidR="00193FF1" w:rsidRDefault="00193FF1">
      <w:r>
        <w:separator/>
      </w:r>
    </w:p>
  </w:footnote>
  <w:footnote w:type="continuationSeparator" w:id="0">
    <w:p w14:paraId="75BF047C" w14:textId="77777777" w:rsidR="00193FF1" w:rsidRDefault="00193F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83CBA" w14:textId="77777777" w:rsidR="008F07CA" w:rsidRDefault="008F07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154EC9" w14:textId="77777777" w:rsidR="008F07CA" w:rsidRDefault="008F07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FD6C3" w14:textId="77777777" w:rsidR="008F07CA" w:rsidRDefault="008F07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3FF1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93FF1"/>
    <w:rsid w:val="001C69FF"/>
    <w:rsid w:val="0023318D"/>
    <w:rsid w:val="00247CEE"/>
    <w:rsid w:val="003B6B36"/>
    <w:rsid w:val="003D72FD"/>
    <w:rsid w:val="003F57CD"/>
    <w:rsid w:val="00423179"/>
    <w:rsid w:val="00433189"/>
    <w:rsid w:val="00457DF8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F07CA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B74558"/>
  <w15:chartTrackingRefBased/>
  <w15:docId w15:val="{8A38E37E-1B0C-4A2D-ABCF-E7A35F00C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129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4</cp:revision>
  <dcterms:created xsi:type="dcterms:W3CDTF">2025-04-18T06:56:00Z</dcterms:created>
  <dcterms:modified xsi:type="dcterms:W3CDTF">2025-04-18T06:58:00Z</dcterms:modified>
</cp:coreProperties>
</file>