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49B70" w14:textId="3EF72B74" w:rsidR="00FB7F50" w:rsidRPr="002245BE" w:rsidRDefault="00686D6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86D6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86D65">
        <w:rPr>
          <w:sz w:val="22"/>
          <w:szCs w:val="22"/>
        </w:rPr>
        <w:t>2025-04-</w:t>
      </w:r>
      <w:r w:rsidR="0009317F">
        <w:rPr>
          <w:sz w:val="22"/>
          <w:szCs w:val="22"/>
        </w:rPr>
        <w:t>30</w:t>
      </w:r>
    </w:p>
    <w:p w14:paraId="1E7BE25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1A613F9" w14:textId="77777777" w:rsidR="00686D65" w:rsidRPr="00686D65" w:rsidRDefault="00686D65" w:rsidP="00FB7F50">
      <w:pPr>
        <w:spacing w:after="40"/>
        <w:rPr>
          <w:b/>
          <w:bCs/>
          <w:sz w:val="22"/>
          <w:szCs w:val="22"/>
        </w:rPr>
      </w:pPr>
      <w:r w:rsidRPr="00686D65">
        <w:rPr>
          <w:b/>
          <w:bCs/>
          <w:sz w:val="22"/>
          <w:szCs w:val="22"/>
        </w:rPr>
        <w:t>Akademia Górniczo - Hutnicza</w:t>
      </w:r>
    </w:p>
    <w:p w14:paraId="2B58E311" w14:textId="77777777" w:rsidR="00686D65" w:rsidRPr="00686D65" w:rsidRDefault="00686D65" w:rsidP="00FB7F50">
      <w:pPr>
        <w:spacing w:after="40"/>
        <w:rPr>
          <w:b/>
          <w:bCs/>
          <w:sz w:val="22"/>
          <w:szCs w:val="22"/>
        </w:rPr>
      </w:pPr>
      <w:r w:rsidRPr="00686D65">
        <w:rPr>
          <w:b/>
          <w:bCs/>
          <w:sz w:val="22"/>
          <w:szCs w:val="22"/>
        </w:rPr>
        <w:t>im. Stanisława Staszica w Krakowie</w:t>
      </w:r>
    </w:p>
    <w:p w14:paraId="0C0BD214" w14:textId="77777777" w:rsidR="00FB7F50" w:rsidRPr="002245BE" w:rsidRDefault="00686D65" w:rsidP="00FB7F50">
      <w:pPr>
        <w:spacing w:after="40"/>
        <w:rPr>
          <w:b/>
          <w:bCs/>
          <w:sz w:val="22"/>
          <w:szCs w:val="22"/>
        </w:rPr>
      </w:pPr>
      <w:r w:rsidRPr="00686D65">
        <w:rPr>
          <w:b/>
          <w:bCs/>
          <w:sz w:val="22"/>
          <w:szCs w:val="22"/>
        </w:rPr>
        <w:t>Dział Zamówień Publicznych</w:t>
      </w:r>
    </w:p>
    <w:p w14:paraId="3C870702" w14:textId="77777777" w:rsidR="00FB7F50" w:rsidRPr="002245BE" w:rsidRDefault="00686D65" w:rsidP="00FB7F50">
      <w:pPr>
        <w:rPr>
          <w:sz w:val="22"/>
          <w:szCs w:val="22"/>
        </w:rPr>
      </w:pPr>
      <w:r w:rsidRPr="00686D6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86D65">
        <w:rPr>
          <w:sz w:val="22"/>
          <w:szCs w:val="22"/>
        </w:rPr>
        <w:t>30</w:t>
      </w:r>
    </w:p>
    <w:p w14:paraId="2324A4FB" w14:textId="77777777" w:rsidR="00FB7F50" w:rsidRPr="002245BE" w:rsidRDefault="00686D65" w:rsidP="00FB7F50">
      <w:pPr>
        <w:rPr>
          <w:sz w:val="22"/>
          <w:szCs w:val="22"/>
        </w:rPr>
      </w:pPr>
      <w:r w:rsidRPr="00686D6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86D65">
        <w:rPr>
          <w:sz w:val="22"/>
          <w:szCs w:val="22"/>
        </w:rPr>
        <w:t>Kraków</w:t>
      </w:r>
    </w:p>
    <w:p w14:paraId="4FD9EF1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6B5871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86D65" w:rsidRPr="00607F9B" w14:paraId="572CEBF6" w14:textId="77777777" w:rsidTr="000F1E09">
        <w:trPr>
          <w:trHeight w:val="638"/>
        </w:trPr>
        <w:tc>
          <w:tcPr>
            <w:tcW w:w="959" w:type="dxa"/>
            <w:shd w:val="clear" w:color="auto" w:fill="auto"/>
          </w:tcPr>
          <w:p w14:paraId="2D0C595E" w14:textId="77777777" w:rsidR="00686D65" w:rsidRPr="00607F9B" w:rsidRDefault="00686D65" w:rsidP="000F1E0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DCD4716" w14:textId="77777777" w:rsidR="00686D65" w:rsidRPr="00607F9B" w:rsidRDefault="00686D65" w:rsidP="000F1E0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86D65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86D65">
              <w:rPr>
                <w:b/>
                <w:bCs/>
                <w:sz w:val="22"/>
                <w:szCs w:val="22"/>
              </w:rPr>
              <w:t>Dostawa 6 szt. radarów dla CDSI - DE-dzp.272-176/25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86D65">
              <w:rPr>
                <w:b/>
                <w:sz w:val="22"/>
                <w:szCs w:val="22"/>
              </w:rPr>
              <w:t>DE-dzp.272-176/25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1651574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86D65" w14:paraId="392679C7" w14:textId="77777777" w:rsidTr="000F1E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DF50238" w14:textId="77777777" w:rsidR="00686D65" w:rsidRPr="00D26ED6" w:rsidRDefault="00686D65" w:rsidP="000F1E0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86D65">
              <w:rPr>
                <w:b/>
                <w:sz w:val="22"/>
                <w:szCs w:val="22"/>
              </w:rPr>
              <w:t>E4I sp. z o.o.</w:t>
            </w:r>
          </w:p>
          <w:p w14:paraId="4B62FA95" w14:textId="751B8158" w:rsidR="00686D65" w:rsidRPr="009F0E5C" w:rsidRDefault="0009317F" w:rsidP="000F1E0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Krasińskiego 29</w:t>
            </w:r>
          </w:p>
          <w:p w14:paraId="2F33F09C" w14:textId="2E45E455" w:rsidR="00686D65" w:rsidRPr="009F0E5C" w:rsidRDefault="0009317F" w:rsidP="000F1E0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40-019 Katowice</w:t>
            </w:r>
          </w:p>
          <w:p w14:paraId="76A25946" w14:textId="77777777" w:rsidR="00686D65" w:rsidRPr="00D26ED6" w:rsidRDefault="00686D65" w:rsidP="000F1E0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D47D302" w14:textId="77777777" w:rsidR="00686D65" w:rsidRDefault="00686D65" w:rsidP="000F1E0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86D65">
              <w:rPr>
                <w:sz w:val="22"/>
                <w:szCs w:val="22"/>
              </w:rPr>
              <w:t>Dostawa 6 szt. radarów dla CDSI - DE-dzp.272-176/25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776C1E0" w14:textId="77777777" w:rsidR="00686D65" w:rsidRPr="00D26ED6" w:rsidRDefault="00686D65" w:rsidP="000F1E0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86D65">
              <w:rPr>
                <w:b/>
                <w:sz w:val="22"/>
                <w:szCs w:val="22"/>
              </w:rPr>
              <w:t>57 441.00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1F89987" w14:textId="77777777" w:rsidR="00686D65" w:rsidRDefault="00686D65" w:rsidP="000F1E0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41AA7C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985"/>
        <w:gridCol w:w="2410"/>
        <w:gridCol w:w="2268"/>
      </w:tblGrid>
      <w:tr w:rsidR="0009317F" w:rsidRPr="008567C7" w14:paraId="7E25AF26" w14:textId="77777777" w:rsidTr="0009317F">
        <w:trPr>
          <w:trHeight w:val="510"/>
        </w:trPr>
        <w:tc>
          <w:tcPr>
            <w:tcW w:w="709" w:type="dxa"/>
            <w:vAlign w:val="center"/>
          </w:tcPr>
          <w:p w14:paraId="5DA45284" w14:textId="77777777" w:rsidR="0009317F" w:rsidRPr="008567C7" w:rsidRDefault="0009317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14:paraId="03FE7324" w14:textId="77777777" w:rsidR="0009317F" w:rsidRPr="008567C7" w:rsidRDefault="0009317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14:paraId="5393CFBE" w14:textId="77777777" w:rsidR="0009317F" w:rsidRPr="008567C7" w:rsidRDefault="0009317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6D6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vAlign w:val="center"/>
          </w:tcPr>
          <w:p w14:paraId="6895978B" w14:textId="77777777" w:rsidR="0009317F" w:rsidRPr="008567C7" w:rsidRDefault="0009317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6D65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2268" w:type="dxa"/>
            <w:vAlign w:val="center"/>
          </w:tcPr>
          <w:p w14:paraId="5592DC99" w14:textId="77777777" w:rsidR="0009317F" w:rsidRPr="008567C7" w:rsidRDefault="0009317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9317F" w:rsidRPr="008567C7" w14:paraId="52B8EBEC" w14:textId="77777777" w:rsidTr="0009317F">
        <w:tc>
          <w:tcPr>
            <w:tcW w:w="709" w:type="dxa"/>
            <w:vAlign w:val="center"/>
          </w:tcPr>
          <w:p w14:paraId="06BD2F48" w14:textId="77777777" w:rsidR="0009317F" w:rsidRPr="008567C7" w:rsidRDefault="0009317F" w:rsidP="000F1E0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6D6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14:paraId="22CB94FB" w14:textId="77777777" w:rsidR="0009317F" w:rsidRPr="002B6761" w:rsidRDefault="0009317F" w:rsidP="000F1E0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6D65">
              <w:rPr>
                <w:rFonts w:ascii="Times New Roman" w:hAnsi="Times New Roman" w:cs="Times New Roman"/>
                <w:b/>
                <w:sz w:val="18"/>
                <w:szCs w:val="18"/>
              </w:rPr>
              <w:t>E4I sp. z o.o.</w:t>
            </w:r>
          </w:p>
          <w:p w14:paraId="771F2105" w14:textId="7969C966" w:rsidR="0009317F" w:rsidRPr="008567C7" w:rsidRDefault="0009317F" w:rsidP="000F1E0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Krasińskiego 29 </w:t>
            </w:r>
          </w:p>
          <w:p w14:paraId="0042B3BB" w14:textId="58BD04FB" w:rsidR="0009317F" w:rsidRPr="001B7815" w:rsidRDefault="0009317F" w:rsidP="000F1E0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40-019 Katowice</w:t>
            </w:r>
          </w:p>
        </w:tc>
        <w:tc>
          <w:tcPr>
            <w:tcW w:w="1985" w:type="dxa"/>
            <w:vAlign w:val="center"/>
          </w:tcPr>
          <w:p w14:paraId="19F5CA9A" w14:textId="77777777" w:rsidR="0009317F" w:rsidRPr="008567C7" w:rsidRDefault="0009317F" w:rsidP="000F1E0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6D6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410" w:type="dxa"/>
            <w:vAlign w:val="center"/>
          </w:tcPr>
          <w:p w14:paraId="056A3C3C" w14:textId="77777777" w:rsidR="0009317F" w:rsidRPr="008567C7" w:rsidRDefault="0009317F" w:rsidP="000F1E0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6D6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394622FC" w14:textId="77777777" w:rsidR="0009317F" w:rsidRPr="008567C7" w:rsidRDefault="0009317F" w:rsidP="000F1E0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6D6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1B3F966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17A9755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70C7984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41D24" w14:textId="77777777" w:rsidR="0087332B" w:rsidRDefault="0087332B">
      <w:r>
        <w:separator/>
      </w:r>
    </w:p>
  </w:endnote>
  <w:endnote w:type="continuationSeparator" w:id="0">
    <w:p w14:paraId="33F5B663" w14:textId="77777777" w:rsidR="0087332B" w:rsidRDefault="00873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E35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3FD7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14EBF6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510B24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9F79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5249E" w14:textId="77777777" w:rsidR="0087332B" w:rsidRDefault="0087332B">
      <w:r>
        <w:separator/>
      </w:r>
    </w:p>
  </w:footnote>
  <w:footnote w:type="continuationSeparator" w:id="0">
    <w:p w14:paraId="683A0CCB" w14:textId="77777777" w:rsidR="0087332B" w:rsidRDefault="008733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B032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C6A6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BA37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332B"/>
    <w:rsid w:val="00005838"/>
    <w:rsid w:val="00022322"/>
    <w:rsid w:val="00042497"/>
    <w:rsid w:val="0009317F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6D65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332B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75BB6B"/>
  <w15:chartTrackingRefBased/>
  <w15:docId w15:val="{5DE080C6-531F-4BEF-B594-6C106F9E3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179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2025-04-29T06:44:00Z</dcterms:created>
  <dcterms:modified xsi:type="dcterms:W3CDTF">2025-04-29T06:45:00Z</dcterms:modified>
</cp:coreProperties>
</file>