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C238E" w14:textId="77777777" w:rsidR="00FB7F50" w:rsidRPr="002245BE" w:rsidRDefault="00774DF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74DF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74DF6">
        <w:rPr>
          <w:sz w:val="22"/>
          <w:szCs w:val="22"/>
        </w:rPr>
        <w:t>2025-04-30</w:t>
      </w:r>
    </w:p>
    <w:p w14:paraId="2DBCE11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2151045" w14:textId="77777777" w:rsidR="00774DF6" w:rsidRPr="00774DF6" w:rsidRDefault="00774DF6" w:rsidP="00FB7F50">
      <w:pPr>
        <w:spacing w:after="40"/>
        <w:rPr>
          <w:b/>
          <w:bCs/>
          <w:sz w:val="22"/>
          <w:szCs w:val="22"/>
        </w:rPr>
      </w:pPr>
      <w:r w:rsidRPr="00774DF6">
        <w:rPr>
          <w:b/>
          <w:bCs/>
          <w:sz w:val="22"/>
          <w:szCs w:val="22"/>
        </w:rPr>
        <w:t>Akademia Górniczo - Hutnicza</w:t>
      </w:r>
    </w:p>
    <w:p w14:paraId="3D1DEEC6" w14:textId="77777777" w:rsidR="00774DF6" w:rsidRPr="00774DF6" w:rsidRDefault="00774DF6" w:rsidP="00FB7F50">
      <w:pPr>
        <w:spacing w:after="40"/>
        <w:rPr>
          <w:b/>
          <w:bCs/>
          <w:sz w:val="22"/>
          <w:szCs w:val="22"/>
        </w:rPr>
      </w:pPr>
      <w:r w:rsidRPr="00774DF6">
        <w:rPr>
          <w:b/>
          <w:bCs/>
          <w:sz w:val="22"/>
          <w:szCs w:val="22"/>
        </w:rPr>
        <w:t>im. Stanisława Staszica w Krakowie</w:t>
      </w:r>
    </w:p>
    <w:p w14:paraId="405DF540" w14:textId="77777777" w:rsidR="00FB7F50" w:rsidRPr="002245BE" w:rsidRDefault="00774DF6" w:rsidP="00FB7F50">
      <w:pPr>
        <w:spacing w:after="40"/>
        <w:rPr>
          <w:b/>
          <w:bCs/>
          <w:sz w:val="22"/>
          <w:szCs w:val="22"/>
        </w:rPr>
      </w:pPr>
      <w:r w:rsidRPr="00774DF6">
        <w:rPr>
          <w:b/>
          <w:bCs/>
          <w:sz w:val="22"/>
          <w:szCs w:val="22"/>
        </w:rPr>
        <w:t>Dział Zamówień Publicznych</w:t>
      </w:r>
    </w:p>
    <w:p w14:paraId="6F96717D" w14:textId="77777777" w:rsidR="00FB7F50" w:rsidRPr="002245BE" w:rsidRDefault="00774DF6" w:rsidP="00FB7F50">
      <w:pPr>
        <w:rPr>
          <w:sz w:val="22"/>
          <w:szCs w:val="22"/>
        </w:rPr>
      </w:pPr>
      <w:r w:rsidRPr="00774DF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74DF6">
        <w:rPr>
          <w:sz w:val="22"/>
          <w:szCs w:val="22"/>
        </w:rPr>
        <w:t>30</w:t>
      </w:r>
    </w:p>
    <w:p w14:paraId="798CAF0F" w14:textId="77777777" w:rsidR="00FB7F50" w:rsidRPr="002245BE" w:rsidRDefault="00774DF6" w:rsidP="00FB7F50">
      <w:pPr>
        <w:rPr>
          <w:sz w:val="22"/>
          <w:szCs w:val="22"/>
        </w:rPr>
      </w:pPr>
      <w:r w:rsidRPr="00774DF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74DF6">
        <w:rPr>
          <w:sz w:val="22"/>
          <w:szCs w:val="22"/>
        </w:rPr>
        <w:t>Kraków</w:t>
      </w:r>
    </w:p>
    <w:p w14:paraId="2524CCF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FD7AC3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74DF6" w:rsidRPr="00607F9B" w14:paraId="2011DA33" w14:textId="77777777" w:rsidTr="002D2B0F">
        <w:trPr>
          <w:trHeight w:val="638"/>
        </w:trPr>
        <w:tc>
          <w:tcPr>
            <w:tcW w:w="959" w:type="dxa"/>
            <w:shd w:val="clear" w:color="auto" w:fill="auto"/>
          </w:tcPr>
          <w:p w14:paraId="5FF7AD2C" w14:textId="77777777" w:rsidR="00774DF6" w:rsidRPr="00607F9B" w:rsidRDefault="00774DF6" w:rsidP="002D2B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BB6B58" w14:textId="6EA3DA9F" w:rsidR="00774DF6" w:rsidRPr="00607F9B" w:rsidRDefault="00774DF6" w:rsidP="002D2B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74DF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74DF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74DF6">
              <w:rPr>
                <w:b/>
                <w:bCs/>
                <w:sz w:val="22"/>
                <w:szCs w:val="22"/>
              </w:rPr>
              <w:t>Dostawa materiałów budowlanych i remontowych niezbędnych dla zapewnienia prawidłowego funkcjonowania Miasteczka Studenckiego w Krakowie - DE-dzp.272-199/25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7EC9816" w14:textId="1F06EBB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74DF6" w14:paraId="243C2BB2" w14:textId="77777777" w:rsidTr="002D2B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A9381B8" w14:textId="77777777" w:rsidR="00774DF6" w:rsidRPr="00D26ED6" w:rsidRDefault="00774DF6" w:rsidP="002D2B0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74DF6">
              <w:rPr>
                <w:b/>
                <w:sz w:val="22"/>
                <w:szCs w:val="22"/>
              </w:rPr>
              <w:t>Euromax</w:t>
            </w:r>
            <w:proofErr w:type="spellEnd"/>
            <w:r w:rsidRPr="00774DF6">
              <w:rPr>
                <w:b/>
                <w:sz w:val="22"/>
                <w:szCs w:val="22"/>
              </w:rPr>
              <w:t xml:space="preserve"> Sylwester Mężyk</w:t>
            </w:r>
          </w:p>
          <w:p w14:paraId="07E4681B" w14:textId="77777777" w:rsidR="00774DF6" w:rsidRPr="009F0E5C" w:rsidRDefault="00774DF6" w:rsidP="002D2B0F">
            <w:pPr>
              <w:jc w:val="both"/>
              <w:rPr>
                <w:bCs/>
                <w:sz w:val="22"/>
                <w:szCs w:val="22"/>
              </w:rPr>
            </w:pPr>
            <w:r w:rsidRPr="00774DF6">
              <w:rPr>
                <w:bCs/>
                <w:sz w:val="22"/>
                <w:szCs w:val="22"/>
              </w:rPr>
              <w:t>Chopina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4DF6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07A9BD0" w14:textId="77777777" w:rsidR="00774DF6" w:rsidRPr="009F0E5C" w:rsidRDefault="00774DF6" w:rsidP="002D2B0F">
            <w:pPr>
              <w:jc w:val="both"/>
              <w:rPr>
                <w:bCs/>
                <w:sz w:val="22"/>
                <w:szCs w:val="22"/>
              </w:rPr>
            </w:pPr>
            <w:r w:rsidRPr="00774DF6">
              <w:rPr>
                <w:bCs/>
                <w:sz w:val="22"/>
                <w:szCs w:val="22"/>
              </w:rPr>
              <w:t>30-049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4DF6">
              <w:rPr>
                <w:bCs/>
                <w:sz w:val="22"/>
                <w:szCs w:val="22"/>
              </w:rPr>
              <w:t>Kraków</w:t>
            </w:r>
          </w:p>
          <w:p w14:paraId="5AB869C1" w14:textId="77777777" w:rsidR="00774DF6" w:rsidRPr="00D26ED6" w:rsidRDefault="00774DF6" w:rsidP="002D2B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BE003B" w14:textId="77777777" w:rsidR="00774DF6" w:rsidRDefault="00774DF6" w:rsidP="002D2B0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74DF6">
              <w:rPr>
                <w:sz w:val="22"/>
                <w:szCs w:val="22"/>
              </w:rPr>
              <w:t>Dostawa materiałów budowlanych i remontowych niezbędnych dla zapewnienia prawidłowego funkcjonowania Miasteczka Studenckiego w Krakowie - DE-dzp.272-199/25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71BBF95" w14:textId="77777777" w:rsidR="00774DF6" w:rsidRPr="00D26ED6" w:rsidRDefault="00774DF6" w:rsidP="002D2B0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74DF6">
              <w:rPr>
                <w:b/>
                <w:sz w:val="22"/>
                <w:szCs w:val="22"/>
              </w:rPr>
              <w:t>184 158.83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E91A38D" w14:textId="77777777" w:rsidR="00774DF6" w:rsidRDefault="00774DF6" w:rsidP="002D2B0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3650C7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3D4AA7" w:rsidRPr="008567C7" w14:paraId="6D33E653" w14:textId="77777777" w:rsidTr="003D4AA7">
        <w:trPr>
          <w:trHeight w:val="510"/>
        </w:trPr>
        <w:tc>
          <w:tcPr>
            <w:tcW w:w="595" w:type="pct"/>
            <w:vAlign w:val="center"/>
          </w:tcPr>
          <w:p w14:paraId="469C82BB" w14:textId="77777777" w:rsidR="003D4AA7" w:rsidRPr="008567C7" w:rsidRDefault="003D4A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D5014AD" w14:textId="77777777" w:rsidR="003D4AA7" w:rsidRPr="008567C7" w:rsidRDefault="003D4A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4361B66" w14:textId="77777777" w:rsidR="003D4AA7" w:rsidRPr="008567C7" w:rsidRDefault="003D4A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4DF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2AC5D6EC" w14:textId="77777777" w:rsidR="003D4AA7" w:rsidRPr="008567C7" w:rsidRDefault="003D4A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4DF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715" w:type="pct"/>
            <w:vAlign w:val="center"/>
          </w:tcPr>
          <w:p w14:paraId="168E53DC" w14:textId="77777777" w:rsidR="003D4AA7" w:rsidRPr="008567C7" w:rsidRDefault="003D4A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D4AA7" w:rsidRPr="008567C7" w14:paraId="701C34F1" w14:textId="77777777" w:rsidTr="003D4AA7">
        <w:tc>
          <w:tcPr>
            <w:tcW w:w="595" w:type="pct"/>
            <w:vAlign w:val="center"/>
          </w:tcPr>
          <w:p w14:paraId="7B180253" w14:textId="77777777" w:rsidR="003D4AA7" w:rsidRPr="008567C7" w:rsidRDefault="003D4AA7" w:rsidP="002D2B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4DF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31E13E0" w14:textId="77777777" w:rsidR="003D4AA7" w:rsidRPr="002B6761" w:rsidRDefault="003D4AA7" w:rsidP="002D2B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74DF6">
              <w:rPr>
                <w:rFonts w:ascii="Times New Roman" w:hAnsi="Times New Roman" w:cs="Times New Roman"/>
                <w:b/>
                <w:sz w:val="18"/>
                <w:szCs w:val="18"/>
              </w:rPr>
              <w:t>Euromax</w:t>
            </w:r>
            <w:proofErr w:type="spellEnd"/>
            <w:r w:rsidRPr="00774DF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Sylwester Mężyk</w:t>
            </w:r>
          </w:p>
          <w:p w14:paraId="13ED5D9B" w14:textId="77777777" w:rsidR="003D4AA7" w:rsidRPr="008567C7" w:rsidRDefault="003D4AA7" w:rsidP="002D2B0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4DF6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4DF6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42CC5FF" w14:textId="77777777" w:rsidR="003D4AA7" w:rsidRPr="001B7815" w:rsidRDefault="003D4AA7" w:rsidP="002D2B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4DF6">
              <w:rPr>
                <w:rFonts w:ascii="Times New Roman" w:hAnsi="Times New Roman" w:cs="Times New Roman"/>
                <w:bCs/>
                <w:sz w:val="18"/>
                <w:szCs w:val="18"/>
              </w:rPr>
              <w:t>30-049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4DF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14B49471" w14:textId="77777777" w:rsidR="003D4AA7" w:rsidRPr="008567C7" w:rsidRDefault="003D4AA7" w:rsidP="002D2B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4DF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EAF6D7E" w14:textId="77777777" w:rsidR="003D4AA7" w:rsidRPr="008567C7" w:rsidRDefault="003D4AA7" w:rsidP="002D2B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4DF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C43623A" w14:textId="77777777" w:rsidR="003D4AA7" w:rsidRPr="008567C7" w:rsidRDefault="003D4AA7" w:rsidP="002D2B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4DF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527F4B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8E3F15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BAF514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CFCEB" w14:textId="77777777" w:rsidR="00CB1298" w:rsidRDefault="00CB1298">
      <w:r>
        <w:separator/>
      </w:r>
    </w:p>
  </w:endnote>
  <w:endnote w:type="continuationSeparator" w:id="0">
    <w:p w14:paraId="1F9637B9" w14:textId="77777777" w:rsidR="00CB1298" w:rsidRDefault="00CB1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95E1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E5BD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75418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C5EF73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6D21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67462" w14:textId="77777777" w:rsidR="00CB1298" w:rsidRDefault="00CB1298">
      <w:r>
        <w:separator/>
      </w:r>
    </w:p>
  </w:footnote>
  <w:footnote w:type="continuationSeparator" w:id="0">
    <w:p w14:paraId="5FC68A63" w14:textId="77777777" w:rsidR="00CB1298" w:rsidRDefault="00CB1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A552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12DE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0B3A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29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4AA7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4DF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B1298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5E7464"/>
  <w15:chartTrackingRefBased/>
  <w15:docId w15:val="{9E5A64E8-6F93-49BA-A47D-E8739E117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2025-04-30T11:18:00Z</cp:lastPrinted>
  <dcterms:created xsi:type="dcterms:W3CDTF">2025-04-30T11:18:00Z</dcterms:created>
  <dcterms:modified xsi:type="dcterms:W3CDTF">2025-04-30T11:18:00Z</dcterms:modified>
</cp:coreProperties>
</file>