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A37AB" w14:textId="77777777" w:rsidR="00E2419A" w:rsidRPr="00240E71" w:rsidRDefault="00E2419A" w:rsidP="00E2419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A9653D8" w14:textId="77777777" w:rsidR="00E2419A" w:rsidRDefault="00E2419A" w:rsidP="00E2419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1B4C33" w14:textId="77777777" w:rsidR="00E2419A" w:rsidRPr="0022732C" w:rsidRDefault="00E2419A" w:rsidP="00E2419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472C5A" w14:textId="77777777" w:rsidR="00E2419A" w:rsidRDefault="00E2419A" w:rsidP="00E2419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37D3AC7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644EC71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D2F602D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D896FDE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958976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FC770B3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13B4E2E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B331BAC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2B94AC2" w14:textId="77777777" w:rsidR="00E2419A" w:rsidRPr="0022732C" w:rsidRDefault="00E2419A" w:rsidP="00E241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75D3EF" w14:textId="77777777" w:rsidR="00E2419A" w:rsidRDefault="00E2419A" w:rsidP="00E2419A">
      <w:pPr>
        <w:spacing w:line="360" w:lineRule="auto"/>
      </w:pPr>
      <w:r>
        <w:t>Do: Nazwa i siedziba Zamawiającego:</w:t>
      </w:r>
    </w:p>
    <w:p w14:paraId="18506167" w14:textId="77777777" w:rsidR="00E2419A" w:rsidRPr="00247153" w:rsidRDefault="00E2419A" w:rsidP="00E2419A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5EB55D45" w14:textId="77777777" w:rsidR="00E2419A" w:rsidRPr="00247153" w:rsidRDefault="00E2419A" w:rsidP="00E2419A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EC80A63" w14:textId="77777777" w:rsidR="00E2419A" w:rsidRDefault="00E2419A" w:rsidP="00E2419A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B436E81" w14:textId="77777777" w:rsidR="00E2419A" w:rsidRDefault="00E2419A" w:rsidP="00E2419A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4F30C20" w14:textId="77777777" w:rsidR="00E2419A" w:rsidRDefault="00E2419A" w:rsidP="00E2419A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B25097B" w14:textId="77777777" w:rsidR="00E2419A" w:rsidRDefault="00E2419A" w:rsidP="00E2419A">
      <w:pPr>
        <w:ind w:firstLine="3969"/>
        <w:rPr>
          <w:b/>
        </w:rPr>
      </w:pPr>
    </w:p>
    <w:p w14:paraId="06E99611" w14:textId="137D91D0" w:rsidR="00E2419A" w:rsidRDefault="00E2419A" w:rsidP="00E2419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2</w:t>
      </w:r>
      <w:r>
        <w:rPr>
          <w:b/>
        </w:rPr>
        <w:t>36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4A2ED0AF" w14:textId="77777777" w:rsidR="00E2419A" w:rsidRDefault="00E2419A" w:rsidP="00E2419A">
      <w:pPr>
        <w:tabs>
          <w:tab w:val="right" w:pos="9000"/>
        </w:tabs>
      </w:pPr>
    </w:p>
    <w:p w14:paraId="0108A07F" w14:textId="77777777" w:rsidR="00E2419A" w:rsidRPr="005F7BDF" w:rsidRDefault="00E2419A" w:rsidP="00E2419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301D039" w14:textId="77777777" w:rsidR="00E2419A" w:rsidRPr="005F7BDF" w:rsidRDefault="00E2419A" w:rsidP="00E2419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79DFB5E" w14:textId="77777777" w:rsidR="00E2419A" w:rsidRPr="005F7BDF" w:rsidRDefault="00E2419A" w:rsidP="00E2419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2C1103A" w14:textId="77777777" w:rsidR="00E2419A" w:rsidRPr="005F7BDF" w:rsidRDefault="00E2419A" w:rsidP="00E2419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3985B10" w14:textId="77777777" w:rsidR="00E2419A" w:rsidRPr="005F7BDF" w:rsidRDefault="00E2419A" w:rsidP="00E2419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6EA2E10" w14:textId="77777777" w:rsidR="00E2419A" w:rsidRPr="002969BE" w:rsidRDefault="00E2419A" w:rsidP="00E2419A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0F5C698" w14:textId="77777777" w:rsidR="00E2419A" w:rsidRPr="002969BE" w:rsidRDefault="00E2419A" w:rsidP="00E2419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FD0AA8E" w14:textId="77777777" w:rsidR="00E2419A" w:rsidRPr="002969BE" w:rsidRDefault="00E2419A" w:rsidP="00E241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132BF4A9" w14:textId="77777777" w:rsidR="00E2419A" w:rsidRPr="002969BE" w:rsidRDefault="00E2419A" w:rsidP="00E241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1855C087" w14:textId="77777777" w:rsidR="00E2419A" w:rsidRPr="002969BE" w:rsidRDefault="00E2419A" w:rsidP="00E2419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CC7B94F" w14:textId="77777777" w:rsidR="00E2419A" w:rsidRPr="00FE545C" w:rsidRDefault="00E2419A" w:rsidP="00E241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51CE35F" w14:textId="77777777" w:rsidR="00E2419A" w:rsidRPr="00FE545C" w:rsidRDefault="00E2419A" w:rsidP="00E241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04B548E" w14:textId="77777777" w:rsidR="00E2419A" w:rsidRDefault="00E2419A" w:rsidP="00E2419A">
      <w:pPr>
        <w:jc w:val="both"/>
        <w:rPr>
          <w:sz w:val="18"/>
          <w:szCs w:val="18"/>
        </w:rPr>
      </w:pPr>
    </w:p>
    <w:p w14:paraId="24F7A966" w14:textId="77777777" w:rsidR="00E2419A" w:rsidRDefault="00E2419A" w:rsidP="00E2419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C2A716A" w14:textId="77777777" w:rsidR="00E2419A" w:rsidRPr="00730EFE" w:rsidRDefault="00E2419A" w:rsidP="00E241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34DD4AA" w14:textId="77777777" w:rsidR="00E2419A" w:rsidRPr="001D671E" w:rsidRDefault="00E2419A" w:rsidP="00E241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BE4397A" w14:textId="77777777" w:rsidR="00E2419A" w:rsidRDefault="00E2419A" w:rsidP="00E241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7DCE3E" w14:textId="77777777" w:rsidR="00E2419A" w:rsidRDefault="00E2419A" w:rsidP="00E241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5E00F6" w14:textId="77777777" w:rsidR="00E2419A" w:rsidRDefault="00E2419A" w:rsidP="00E241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578827" w14:textId="77777777" w:rsidR="00E2419A" w:rsidRPr="001D671E" w:rsidRDefault="00E2419A" w:rsidP="00E241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419A" w:rsidRPr="00FE545C" w14:paraId="34455BD4" w14:textId="77777777" w:rsidTr="00F5522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0F25" w14:textId="77777777" w:rsidR="00E2419A" w:rsidRPr="00FE545C" w:rsidRDefault="00E2419A" w:rsidP="00F5522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4C326" w14:textId="77777777" w:rsidR="00E2419A" w:rsidRPr="00FE545C" w:rsidRDefault="00E2419A" w:rsidP="00F5522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77F784D" w14:textId="77777777" w:rsidR="00E2419A" w:rsidRPr="00FE545C" w:rsidRDefault="00E2419A" w:rsidP="00F5522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6E03D" w14:textId="77777777" w:rsidR="00E2419A" w:rsidRPr="00FE545C" w:rsidRDefault="00E2419A" w:rsidP="00F5522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2419A" w:rsidRPr="00FE545C" w14:paraId="358FA6FF" w14:textId="77777777" w:rsidTr="00F552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09B6C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75C0C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2FBB9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419A" w:rsidRPr="00FE545C" w14:paraId="4074DA4A" w14:textId="77777777" w:rsidTr="00F5522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666B7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F71C5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C4CA4" w14:textId="77777777" w:rsidR="00E2419A" w:rsidRPr="00FE545C" w:rsidRDefault="00E2419A" w:rsidP="00F5522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DE710E3" w14:textId="77777777" w:rsidR="00E2419A" w:rsidRDefault="00E2419A" w:rsidP="00E241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47FC3AA" w14:textId="77777777" w:rsidR="00E2419A" w:rsidRPr="00D638CC" w:rsidRDefault="00E2419A" w:rsidP="00E2419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481F327" w14:textId="77777777" w:rsidR="00E2419A" w:rsidRPr="002F276A" w:rsidRDefault="00E2419A" w:rsidP="00E2419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859E0F4" w14:textId="77777777" w:rsidR="00E2419A" w:rsidRPr="002F276A" w:rsidRDefault="00E2419A" w:rsidP="00E241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B17DCEA" w14:textId="77777777" w:rsidR="00E2419A" w:rsidRPr="002F276A" w:rsidRDefault="00E2419A" w:rsidP="00E241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D82C29E" w14:textId="77777777" w:rsidR="00E2419A" w:rsidRPr="002F276A" w:rsidRDefault="00E2419A" w:rsidP="00E241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C70F76C" w14:textId="77777777" w:rsidR="00E2419A" w:rsidRPr="002F276A" w:rsidRDefault="00E2419A" w:rsidP="00E241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4D0C3C7" w14:textId="77777777" w:rsidR="00E2419A" w:rsidRDefault="00E2419A" w:rsidP="00E241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7F35F17" w14:textId="77777777" w:rsidR="00E2419A" w:rsidRDefault="00E2419A" w:rsidP="00E2419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E93DF3B" w14:textId="77777777" w:rsidR="00E2419A" w:rsidRDefault="00E2419A" w:rsidP="00E241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9E7A728" w14:textId="77777777" w:rsidR="00E2419A" w:rsidRDefault="00E2419A" w:rsidP="00E241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04A9BC" w14:textId="77777777" w:rsidR="00E2419A" w:rsidRDefault="00E2419A" w:rsidP="00E241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F0630C" w14:textId="77777777" w:rsidR="00E2419A" w:rsidRDefault="00E2419A" w:rsidP="00E241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147D5A" w14:textId="77777777" w:rsidR="00E2419A" w:rsidRDefault="00E2419A" w:rsidP="00E241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19D62B" w14:textId="77777777" w:rsidR="00E2419A" w:rsidRPr="000B45FE" w:rsidRDefault="00E2419A" w:rsidP="00E241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439D563" w14:textId="77777777" w:rsidR="00E2419A" w:rsidRDefault="00E2419A" w:rsidP="00E2419A">
      <w:pPr>
        <w:jc w:val="both"/>
        <w:rPr>
          <w:sz w:val="22"/>
          <w:szCs w:val="22"/>
        </w:rPr>
      </w:pPr>
    </w:p>
    <w:p w14:paraId="29BBFF6D" w14:textId="77777777" w:rsidR="00E2419A" w:rsidRDefault="00E2419A" w:rsidP="00E2419A">
      <w:pPr>
        <w:jc w:val="both"/>
        <w:rPr>
          <w:sz w:val="22"/>
          <w:szCs w:val="22"/>
        </w:rPr>
      </w:pPr>
    </w:p>
    <w:p w14:paraId="2C42B584" w14:textId="77777777" w:rsidR="00E2419A" w:rsidRDefault="00E2419A" w:rsidP="00E2419A">
      <w:pPr>
        <w:jc w:val="right"/>
        <w:rPr>
          <w:sz w:val="20"/>
          <w:szCs w:val="20"/>
        </w:rPr>
      </w:pPr>
    </w:p>
    <w:p w14:paraId="163A5648" w14:textId="77777777" w:rsidR="00E2419A" w:rsidRPr="00423B06" w:rsidRDefault="00E2419A" w:rsidP="00E2419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70CCD04" w14:textId="77777777" w:rsidR="00E2419A" w:rsidRPr="00012E38" w:rsidRDefault="00E2419A" w:rsidP="00E2419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6C9E9FD" w14:textId="77777777" w:rsidR="00FE545C" w:rsidRPr="00E2419A" w:rsidRDefault="00FE545C" w:rsidP="00E2419A"/>
    <w:sectPr w:rsidR="00FE545C" w:rsidRPr="00E241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5FF10" w14:textId="77777777" w:rsidR="00553213" w:rsidRDefault="00553213">
      <w:r>
        <w:separator/>
      </w:r>
    </w:p>
  </w:endnote>
  <w:endnote w:type="continuationSeparator" w:id="0">
    <w:p w14:paraId="63CC3D00" w14:textId="77777777" w:rsidR="00553213" w:rsidRDefault="00553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CC26C" w14:textId="77777777" w:rsidR="0016648D" w:rsidRDefault="00166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F2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A6342" w14:textId="77777777" w:rsidR="0016648D" w:rsidRDefault="00166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8734D" w14:textId="77777777" w:rsidR="00553213" w:rsidRDefault="00553213">
      <w:r>
        <w:separator/>
      </w:r>
    </w:p>
  </w:footnote>
  <w:footnote w:type="continuationSeparator" w:id="0">
    <w:p w14:paraId="14E40C7C" w14:textId="77777777" w:rsidR="00553213" w:rsidRDefault="00553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6D251" w14:textId="77777777" w:rsidR="0016648D" w:rsidRDefault="00166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98D2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33D7" w14:textId="77777777" w:rsidR="0016648D" w:rsidRDefault="001664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681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5400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518422">
    <w:abstractNumId w:val="0"/>
  </w:num>
  <w:num w:numId="4" w16cid:durableId="1839029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21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648D"/>
    <w:rsid w:val="001801DD"/>
    <w:rsid w:val="001D4612"/>
    <w:rsid w:val="00207E98"/>
    <w:rsid w:val="002723B0"/>
    <w:rsid w:val="00315A4A"/>
    <w:rsid w:val="004B7300"/>
    <w:rsid w:val="004C6753"/>
    <w:rsid w:val="0055321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419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E081DE"/>
  <w15:chartTrackingRefBased/>
  <w15:docId w15:val="{FDFF7168-6C4B-4273-B8B9-FC904A37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1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2025-04-28T08:33:00Z</cp:lastPrinted>
  <dcterms:created xsi:type="dcterms:W3CDTF">2025-04-28T08:32:00Z</dcterms:created>
  <dcterms:modified xsi:type="dcterms:W3CDTF">2025-04-28T08:33:00Z</dcterms:modified>
</cp:coreProperties>
</file>