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68426" w14:textId="77777777" w:rsidR="000929BE" w:rsidRDefault="00A77B49" w:rsidP="000929BE">
      <w:pPr>
        <w:jc w:val="right"/>
        <w:rPr>
          <w:b/>
        </w:rPr>
      </w:pPr>
      <w:r>
        <w:rPr>
          <w:noProof/>
        </w:rPr>
        <w:pict w14:anchorId="6E1B897E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0929BE">
        <w:rPr>
          <w:b/>
        </w:rPr>
        <w:t>Załącznik nr 4</w:t>
      </w:r>
    </w:p>
    <w:p w14:paraId="14588617" w14:textId="77777777" w:rsidR="000929BE" w:rsidRDefault="000929BE" w:rsidP="000929BE">
      <w:pPr>
        <w:jc w:val="right"/>
        <w:rPr>
          <w:rFonts w:eastAsia="MS Mincho"/>
          <w:b/>
        </w:rPr>
      </w:pPr>
    </w:p>
    <w:p w14:paraId="231CE37E" w14:textId="77777777" w:rsidR="000929BE" w:rsidRDefault="00A77B49" w:rsidP="000929BE">
      <w:pPr>
        <w:jc w:val="right"/>
        <w:rPr>
          <w:rFonts w:eastAsia="MS Mincho"/>
          <w:b/>
        </w:rPr>
      </w:pPr>
      <w:r>
        <w:rPr>
          <w:noProof/>
        </w:rPr>
        <w:pict w14:anchorId="31769465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2D27B6A4" w14:textId="77777777" w:rsidR="000929BE" w:rsidRDefault="000929BE" w:rsidP="000929B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26502906" w14:textId="77777777" w:rsidR="000929BE" w:rsidRDefault="000929BE" w:rsidP="000929BE">
      <w:pPr>
        <w:jc w:val="right"/>
        <w:rPr>
          <w:rFonts w:eastAsia="MS Mincho"/>
          <w:b/>
        </w:rPr>
      </w:pPr>
    </w:p>
    <w:p w14:paraId="6C429342" w14:textId="77777777" w:rsidR="000929BE" w:rsidRDefault="000929BE" w:rsidP="000929BE">
      <w:pPr>
        <w:jc w:val="center"/>
        <w:rPr>
          <w:b/>
        </w:rPr>
      </w:pPr>
      <w:r>
        <w:rPr>
          <w:b/>
        </w:rPr>
        <w:t>Kalkulacja Cenowa</w:t>
      </w:r>
    </w:p>
    <w:p w14:paraId="51184123" w14:textId="77777777" w:rsidR="000929BE" w:rsidRDefault="000929BE" w:rsidP="000929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A87C6CA" w14:textId="77777777" w:rsidR="000929BE" w:rsidRDefault="000929BE" w:rsidP="000929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35E1FC84" w14:textId="619E854C" w:rsidR="000929BE" w:rsidRDefault="000929BE" w:rsidP="000929BE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KC-zp.272-236/25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0929BE" w14:paraId="6AB8E143" w14:textId="77777777" w:rsidTr="00F55226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9A11238" w14:textId="77777777" w:rsidR="000929BE" w:rsidRDefault="000929BE" w:rsidP="00F552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344C602" w14:textId="77777777" w:rsidR="000929BE" w:rsidRDefault="000929BE" w:rsidP="00F5522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06D287F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B76E05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604A683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B74AA43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5B4886E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9E2D7B9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E7AC665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71A09FF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CFE7ED6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A54B3AF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E7DEF2D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704D90CC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0929BE" w14:paraId="5393E2BD" w14:textId="77777777" w:rsidTr="00F55226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A6AA9E" w14:textId="77777777" w:rsidR="000929BE" w:rsidRDefault="000929BE" w:rsidP="00F552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1EC6318" w14:textId="77777777" w:rsidR="000929BE" w:rsidRDefault="000929BE" w:rsidP="00F5522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4A22E36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CD3CB0D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217EC0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4085B1A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F9BB5A2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0929BE" w14:paraId="164CAC91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E5329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93852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  <w:p w14:paraId="7F724EF8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C6E3D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0B8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0D11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B028A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5F45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3337A65E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4E9A1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38CC0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  <w:p w14:paraId="173B4B43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314F1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45F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38AC3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54F9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B12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44A06FAA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63A63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AEACB" w14:textId="77777777" w:rsidR="000929BE" w:rsidRDefault="000929BE" w:rsidP="00F552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E26EB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CF8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275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3921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4D47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240A80A2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8AE03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8A073" w14:textId="77777777" w:rsidR="000929BE" w:rsidRDefault="000929BE" w:rsidP="00F55226">
            <w:pPr>
              <w:rPr>
                <w:sz w:val="20"/>
                <w:szCs w:val="20"/>
              </w:rPr>
            </w:pPr>
          </w:p>
          <w:p w14:paraId="1EE0432E" w14:textId="77777777" w:rsidR="000929BE" w:rsidRDefault="000929BE" w:rsidP="00F5522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E08AA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2A2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6C6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EC7B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EE5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6786F07F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59873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64634" w14:textId="77777777" w:rsidR="000929BE" w:rsidRDefault="000929BE" w:rsidP="00F55226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6E1FE4DF" w14:textId="77777777" w:rsidR="000929BE" w:rsidRDefault="000929BE" w:rsidP="00F55226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C30C0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2BC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6B4E6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CC79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0D89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1015CF69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52D06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D26CF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  <w:p w14:paraId="69A68EB1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CFEAF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460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8AA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E16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A64E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5DD88476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2B727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91BFF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  <w:p w14:paraId="7EB3F4C0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  <w:p w14:paraId="58C17843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F8EC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A24F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397E0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4AC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D5C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2F8D6792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E8EEA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D7E01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79B6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346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602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D6D7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AB7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1DEE9251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B0B21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6C895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9BC9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3E89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F6BA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F4B5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941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44CC1784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FF91A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445D2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747EE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499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79879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39A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20B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6C314BFC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F0E66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84B07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31B91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6336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112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A7BF3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0C5E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1893D720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CFA95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5FFAB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E1F4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F707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BAB6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928F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16BD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2684424A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0B85E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DF4DE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7D945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DFC5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348C7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EDAF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21ED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38AD8206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FC568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50D49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B6F93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543D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691F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B69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4B53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0752C0F9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1F5F8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62A7A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835B5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1AC0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01DB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FAB0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FA6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615B4D4C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1C0A4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7FF31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5A356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FE5A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7739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85D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9BE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608C6872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143CA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2546E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DD4B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E7EF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C76A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16A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189F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058FD1B5" w14:textId="77777777" w:rsidR="000929BE" w:rsidRDefault="000929BE" w:rsidP="000929BE"/>
    <w:p w14:paraId="796CBCA1" w14:textId="77777777" w:rsidR="000929BE" w:rsidRDefault="000929BE" w:rsidP="000929BE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0929BE" w14:paraId="25DC5E3F" w14:textId="77777777" w:rsidTr="00F55226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B8D6F50" w14:textId="77777777" w:rsidR="000929BE" w:rsidRDefault="000929BE" w:rsidP="00F552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BF42F98" w14:textId="77777777" w:rsidR="000929BE" w:rsidRDefault="000929BE" w:rsidP="00F5522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1D2CAC3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EB96DEF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ABB5486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FA66555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D8A40BF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BE2DB8A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0D3C95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BDA1F49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9EEF070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E8AC603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5CDB4C50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40B7034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0929BE" w14:paraId="4A11E0CD" w14:textId="77777777" w:rsidTr="00F55226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2186B2F" w14:textId="77777777" w:rsidR="000929BE" w:rsidRDefault="000929BE" w:rsidP="00F552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DD4AAD0" w14:textId="77777777" w:rsidR="000929BE" w:rsidRDefault="000929BE" w:rsidP="00F5522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2A9C500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5F7903A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564EB65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A751F0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CFF52A1" w14:textId="77777777" w:rsidR="000929BE" w:rsidRDefault="000929BE" w:rsidP="00F552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0929BE" w14:paraId="17F7386E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9EB0C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AE547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ABE4B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137F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B73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4AF2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E313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75D4387E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C966D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38B7E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B4DF3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2059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7AB3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D96A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8F53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52AD14C1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835B4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12504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5D023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A5B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E62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0285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8EA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3CA5A521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219C3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32C06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CC86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2826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11DC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814D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616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1D98F4CA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CAE5E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A1BA6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37E6D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149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6590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0455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E6A3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2EBD428B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3BBF5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E5FED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2CA3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300B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047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432D9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99D3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6362307E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E90F5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BE544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7288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F60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DBC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F69E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085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798ABF88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B3188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80D7F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A6181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7DB0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1A207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1BF41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2336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5DFC680C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2BA58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139836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32C1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DAA6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F4EA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E69F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AC21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421C7ABE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06A27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5332F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963D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4FA6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5D6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75146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B2E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306DD413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DA16A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649E9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E206D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B296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1F26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5DBE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2AB9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07E88DB0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DA0B7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B4EB9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7B23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C2D33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D77B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D52AA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1A74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27D49A3B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05F97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02F12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AB24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7D52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5897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139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74E1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4406324C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D8FA5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C67FC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E0D7B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06D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5A2C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F0B53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319D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1CEB9460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4546B" w14:textId="77777777" w:rsidR="000929BE" w:rsidRDefault="000929BE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7594C" w14:textId="77777777" w:rsidR="000929BE" w:rsidRDefault="000929BE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99CF1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8558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58DD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BCC3D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EB3E" w14:textId="77777777" w:rsidR="000929BE" w:rsidRDefault="000929BE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77B49" w14:paraId="7027909C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F5AC2" w14:textId="30D8FF75" w:rsidR="00A77B49" w:rsidRDefault="00A77B49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9CC78" w14:textId="77777777" w:rsidR="00A77B49" w:rsidRDefault="00A77B49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60B81" w14:textId="77777777" w:rsidR="00A77B49" w:rsidRDefault="00A77B49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53FF" w14:textId="77777777" w:rsidR="00A77B49" w:rsidRDefault="00A77B49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0221" w14:textId="77777777" w:rsidR="00A77B49" w:rsidRDefault="00A77B49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97113" w14:textId="77777777" w:rsidR="00A77B49" w:rsidRDefault="00A77B49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AB83" w14:textId="77777777" w:rsidR="00A77B49" w:rsidRDefault="00A77B49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77B49" w14:paraId="204F9303" w14:textId="77777777" w:rsidTr="00F5522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8DC3E" w14:textId="448712D8" w:rsidR="00A77B49" w:rsidRDefault="00A77B49" w:rsidP="00F552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6171B" w14:textId="77777777" w:rsidR="00A77B49" w:rsidRDefault="00A77B49" w:rsidP="00F5522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145D1" w14:textId="77777777" w:rsidR="00A77B49" w:rsidRDefault="00A77B49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490D" w14:textId="77777777" w:rsidR="00A77B49" w:rsidRDefault="00A77B49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67AA" w14:textId="77777777" w:rsidR="00A77B49" w:rsidRDefault="00A77B49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CCFB" w14:textId="77777777" w:rsidR="00A77B49" w:rsidRDefault="00A77B49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CAC6D" w14:textId="77777777" w:rsidR="00A77B49" w:rsidRDefault="00A77B49" w:rsidP="00F552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29BE" w14:paraId="5046663A" w14:textId="77777777" w:rsidTr="00F55226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4A7DB41" w14:textId="77777777" w:rsidR="000929BE" w:rsidRDefault="000929BE" w:rsidP="00F55226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92FED2" w14:textId="77777777" w:rsidR="000929BE" w:rsidRDefault="000929BE" w:rsidP="00F55226">
            <w:pPr>
              <w:rPr>
                <w:rFonts w:ascii="Calibri" w:hAnsi="Calibri"/>
              </w:rPr>
            </w:pPr>
          </w:p>
        </w:tc>
      </w:tr>
    </w:tbl>
    <w:p w14:paraId="37CC91CB" w14:textId="77777777" w:rsidR="000929BE" w:rsidRPr="00932BBB" w:rsidRDefault="000929BE" w:rsidP="000929BE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3E01E09A" w14:textId="77777777" w:rsidR="000929BE" w:rsidRDefault="000929BE" w:rsidP="000929BE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69125533" w14:textId="77777777" w:rsidR="000929BE" w:rsidRPr="00932BBB" w:rsidRDefault="000929BE" w:rsidP="000929BE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7F5B7CE2" w14:textId="77777777" w:rsidR="000929BE" w:rsidRPr="007108D6" w:rsidRDefault="000929BE" w:rsidP="000929BE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sectPr w:rsidR="000929BE" w:rsidRPr="007108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2835F" w14:textId="77777777" w:rsidR="003C4608" w:rsidRDefault="003C4608">
      <w:r>
        <w:separator/>
      </w:r>
    </w:p>
  </w:endnote>
  <w:endnote w:type="continuationSeparator" w:id="0">
    <w:p w14:paraId="50CBE604" w14:textId="77777777" w:rsidR="003C4608" w:rsidRDefault="003C4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81504" w14:textId="77777777" w:rsidR="00DC5E05" w:rsidRDefault="00DC5E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E6A5D" w14:textId="77777777" w:rsidR="000929BE" w:rsidRPr="00CC4E7C" w:rsidRDefault="000929BE" w:rsidP="000929BE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7BC34C38" w14:textId="77777777" w:rsidR="000929BE" w:rsidRDefault="000929BE" w:rsidP="000929BE">
    <w:pPr>
      <w:pStyle w:val="Stopka"/>
    </w:pPr>
  </w:p>
  <w:p w14:paraId="567033F2" w14:textId="77777777" w:rsidR="00DC5E05" w:rsidRDefault="00DC5E0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74534" w14:textId="77777777" w:rsidR="00DC5E05" w:rsidRDefault="00DC5E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1020E" w14:textId="77777777" w:rsidR="003C4608" w:rsidRDefault="003C4608">
      <w:r>
        <w:separator/>
      </w:r>
    </w:p>
  </w:footnote>
  <w:footnote w:type="continuationSeparator" w:id="0">
    <w:p w14:paraId="77CA5CC0" w14:textId="77777777" w:rsidR="003C4608" w:rsidRDefault="003C46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4AE4E" w14:textId="77777777" w:rsidR="00DC5E05" w:rsidRDefault="00DC5E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89880" w14:textId="77777777" w:rsidR="00DC5E05" w:rsidRDefault="00DC5E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B2AF5" w14:textId="77777777" w:rsidR="00DC5E05" w:rsidRDefault="00DC5E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525676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4608"/>
    <w:rsid w:val="00021E1F"/>
    <w:rsid w:val="000929BE"/>
    <w:rsid w:val="0011188B"/>
    <w:rsid w:val="00142162"/>
    <w:rsid w:val="0014437C"/>
    <w:rsid w:val="001946D8"/>
    <w:rsid w:val="001F6B73"/>
    <w:rsid w:val="00303635"/>
    <w:rsid w:val="00347293"/>
    <w:rsid w:val="003C4608"/>
    <w:rsid w:val="00505EB1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06CDB"/>
    <w:rsid w:val="0091125A"/>
    <w:rsid w:val="009508B9"/>
    <w:rsid w:val="00A77B49"/>
    <w:rsid w:val="00DC5E05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1A280300"/>
  <w15:chartTrackingRefBased/>
  <w15:docId w15:val="{2E471AA1-62D8-4FFE-A736-75402A830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29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29B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C5E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5E05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C5E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5E05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29BE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192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2025-04-30T07:42:00Z</cp:lastPrinted>
  <dcterms:created xsi:type="dcterms:W3CDTF">2025-04-28T08:48:00Z</dcterms:created>
  <dcterms:modified xsi:type="dcterms:W3CDTF">2025-04-30T07:43:00Z</dcterms:modified>
</cp:coreProperties>
</file>