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CE3C9" w14:textId="77777777" w:rsidR="00856EBA" w:rsidRPr="00AF3D5C" w:rsidRDefault="00856EBA" w:rsidP="00856EBA">
      <w:pPr>
        <w:spacing w:before="48" w:line="240" w:lineRule="atLeast"/>
        <w:jc w:val="right"/>
        <w:rPr>
          <w:b/>
        </w:rPr>
      </w:pPr>
      <w:r w:rsidRPr="00AF3D5C">
        <w:rPr>
          <w:b/>
        </w:rPr>
        <w:t xml:space="preserve">Załącznik nr </w:t>
      </w:r>
      <w:r>
        <w:rPr>
          <w:b/>
        </w:rPr>
        <w:t>5</w:t>
      </w:r>
    </w:p>
    <w:p w14:paraId="771B4E83" w14:textId="77777777" w:rsidR="00856EBA" w:rsidRPr="00AF3D5C" w:rsidRDefault="00856EBA" w:rsidP="00856EBA">
      <w:pPr>
        <w:spacing w:before="48" w:line="240" w:lineRule="atLeast"/>
        <w:jc w:val="center"/>
        <w:rPr>
          <w:b/>
        </w:rPr>
      </w:pPr>
      <w:r w:rsidRPr="00AF3D5C">
        <w:rPr>
          <w:b/>
        </w:rPr>
        <w:t>WZÓR UMOWY</w:t>
      </w:r>
    </w:p>
    <w:p w14:paraId="6D9FF624" w14:textId="77777777" w:rsidR="00856EBA" w:rsidRPr="00AF3D5C" w:rsidRDefault="00856EBA" w:rsidP="00856EBA">
      <w:pPr>
        <w:spacing w:before="48" w:line="240" w:lineRule="atLeast"/>
        <w:jc w:val="center"/>
        <w:rPr>
          <w:b/>
        </w:rPr>
      </w:pPr>
      <w:r w:rsidRPr="00AF3D5C">
        <w:rPr>
          <w:b/>
        </w:rPr>
        <w:t xml:space="preserve">Ostateczna treść umowy może ulec zmianie w zakresie nie zmieniającym istotnych postanowień wzoru umowy i SIWZ. </w:t>
      </w:r>
    </w:p>
    <w:p w14:paraId="2CB2BB57" w14:textId="77777777" w:rsidR="00856EBA" w:rsidRPr="00946C60" w:rsidRDefault="00856EBA" w:rsidP="00856EBA">
      <w:pPr>
        <w:spacing w:before="48"/>
        <w:rPr>
          <w:b/>
        </w:rPr>
      </w:pPr>
    </w:p>
    <w:p w14:paraId="5FC9C09C" w14:textId="28520ED9" w:rsidR="00856EBA" w:rsidRPr="00946C60" w:rsidRDefault="00856EBA" w:rsidP="00856EBA">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236/25</w:t>
      </w:r>
      <w:r w:rsidRPr="00946C60">
        <w:rPr>
          <w:rFonts w:ascii="Times New Roman" w:hAnsi="Times New Roman"/>
        </w:rPr>
        <w:t>,</w:t>
      </w:r>
    </w:p>
    <w:p w14:paraId="59EF0FDD"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pomiędzy</w:t>
      </w:r>
    </w:p>
    <w:p w14:paraId="43408067"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1C8AD792"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reprezentowana przez:</w:t>
      </w:r>
    </w:p>
    <w:p w14:paraId="157CC1F3"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6E294CCF"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w:t>
      </w:r>
    </w:p>
    <w:p w14:paraId="4174909E"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zwaną dalej KUPUJĄCYM</w:t>
      </w:r>
    </w:p>
    <w:p w14:paraId="2FDCDB23"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 xml:space="preserve">a </w:t>
      </w:r>
    </w:p>
    <w:p w14:paraId="46CF8A1B"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w:t>
      </w:r>
    </w:p>
    <w:p w14:paraId="22F21716"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w:t>
      </w:r>
    </w:p>
    <w:p w14:paraId="3C6C6256" w14:textId="77777777" w:rsidR="00856EBA" w:rsidRPr="00946C60" w:rsidRDefault="00856EBA" w:rsidP="00856EBA">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250551B0"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reprezentowanym przez:</w:t>
      </w:r>
    </w:p>
    <w:p w14:paraId="581B9B9C"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1...................................................................................................................................................</w:t>
      </w:r>
    </w:p>
    <w:p w14:paraId="362DA53C"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 xml:space="preserve">2................................................................................................................................................... </w:t>
      </w:r>
    </w:p>
    <w:p w14:paraId="1028C86A" w14:textId="77777777" w:rsidR="00856EBA" w:rsidRPr="00946C60" w:rsidRDefault="00856EBA" w:rsidP="00856EBA">
      <w:pPr>
        <w:pStyle w:val="Tekstpodstawowy"/>
        <w:spacing w:line="240" w:lineRule="auto"/>
        <w:ind w:right="-47"/>
        <w:rPr>
          <w:rFonts w:ascii="Times New Roman" w:hAnsi="Times New Roman"/>
        </w:rPr>
      </w:pPr>
      <w:r w:rsidRPr="00946C60">
        <w:rPr>
          <w:rFonts w:ascii="Times New Roman" w:hAnsi="Times New Roman"/>
        </w:rPr>
        <w:t>zwanym dalej SPRZEDAWCĄ</w:t>
      </w:r>
    </w:p>
    <w:p w14:paraId="079D4747" w14:textId="77777777" w:rsidR="00856EBA" w:rsidRPr="00946C60" w:rsidRDefault="00856EBA" w:rsidP="00856EBA">
      <w:pPr>
        <w:pStyle w:val="Tekstpodstawowy"/>
        <w:ind w:right="-47"/>
        <w:jc w:val="center"/>
        <w:rPr>
          <w:rFonts w:ascii="Times New Roman" w:hAnsi="Times New Roman"/>
        </w:rPr>
      </w:pPr>
    </w:p>
    <w:p w14:paraId="37C42E2F"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 1</w:t>
      </w:r>
    </w:p>
    <w:p w14:paraId="7C2C8E2C" w14:textId="0BE4BA72" w:rsidR="00856EBA" w:rsidRPr="00946C60" w:rsidRDefault="00856EBA" w:rsidP="00856EBA">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236</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54572AAA"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2F0C9F30"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243CFB4"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E83E902"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58EC98B" w14:textId="77777777" w:rsidR="00856EBA" w:rsidRPr="00946C60" w:rsidRDefault="00856EBA" w:rsidP="00856EBA">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1D6AED7" w14:textId="77777777" w:rsidR="00856EBA" w:rsidRPr="00946C60" w:rsidRDefault="00856EBA" w:rsidP="00856EBA">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63FE43AC" w14:textId="77777777" w:rsidR="00856EBA" w:rsidRPr="00946C60" w:rsidRDefault="00856EBA" w:rsidP="00856EBA">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2C7707F6" w14:textId="77777777" w:rsidR="00856EBA" w:rsidRPr="00946C60" w:rsidRDefault="00856EBA" w:rsidP="00856EBA">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6D79201D" w14:textId="77777777" w:rsidR="00856EBA" w:rsidRPr="00946C60" w:rsidRDefault="00856EBA" w:rsidP="00856EBA">
      <w:pPr>
        <w:pStyle w:val="Tekstpodstawowy"/>
        <w:ind w:right="-47"/>
        <w:rPr>
          <w:rFonts w:ascii="Times New Roman" w:hAnsi="Times New Roman"/>
        </w:rPr>
      </w:pPr>
    </w:p>
    <w:p w14:paraId="5AD1D7C5" w14:textId="77777777" w:rsidR="00856EBA" w:rsidRPr="00946C60" w:rsidRDefault="00856EBA" w:rsidP="00856EBA">
      <w:pPr>
        <w:pStyle w:val="Tekstpodstawowy"/>
        <w:ind w:right="-47"/>
        <w:jc w:val="center"/>
        <w:rPr>
          <w:rFonts w:ascii="Times New Roman" w:hAnsi="Times New Roman"/>
          <w:b/>
        </w:rPr>
      </w:pPr>
    </w:p>
    <w:p w14:paraId="3F4F7550" w14:textId="77777777" w:rsidR="00856EBA" w:rsidRPr="00946C60" w:rsidRDefault="00856EBA" w:rsidP="00856EBA">
      <w:pPr>
        <w:pStyle w:val="Tekstpodstawowy"/>
        <w:ind w:right="-47"/>
        <w:jc w:val="center"/>
        <w:rPr>
          <w:rFonts w:ascii="Times New Roman" w:hAnsi="Times New Roman"/>
          <w:b/>
        </w:rPr>
      </w:pPr>
    </w:p>
    <w:p w14:paraId="6654423F" w14:textId="77777777" w:rsidR="00856EBA" w:rsidRPr="00946C60" w:rsidRDefault="00856EBA" w:rsidP="00856EBA">
      <w:pPr>
        <w:pStyle w:val="Tekstpodstawowy"/>
        <w:ind w:right="-47"/>
        <w:jc w:val="center"/>
        <w:rPr>
          <w:rFonts w:ascii="Times New Roman" w:hAnsi="Times New Roman"/>
          <w:b/>
        </w:rPr>
      </w:pPr>
    </w:p>
    <w:p w14:paraId="497E4FF7"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lastRenderedPageBreak/>
        <w:t>§ 2</w:t>
      </w:r>
    </w:p>
    <w:p w14:paraId="0DCE91D9"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48BDE083" w14:textId="77777777" w:rsidR="00856EBA" w:rsidRPr="00946C60" w:rsidRDefault="00856EBA" w:rsidP="00856EBA">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375AE1A6"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348F71E6"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E11612A" w14:textId="77777777" w:rsidR="00856EBA" w:rsidRPr="00946C60" w:rsidRDefault="00856EBA" w:rsidP="00856EBA">
      <w:pPr>
        <w:pStyle w:val="Tekstpodstawowy"/>
        <w:ind w:right="-47"/>
        <w:rPr>
          <w:rFonts w:ascii="Times New Roman" w:hAnsi="Times New Roman"/>
        </w:rPr>
      </w:pPr>
    </w:p>
    <w:p w14:paraId="7BC97593"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 3</w:t>
      </w:r>
    </w:p>
    <w:p w14:paraId="7AB08933"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618C7305" w14:textId="77777777" w:rsidR="00856EBA" w:rsidRPr="00946C60" w:rsidRDefault="00856EBA" w:rsidP="00856EBA">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4256CA4"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AC5CA04" w14:textId="77777777" w:rsidR="00856EBA" w:rsidRPr="00946C60" w:rsidRDefault="00856EBA" w:rsidP="00856EBA">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60E3A749"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8957F54" w14:textId="77777777" w:rsidR="00856EBA" w:rsidRPr="00946C60" w:rsidRDefault="00856EBA" w:rsidP="00856EBA">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3A426AE5"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10BA192" w14:textId="77777777" w:rsidR="00856EBA" w:rsidRPr="00946C60" w:rsidRDefault="00856EBA" w:rsidP="00856EBA">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5642115D" w14:textId="77777777" w:rsidR="00856EBA" w:rsidRPr="00946C60" w:rsidRDefault="00856EBA" w:rsidP="00856EBA">
      <w:pPr>
        <w:pStyle w:val="Tekstpodstawowy"/>
        <w:ind w:right="-47"/>
        <w:rPr>
          <w:rFonts w:ascii="Times New Roman" w:hAnsi="Times New Roman"/>
        </w:rPr>
      </w:pPr>
    </w:p>
    <w:p w14:paraId="3FA106E2" w14:textId="77777777" w:rsidR="00856EBA" w:rsidRPr="00946C60" w:rsidRDefault="00856EBA" w:rsidP="00856EBA">
      <w:pPr>
        <w:pStyle w:val="Tekstpodstawowy"/>
        <w:ind w:right="-47"/>
        <w:rPr>
          <w:rFonts w:ascii="Times New Roman" w:hAnsi="Times New Roman"/>
        </w:rPr>
      </w:pPr>
    </w:p>
    <w:p w14:paraId="1F91EDBC" w14:textId="77777777" w:rsidR="00856EBA" w:rsidRPr="008C1807" w:rsidRDefault="00856EBA" w:rsidP="00856EBA">
      <w:pPr>
        <w:pStyle w:val="Tekstpodstawowy"/>
        <w:ind w:right="-47"/>
        <w:jc w:val="center"/>
        <w:rPr>
          <w:rFonts w:ascii="Times New Roman" w:hAnsi="Times New Roman"/>
          <w:b/>
        </w:rPr>
      </w:pPr>
      <w:r w:rsidRPr="008C1807">
        <w:rPr>
          <w:rFonts w:ascii="Times New Roman" w:hAnsi="Times New Roman"/>
          <w:b/>
        </w:rPr>
        <w:t>§ 4</w:t>
      </w:r>
    </w:p>
    <w:p w14:paraId="3C5A12C6" w14:textId="77777777" w:rsidR="00856EBA" w:rsidRPr="008C1807" w:rsidRDefault="00856EBA" w:rsidP="005D555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68F08B9" w14:textId="77777777" w:rsidR="00856EBA" w:rsidRPr="008C1807" w:rsidRDefault="00856EBA" w:rsidP="005D555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84E9666" w14:textId="77777777" w:rsidR="00856EBA" w:rsidRPr="008C1807" w:rsidRDefault="00856EBA" w:rsidP="005D555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9EC7DD4" w14:textId="77777777" w:rsidR="00856EBA" w:rsidRPr="008C1807" w:rsidRDefault="00856EBA" w:rsidP="005D555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20A3FF64" w14:textId="77777777" w:rsidR="00856EBA" w:rsidRPr="00946C60" w:rsidRDefault="00856EBA" w:rsidP="00856EBA">
      <w:pPr>
        <w:pStyle w:val="Tekstpodstawowy"/>
        <w:ind w:right="-47"/>
        <w:rPr>
          <w:rFonts w:ascii="Times New Roman" w:hAnsi="Times New Roman"/>
        </w:rPr>
      </w:pPr>
    </w:p>
    <w:p w14:paraId="4E895CD8"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 5</w:t>
      </w:r>
    </w:p>
    <w:p w14:paraId="06BBA92F"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685613F6" w14:textId="77777777" w:rsidR="00856EBA" w:rsidRPr="00946C60" w:rsidRDefault="00856EBA" w:rsidP="005D5554">
      <w:pPr>
        <w:pStyle w:val="Tekstpodstawowy"/>
        <w:numPr>
          <w:ilvl w:val="0"/>
          <w:numId w:val="8"/>
        </w:numPr>
        <w:ind w:left="426" w:right="-47" w:hanging="284"/>
        <w:jc w:val="both"/>
        <w:rPr>
          <w:rFonts w:ascii="Times New Roman" w:hAnsi="Times New Roman"/>
        </w:rPr>
      </w:pPr>
      <w:r w:rsidRPr="00946C60">
        <w:rPr>
          <w:rFonts w:ascii="Times New Roman" w:hAnsi="Times New Roman"/>
        </w:rPr>
        <w:t>Sprzedawca zapłaci Kupującemu kary umowne:</w:t>
      </w:r>
    </w:p>
    <w:p w14:paraId="4948C4CB" w14:textId="77777777" w:rsidR="00856EBA" w:rsidRPr="00946C60" w:rsidRDefault="00856EBA" w:rsidP="00856EBA">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07B28654" w14:textId="77777777" w:rsidR="00856EBA" w:rsidRPr="00946C60" w:rsidRDefault="00856EBA" w:rsidP="00856EB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66D7EB2D" w14:textId="5ACAA3D9" w:rsidR="00856EBA" w:rsidRPr="00946C60" w:rsidRDefault="00856EBA" w:rsidP="00856EB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00AD1CBD" w:rsidRPr="00515AFA">
        <w:rPr>
          <w:rFonts w:ascii="Times New Roman" w:hAnsi="Times New Roman"/>
          <w:sz w:val="22"/>
          <w:szCs w:val="22"/>
        </w:rPr>
        <w:t xml:space="preserve">z </w:t>
      </w:r>
      <w:r w:rsidR="00AD1CBD" w:rsidRPr="00DA432D">
        <w:rPr>
          <w:rFonts w:ascii="Times New Roman" w:hAnsi="Times New Roman"/>
          <w:sz w:val="22"/>
          <w:szCs w:val="22"/>
        </w:rPr>
        <w:t>przyczyn występujących po stronie</w:t>
      </w:r>
      <w:r w:rsidR="00AD1CBD" w:rsidRPr="00946C60">
        <w:rPr>
          <w:rFonts w:ascii="Times New Roman" w:hAnsi="Times New Roman"/>
        </w:rPr>
        <w:t xml:space="preserve"> </w:t>
      </w:r>
      <w:r w:rsidRPr="00946C60">
        <w:rPr>
          <w:rFonts w:ascii="Times New Roman" w:hAnsi="Times New Roman"/>
        </w:rPr>
        <w:t xml:space="preserve">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04661310" w14:textId="528125AA" w:rsidR="00856EBA" w:rsidRPr="00946C60" w:rsidRDefault="00856EBA" w:rsidP="00856EB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00AD1CBD" w:rsidRPr="00515AFA">
        <w:rPr>
          <w:rFonts w:ascii="Times New Roman" w:hAnsi="Times New Roman"/>
          <w:sz w:val="22"/>
          <w:szCs w:val="22"/>
        </w:rPr>
        <w:t xml:space="preserve">z </w:t>
      </w:r>
      <w:r w:rsidR="00AD1CBD" w:rsidRPr="00DA432D">
        <w:rPr>
          <w:rFonts w:ascii="Times New Roman" w:hAnsi="Times New Roman"/>
          <w:sz w:val="22"/>
          <w:szCs w:val="22"/>
        </w:rPr>
        <w:t>przyczyn występujących po stronie</w:t>
      </w:r>
      <w:r w:rsidR="00AD1CBD" w:rsidRPr="00946C60">
        <w:rPr>
          <w:rFonts w:ascii="Times New Roman" w:hAnsi="Times New Roman"/>
          <w:bCs/>
        </w:rPr>
        <w:t xml:space="preserve"> </w:t>
      </w:r>
      <w:r w:rsidRPr="00946C60">
        <w:rPr>
          <w:rFonts w:ascii="Times New Roman" w:hAnsi="Times New Roman"/>
          <w:bCs/>
        </w:rPr>
        <w:t>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5AF60E00" w14:textId="77777777" w:rsidR="00856EBA" w:rsidRPr="00946C60" w:rsidRDefault="00856EBA" w:rsidP="00856EBA">
      <w:pPr>
        <w:pStyle w:val="Tekstpodstawowy"/>
        <w:ind w:right="-47"/>
        <w:jc w:val="both"/>
        <w:rPr>
          <w:rFonts w:ascii="Times New Roman" w:hAnsi="Times New Roman"/>
        </w:rPr>
      </w:pPr>
      <w:r w:rsidRPr="00946C60">
        <w:rPr>
          <w:rFonts w:ascii="Times New Roman" w:hAnsi="Times New Roman"/>
        </w:rPr>
        <w:t>3. Kupujący zapłaci Sprzedawcy karę umową:</w:t>
      </w:r>
    </w:p>
    <w:p w14:paraId="2C83F0E4" w14:textId="4D6F38AF" w:rsidR="00856EBA" w:rsidRPr="00946C60" w:rsidRDefault="00856EBA" w:rsidP="005D5554">
      <w:pPr>
        <w:pStyle w:val="Tekstpodstawowy"/>
        <w:numPr>
          <w:ilvl w:val="0"/>
          <w:numId w:val="4"/>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00AD1CBD" w:rsidRPr="00515AFA">
        <w:rPr>
          <w:rFonts w:ascii="Times New Roman" w:hAnsi="Times New Roman"/>
          <w:sz w:val="22"/>
          <w:szCs w:val="22"/>
        </w:rPr>
        <w:t xml:space="preserve">z </w:t>
      </w:r>
      <w:r w:rsidR="00AD1CBD" w:rsidRPr="00DA432D">
        <w:rPr>
          <w:rFonts w:ascii="Times New Roman" w:hAnsi="Times New Roman"/>
          <w:sz w:val="22"/>
          <w:szCs w:val="22"/>
        </w:rPr>
        <w:t>przyczyn występujących po stronie</w:t>
      </w:r>
      <w:r w:rsidR="00AD1CBD"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5CBD1AF7" w14:textId="0FAE5C85" w:rsidR="00856EBA" w:rsidRDefault="00856EBA" w:rsidP="005D5554">
      <w:pPr>
        <w:pStyle w:val="Tekstpodstawowy"/>
        <w:numPr>
          <w:ilvl w:val="0"/>
          <w:numId w:val="4"/>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00AD1CBD" w:rsidRPr="00515AFA">
        <w:rPr>
          <w:rFonts w:ascii="Times New Roman" w:hAnsi="Times New Roman"/>
          <w:sz w:val="22"/>
          <w:szCs w:val="22"/>
        </w:rPr>
        <w:t xml:space="preserve">z </w:t>
      </w:r>
      <w:r w:rsidR="00AD1CBD" w:rsidRPr="00DA432D">
        <w:rPr>
          <w:rFonts w:ascii="Times New Roman" w:hAnsi="Times New Roman"/>
          <w:sz w:val="22"/>
          <w:szCs w:val="22"/>
        </w:rPr>
        <w:t>przyczyn występujących po stronie</w:t>
      </w:r>
      <w:r w:rsidR="00AD1CBD" w:rsidRPr="00946C60">
        <w:rPr>
          <w:rFonts w:ascii="Times New Roman" w:hAnsi="Times New Roman"/>
          <w:bCs/>
        </w:rPr>
        <w:t xml:space="preserve">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5DC06226" w14:textId="77777777" w:rsidR="00856EBA" w:rsidRDefault="00856EBA" w:rsidP="005D5554">
      <w:pPr>
        <w:pStyle w:val="Tekstpodstawowy"/>
        <w:numPr>
          <w:ilvl w:val="0"/>
          <w:numId w:val="10"/>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88245A4" w14:textId="77777777" w:rsidR="00856EBA" w:rsidRPr="00CC347C" w:rsidRDefault="00856EBA" w:rsidP="005D5554">
      <w:pPr>
        <w:pStyle w:val="Tekstpodstawowy"/>
        <w:numPr>
          <w:ilvl w:val="0"/>
          <w:numId w:val="10"/>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78B66563" w14:textId="77777777" w:rsidR="00856EBA" w:rsidRPr="00946C60" w:rsidRDefault="00856EBA" w:rsidP="00856EBA">
      <w:pPr>
        <w:pStyle w:val="Tekstpodstawowy"/>
        <w:ind w:right="-47"/>
        <w:rPr>
          <w:rFonts w:ascii="Times New Roman" w:hAnsi="Times New Roman"/>
        </w:rPr>
      </w:pPr>
    </w:p>
    <w:p w14:paraId="085C8BBE"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 6</w:t>
      </w:r>
    </w:p>
    <w:p w14:paraId="6169A667" w14:textId="77777777" w:rsidR="00856EBA" w:rsidRPr="00946C60" w:rsidRDefault="00856EBA" w:rsidP="00856EBA">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D21A7F8"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7F3593CE" w14:textId="77777777" w:rsidR="00856EBA" w:rsidRPr="00946C60" w:rsidRDefault="00856EBA" w:rsidP="00856EBA">
      <w:pPr>
        <w:pStyle w:val="Tekstpodstawowy"/>
        <w:ind w:right="-47"/>
        <w:rPr>
          <w:rFonts w:ascii="Times New Roman" w:hAnsi="Times New Roman"/>
        </w:rPr>
      </w:pPr>
    </w:p>
    <w:p w14:paraId="45744750" w14:textId="77777777" w:rsidR="00856EBA" w:rsidRDefault="00856EBA" w:rsidP="00856EBA">
      <w:pPr>
        <w:pStyle w:val="Tekstpodstawowy"/>
        <w:ind w:right="-47"/>
        <w:jc w:val="center"/>
        <w:rPr>
          <w:rFonts w:ascii="Times New Roman" w:hAnsi="Times New Roman"/>
          <w:b/>
        </w:rPr>
      </w:pPr>
      <w:r w:rsidRPr="00946C60">
        <w:rPr>
          <w:rFonts w:ascii="Times New Roman" w:hAnsi="Times New Roman"/>
          <w:b/>
        </w:rPr>
        <w:t>§ 7</w:t>
      </w:r>
    </w:p>
    <w:p w14:paraId="18E09D1C" w14:textId="77777777" w:rsidR="00856EBA" w:rsidRPr="00CC347C" w:rsidRDefault="00856EBA" w:rsidP="00856EBA">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7BF7F4DD" w14:textId="77777777" w:rsidR="00856EBA" w:rsidRPr="00946C60" w:rsidRDefault="00856EBA" w:rsidP="00856EBA">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7279BD3D" w14:textId="77777777" w:rsidR="00856EBA" w:rsidRPr="00946C60" w:rsidRDefault="00856EBA" w:rsidP="00856EBA">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435DD036" w14:textId="77777777" w:rsidR="00856EBA" w:rsidRPr="00946C60" w:rsidRDefault="00856EBA" w:rsidP="00856EBA">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0109759F" w14:textId="77777777" w:rsidR="00856EBA" w:rsidRPr="00946C60" w:rsidRDefault="00856EBA" w:rsidP="00856EBA">
      <w:pPr>
        <w:jc w:val="center"/>
        <w:rPr>
          <w:b/>
        </w:rPr>
      </w:pPr>
    </w:p>
    <w:p w14:paraId="62F20B9C" w14:textId="77777777" w:rsidR="00856EBA" w:rsidRPr="00946C60" w:rsidRDefault="00856EBA" w:rsidP="00856EBA">
      <w:pPr>
        <w:pStyle w:val="Tekstpodstawowy"/>
        <w:spacing w:line="240" w:lineRule="auto"/>
        <w:ind w:right="-45"/>
        <w:jc w:val="center"/>
        <w:rPr>
          <w:rFonts w:ascii="Times New Roman" w:hAnsi="Times New Roman"/>
          <w:b/>
        </w:rPr>
      </w:pPr>
      <w:r w:rsidRPr="00946C60">
        <w:rPr>
          <w:rFonts w:ascii="Times New Roman" w:hAnsi="Times New Roman"/>
          <w:b/>
        </w:rPr>
        <w:t>§ 8</w:t>
      </w:r>
    </w:p>
    <w:p w14:paraId="7AB43803" w14:textId="77777777" w:rsidR="00856EBA" w:rsidRPr="00946C60" w:rsidRDefault="00856EBA" w:rsidP="00856EBA">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6ED5B64F" w14:textId="77777777" w:rsidR="00856EBA" w:rsidRPr="00946C60" w:rsidRDefault="00856EBA" w:rsidP="00856EBA">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7BFF235" w14:textId="77777777" w:rsidR="00856EBA" w:rsidRPr="00946C60" w:rsidRDefault="00856EBA" w:rsidP="00856EBA">
      <w:pPr>
        <w:pStyle w:val="Tekstpodstawowy"/>
        <w:spacing w:line="240" w:lineRule="auto"/>
        <w:ind w:right="-45"/>
        <w:jc w:val="both"/>
        <w:rPr>
          <w:rFonts w:ascii="Times New Roman" w:hAnsi="Times New Roman"/>
        </w:rPr>
      </w:pPr>
    </w:p>
    <w:p w14:paraId="39BB9852" w14:textId="77777777" w:rsidR="00856EBA" w:rsidRPr="00515AFA" w:rsidRDefault="00856EBA" w:rsidP="005D555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CCF5D0D" w14:textId="77777777" w:rsidR="00856EBA" w:rsidRPr="00515AFA" w:rsidRDefault="00856EBA" w:rsidP="005D555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319EB3" w14:textId="77777777" w:rsidR="00856EBA" w:rsidRPr="00515AFA" w:rsidRDefault="00856EBA" w:rsidP="005D5554">
      <w:pPr>
        <w:pStyle w:val="Standard"/>
        <w:widowControl w:val="0"/>
        <w:numPr>
          <w:ilvl w:val="0"/>
          <w:numId w:val="5"/>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CA23749" w14:textId="77777777" w:rsidR="00856EBA" w:rsidRPr="00515AFA" w:rsidRDefault="00856EBA" w:rsidP="005D5554">
      <w:pPr>
        <w:pStyle w:val="Standard"/>
        <w:widowControl w:val="0"/>
        <w:numPr>
          <w:ilvl w:val="0"/>
          <w:numId w:val="5"/>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62FA178" w14:textId="77777777" w:rsidR="00856EBA" w:rsidRPr="00515AFA" w:rsidRDefault="00856EBA" w:rsidP="005D555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C524A0B" w14:textId="77777777" w:rsidR="00856EBA" w:rsidRPr="00515AFA" w:rsidRDefault="00856EBA" w:rsidP="005D5554">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EF4C7A" w14:textId="77777777" w:rsidR="00856EBA" w:rsidRPr="00515AFA" w:rsidRDefault="00856EBA" w:rsidP="005D5554">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655E545" w14:textId="77777777" w:rsidR="00856EBA" w:rsidRPr="00515AFA" w:rsidRDefault="00856EBA" w:rsidP="005D555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8497922" w14:textId="77777777" w:rsidR="00856EBA" w:rsidRPr="00946C60" w:rsidRDefault="00856EBA" w:rsidP="00856EBA">
      <w:pPr>
        <w:pStyle w:val="Tekstpodstawowy"/>
        <w:ind w:right="-47"/>
        <w:rPr>
          <w:rFonts w:ascii="Times New Roman" w:hAnsi="Times New Roman"/>
        </w:rPr>
      </w:pPr>
    </w:p>
    <w:p w14:paraId="75B8EADC" w14:textId="77777777" w:rsidR="00856EBA" w:rsidRPr="00946C60" w:rsidRDefault="00856EBA" w:rsidP="00856EBA">
      <w:pPr>
        <w:pStyle w:val="Tekstpodstawowy"/>
        <w:ind w:right="-47"/>
        <w:jc w:val="center"/>
        <w:rPr>
          <w:rFonts w:ascii="Times New Roman" w:hAnsi="Times New Roman"/>
          <w:b/>
        </w:rPr>
      </w:pPr>
    </w:p>
    <w:p w14:paraId="5216EE23" w14:textId="77777777"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4BA8410" w14:textId="77777777" w:rsidR="00856EBA" w:rsidRPr="00946C60" w:rsidRDefault="00856EBA" w:rsidP="005D5554">
      <w:pPr>
        <w:numPr>
          <w:ilvl w:val="0"/>
          <w:numId w:val="7"/>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269415E" w14:textId="77777777" w:rsidR="00856EBA" w:rsidRPr="00946C60" w:rsidRDefault="00856EBA" w:rsidP="005D5554">
      <w:pPr>
        <w:numPr>
          <w:ilvl w:val="0"/>
          <w:numId w:val="7"/>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AFD67AC" w14:textId="77777777" w:rsidR="00856EBA" w:rsidRPr="00946C60" w:rsidRDefault="00856EBA" w:rsidP="005D5554">
      <w:pPr>
        <w:numPr>
          <w:ilvl w:val="0"/>
          <w:numId w:val="7"/>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167F17FD" w14:textId="77777777" w:rsidR="00856EBA" w:rsidRPr="00946C60" w:rsidRDefault="00856EBA" w:rsidP="005D5554">
      <w:pPr>
        <w:numPr>
          <w:ilvl w:val="0"/>
          <w:numId w:val="2"/>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4C80AF8" w14:textId="77777777" w:rsidR="00856EBA" w:rsidRPr="00946C60" w:rsidRDefault="00856EBA" w:rsidP="005D5554">
      <w:pPr>
        <w:numPr>
          <w:ilvl w:val="0"/>
          <w:numId w:val="2"/>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9599F91" w14:textId="77777777" w:rsidR="00856EBA" w:rsidRPr="00946C60" w:rsidRDefault="00856EBA" w:rsidP="005D5554">
      <w:pPr>
        <w:numPr>
          <w:ilvl w:val="0"/>
          <w:numId w:val="2"/>
        </w:numPr>
        <w:suppressAutoHyphens/>
        <w:spacing w:after="120"/>
        <w:jc w:val="both"/>
        <w:rPr>
          <w:b/>
          <w:color w:val="000000"/>
          <w:kern w:val="2"/>
        </w:rPr>
      </w:pPr>
      <w:r w:rsidRPr="00946C60">
        <w:t xml:space="preserve">aktualizacją rozwiązań z uwagi na postęp technologiczny lub zmiany obowiązujących przepisów, </w:t>
      </w:r>
    </w:p>
    <w:p w14:paraId="6E4B3E7C" w14:textId="77777777" w:rsidR="00856EBA" w:rsidRPr="00946C60" w:rsidRDefault="00856EBA" w:rsidP="00856EBA">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57A91FD2" w14:textId="77777777" w:rsidR="00856EBA" w:rsidRPr="00946C60" w:rsidRDefault="00856EBA" w:rsidP="005D5554">
      <w:pPr>
        <w:numPr>
          <w:ilvl w:val="0"/>
          <w:numId w:val="2"/>
        </w:numPr>
        <w:spacing w:after="120"/>
        <w:rPr>
          <w:b/>
          <w:color w:val="000000"/>
          <w:kern w:val="2"/>
        </w:rPr>
      </w:pPr>
      <w:r w:rsidRPr="00946C60">
        <w:rPr>
          <w:b/>
          <w:color w:val="000000"/>
          <w:kern w:val="2"/>
        </w:rPr>
        <w:t>wysokości wynagrodzenia w przypadku zmiany stawki podatku od towarów i usług.</w:t>
      </w:r>
    </w:p>
    <w:p w14:paraId="0E369009" w14:textId="77777777" w:rsidR="00856EBA" w:rsidRPr="00946C60" w:rsidRDefault="00856EBA" w:rsidP="005D5554">
      <w:pPr>
        <w:numPr>
          <w:ilvl w:val="0"/>
          <w:numId w:val="7"/>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E406D74" w14:textId="77777777" w:rsidR="00856EBA" w:rsidRPr="00946C60" w:rsidRDefault="00856EBA" w:rsidP="005D5554">
      <w:pPr>
        <w:numPr>
          <w:ilvl w:val="0"/>
          <w:numId w:val="9"/>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8B3E037" w14:textId="77777777" w:rsidR="00856EBA" w:rsidRPr="00946C60" w:rsidRDefault="00856EBA" w:rsidP="00856EBA">
      <w:pPr>
        <w:tabs>
          <w:tab w:val="left" w:pos="1040"/>
        </w:tabs>
        <w:suppressAutoHyphens/>
        <w:ind w:left="360"/>
        <w:jc w:val="both"/>
        <w:rPr>
          <w:b/>
          <w:color w:val="000000"/>
          <w:kern w:val="2"/>
        </w:rPr>
      </w:pPr>
    </w:p>
    <w:p w14:paraId="57AD9F75" w14:textId="77777777" w:rsidR="00856EBA" w:rsidRPr="00946C60" w:rsidRDefault="00856EBA" w:rsidP="005D5554">
      <w:pPr>
        <w:numPr>
          <w:ilvl w:val="0"/>
          <w:numId w:val="7"/>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CB208C" w14:textId="77777777" w:rsidR="00856EBA" w:rsidRPr="00946C60" w:rsidRDefault="00856EBA" w:rsidP="00856EBA">
      <w:pPr>
        <w:pStyle w:val="Tekstpodstawowy"/>
        <w:ind w:right="-47"/>
        <w:rPr>
          <w:rFonts w:ascii="Times New Roman" w:hAnsi="Times New Roman"/>
        </w:rPr>
      </w:pPr>
    </w:p>
    <w:p w14:paraId="5D352A8B" w14:textId="77777777" w:rsidR="00856EBA" w:rsidRDefault="00856EBA" w:rsidP="00856EBA">
      <w:pPr>
        <w:pStyle w:val="Tekstpodstawowy"/>
        <w:spacing w:line="240" w:lineRule="auto"/>
        <w:ind w:right="-45"/>
        <w:rPr>
          <w:rFonts w:ascii="Times New Roman" w:hAnsi="Times New Roman"/>
        </w:rPr>
      </w:pPr>
    </w:p>
    <w:p w14:paraId="5BAE0DB5" w14:textId="2B816400"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§1</w:t>
      </w:r>
      <w:r w:rsidR="005D5554">
        <w:rPr>
          <w:rFonts w:ascii="Times New Roman" w:hAnsi="Times New Roman"/>
          <w:b/>
        </w:rPr>
        <w:t>1</w:t>
      </w:r>
    </w:p>
    <w:p w14:paraId="3F50B238" w14:textId="77777777" w:rsidR="00856EBA" w:rsidRPr="00946C60" w:rsidRDefault="00856EBA" w:rsidP="00856EBA">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15D1E38A" w14:textId="77777777" w:rsidR="00856EBA" w:rsidRPr="00946C60" w:rsidRDefault="00856EBA" w:rsidP="00856EBA">
      <w:pPr>
        <w:pStyle w:val="Tekstpodstawowy"/>
        <w:ind w:right="-47"/>
        <w:rPr>
          <w:rFonts w:ascii="Times New Roman" w:hAnsi="Times New Roman"/>
        </w:rPr>
      </w:pPr>
    </w:p>
    <w:p w14:paraId="3012ECC4" w14:textId="77777777" w:rsidR="00856EBA" w:rsidRDefault="00856EBA" w:rsidP="00856EBA">
      <w:pPr>
        <w:pStyle w:val="Tekstpodstawowy"/>
        <w:ind w:right="-47"/>
        <w:jc w:val="center"/>
        <w:rPr>
          <w:rFonts w:ascii="Times New Roman" w:hAnsi="Times New Roman"/>
          <w:b/>
        </w:rPr>
      </w:pPr>
    </w:p>
    <w:p w14:paraId="6111E78E" w14:textId="206B5A72"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§1</w:t>
      </w:r>
      <w:r w:rsidR="005D5554">
        <w:rPr>
          <w:rFonts w:ascii="Times New Roman" w:hAnsi="Times New Roman"/>
          <w:b/>
        </w:rPr>
        <w:t>2</w:t>
      </w:r>
    </w:p>
    <w:p w14:paraId="06ED0FF3" w14:textId="77777777" w:rsidR="00856EBA" w:rsidRPr="00946C60" w:rsidRDefault="00856EBA" w:rsidP="00856EBA">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4F899D31" w14:textId="77777777" w:rsidR="00856EBA" w:rsidRPr="00946C60" w:rsidRDefault="00856EBA" w:rsidP="00856EBA">
      <w:pPr>
        <w:pStyle w:val="Tekstpodstawowy"/>
        <w:ind w:right="-47"/>
        <w:rPr>
          <w:rFonts w:ascii="Times New Roman" w:hAnsi="Times New Roman"/>
        </w:rPr>
      </w:pPr>
    </w:p>
    <w:p w14:paraId="6D603851" w14:textId="4023C3B2" w:rsidR="00856EBA" w:rsidRPr="00946C60" w:rsidRDefault="00856EBA" w:rsidP="00856EBA">
      <w:pPr>
        <w:pStyle w:val="Tekstpodstawowy"/>
        <w:ind w:right="-47"/>
        <w:jc w:val="center"/>
        <w:rPr>
          <w:rFonts w:ascii="Times New Roman" w:hAnsi="Times New Roman"/>
          <w:b/>
        </w:rPr>
      </w:pPr>
      <w:r w:rsidRPr="00946C60">
        <w:rPr>
          <w:rFonts w:ascii="Times New Roman" w:hAnsi="Times New Roman"/>
          <w:b/>
        </w:rPr>
        <w:t>§1</w:t>
      </w:r>
      <w:r w:rsidR="005D5554">
        <w:rPr>
          <w:rFonts w:ascii="Times New Roman" w:hAnsi="Times New Roman"/>
          <w:b/>
        </w:rPr>
        <w:t>3</w:t>
      </w:r>
    </w:p>
    <w:p w14:paraId="1F5D5B43" w14:textId="77777777" w:rsidR="00856EBA" w:rsidRPr="00946C60" w:rsidRDefault="00856EBA" w:rsidP="00856EBA">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B82D91A" w14:textId="77777777" w:rsidR="00856EBA" w:rsidRPr="00946C60" w:rsidRDefault="00856EBA" w:rsidP="00856EBA">
      <w:pPr>
        <w:pStyle w:val="Tekstpodstawowy"/>
        <w:ind w:right="-47"/>
        <w:rPr>
          <w:rFonts w:ascii="Times New Roman" w:hAnsi="Times New Roman"/>
        </w:rPr>
      </w:pPr>
    </w:p>
    <w:p w14:paraId="45CFAA63" w14:textId="1326752C" w:rsidR="00856EBA" w:rsidRPr="00946C60" w:rsidRDefault="00856EBA" w:rsidP="00856EBA">
      <w:pPr>
        <w:pStyle w:val="Tekstpodstawowy"/>
        <w:ind w:right="-47"/>
        <w:jc w:val="center"/>
        <w:rPr>
          <w:rFonts w:ascii="Times New Roman" w:hAnsi="Times New Roman"/>
          <w:b/>
        </w:rPr>
      </w:pPr>
      <w:r>
        <w:rPr>
          <w:rFonts w:ascii="Times New Roman" w:hAnsi="Times New Roman"/>
          <w:b/>
        </w:rPr>
        <w:t>§1</w:t>
      </w:r>
      <w:r w:rsidR="005D5554">
        <w:rPr>
          <w:rFonts w:ascii="Times New Roman" w:hAnsi="Times New Roman"/>
          <w:b/>
        </w:rPr>
        <w:t>4</w:t>
      </w:r>
    </w:p>
    <w:p w14:paraId="4AC8800A" w14:textId="77777777" w:rsidR="00856EBA" w:rsidRPr="004F0507" w:rsidRDefault="00856EBA" w:rsidP="00856EB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8E4E4F1" w14:textId="77777777" w:rsidR="00856EBA" w:rsidRDefault="00856EBA" w:rsidP="00856EBA">
      <w:pPr>
        <w:pStyle w:val="Tekstpodstawowy2"/>
        <w:spacing w:line="240" w:lineRule="auto"/>
        <w:ind w:right="-47"/>
      </w:pPr>
    </w:p>
    <w:p w14:paraId="502F94D7" w14:textId="77777777" w:rsidR="00856EBA" w:rsidRDefault="00856EBA" w:rsidP="00856EBA">
      <w:pPr>
        <w:pStyle w:val="Tekstpodstawowy2"/>
        <w:spacing w:line="240" w:lineRule="auto"/>
        <w:ind w:right="-47"/>
        <w:rPr>
          <w:b/>
        </w:rPr>
      </w:pPr>
      <w:r>
        <w:rPr>
          <w:b/>
        </w:rPr>
        <w:lastRenderedPageBreak/>
        <w:t xml:space="preserve">     </w:t>
      </w:r>
    </w:p>
    <w:p w14:paraId="4C6DEB26" w14:textId="77777777" w:rsidR="00856EBA" w:rsidRDefault="00856EBA" w:rsidP="00856EBA">
      <w:pPr>
        <w:pStyle w:val="Tekstpodstawowy2"/>
        <w:spacing w:line="240" w:lineRule="auto"/>
        <w:ind w:right="-47"/>
        <w:rPr>
          <w:b/>
        </w:rPr>
      </w:pPr>
    </w:p>
    <w:p w14:paraId="2FE2F1FD" w14:textId="77777777" w:rsidR="00856EBA" w:rsidRPr="004F0507" w:rsidRDefault="00856EBA" w:rsidP="00856EBA">
      <w:pPr>
        <w:pStyle w:val="Tekstpodstawowy2"/>
        <w:spacing w:line="240" w:lineRule="auto"/>
        <w:ind w:right="-47"/>
        <w:rPr>
          <w:b/>
        </w:rPr>
      </w:pPr>
      <w:r>
        <w:rPr>
          <w:b/>
        </w:rPr>
        <w:t xml:space="preserve"> </w:t>
      </w:r>
      <w:r w:rsidRPr="004F0507">
        <w:rPr>
          <w:b/>
        </w:rPr>
        <w:t>Za Sprzedawcę                                                                                   Za Kupującego</w:t>
      </w:r>
    </w:p>
    <w:p w14:paraId="306A40F1" w14:textId="77777777" w:rsidR="00856EBA" w:rsidRPr="000936CA" w:rsidRDefault="00856EBA" w:rsidP="00856EBA"/>
    <w:p w14:paraId="774A22B5" w14:textId="77777777" w:rsidR="00856EBA" w:rsidRDefault="00856EBA" w:rsidP="00856EBA">
      <w:pPr>
        <w:pStyle w:val="Zwykytekst"/>
      </w:pPr>
      <w:r>
        <w:t>……………………………………</w:t>
      </w:r>
      <w:r>
        <w:tab/>
      </w:r>
      <w:r>
        <w:tab/>
      </w:r>
      <w:r>
        <w:tab/>
      </w:r>
      <w:r>
        <w:tab/>
      </w:r>
      <w:r>
        <w:tab/>
      </w:r>
      <w:r>
        <w:tab/>
      </w:r>
      <w:r>
        <w:tab/>
        <w:t>…………………………………………</w:t>
      </w:r>
    </w:p>
    <w:p w14:paraId="72226CB1" w14:textId="77777777" w:rsidR="00856EBA" w:rsidRDefault="00856EBA" w:rsidP="00856EBA">
      <w:pPr>
        <w:pStyle w:val="Zwykytekst"/>
      </w:pPr>
    </w:p>
    <w:p w14:paraId="2DB0B4B8" w14:textId="77777777" w:rsidR="00856EBA" w:rsidRDefault="00856EBA" w:rsidP="00856EBA">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6F11B867" w14:textId="77777777" w:rsidR="00856EBA" w:rsidRDefault="00856EBA" w:rsidP="00856EBA">
      <w:pPr>
        <w:pStyle w:val="Zwykytekst"/>
        <w:rPr>
          <w:rFonts w:ascii="Times New Roman" w:hAnsi="Times New Roman" w:cs="Times New Roman"/>
          <w:b/>
          <w:bCs/>
        </w:rPr>
      </w:pPr>
    </w:p>
    <w:p w14:paraId="15DC4527" w14:textId="77777777" w:rsidR="00856EBA" w:rsidRPr="006E067C" w:rsidRDefault="00856EBA" w:rsidP="00856EBA">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3E5594DA" w14:textId="77777777" w:rsidR="00856EBA" w:rsidRDefault="00856EBA" w:rsidP="00856EBA">
      <w:pPr>
        <w:pStyle w:val="Zwykytekst"/>
        <w:rPr>
          <w:sz w:val="16"/>
          <w:szCs w:val="16"/>
        </w:rPr>
      </w:pPr>
    </w:p>
    <w:p w14:paraId="743C450F" w14:textId="77777777" w:rsidR="00856EBA" w:rsidRDefault="00856EBA" w:rsidP="00856EBA">
      <w:pPr>
        <w:pStyle w:val="Zwykytekst"/>
        <w:rPr>
          <w:sz w:val="16"/>
          <w:szCs w:val="16"/>
        </w:rPr>
      </w:pPr>
    </w:p>
    <w:p w14:paraId="473256CC" w14:textId="77777777" w:rsidR="00856EBA" w:rsidRDefault="00856EBA" w:rsidP="00856EBA">
      <w:pPr>
        <w:pStyle w:val="Zwykytekst"/>
        <w:rPr>
          <w:sz w:val="16"/>
          <w:szCs w:val="16"/>
        </w:rPr>
      </w:pPr>
    </w:p>
    <w:p w14:paraId="71389DCF" w14:textId="77777777" w:rsidR="00856EBA" w:rsidRDefault="00856EBA" w:rsidP="00856EBA">
      <w:pPr>
        <w:pStyle w:val="Zwykytekst"/>
        <w:rPr>
          <w:sz w:val="16"/>
          <w:szCs w:val="16"/>
        </w:rPr>
      </w:pPr>
    </w:p>
    <w:p w14:paraId="240AF5E7" w14:textId="77777777" w:rsidR="00856EBA" w:rsidRDefault="00856EBA" w:rsidP="00856EBA">
      <w:pPr>
        <w:pStyle w:val="Zwykytekst"/>
        <w:rPr>
          <w:sz w:val="16"/>
          <w:szCs w:val="16"/>
        </w:rPr>
      </w:pPr>
    </w:p>
    <w:p w14:paraId="53886161" w14:textId="77777777" w:rsidR="00856EBA" w:rsidRDefault="00856EBA" w:rsidP="00856EBA">
      <w:pPr>
        <w:pStyle w:val="Zwykytekst"/>
        <w:rPr>
          <w:sz w:val="16"/>
          <w:szCs w:val="16"/>
        </w:rPr>
      </w:pPr>
    </w:p>
    <w:p w14:paraId="320CA480" w14:textId="77777777" w:rsidR="00856EBA" w:rsidRDefault="00856EBA" w:rsidP="00856EBA">
      <w:pPr>
        <w:pStyle w:val="Zwykytekst"/>
        <w:rPr>
          <w:sz w:val="16"/>
          <w:szCs w:val="16"/>
        </w:rPr>
      </w:pPr>
    </w:p>
    <w:p w14:paraId="2A0F894F" w14:textId="77777777" w:rsidR="00856EBA" w:rsidRDefault="00856EBA" w:rsidP="00856EBA">
      <w:pPr>
        <w:pStyle w:val="Zwykytekst"/>
        <w:rPr>
          <w:sz w:val="16"/>
          <w:szCs w:val="16"/>
        </w:rPr>
      </w:pPr>
    </w:p>
    <w:p w14:paraId="31136821" w14:textId="77777777" w:rsidR="00856EBA" w:rsidRDefault="00856EBA" w:rsidP="00856EBA">
      <w:pPr>
        <w:pStyle w:val="Zwykytekst"/>
        <w:rPr>
          <w:sz w:val="16"/>
          <w:szCs w:val="16"/>
        </w:rPr>
      </w:pPr>
    </w:p>
    <w:p w14:paraId="508E77F4" w14:textId="77777777" w:rsidR="00856EBA" w:rsidRDefault="00856EBA" w:rsidP="00856EBA">
      <w:pPr>
        <w:pStyle w:val="Zwykytekst"/>
        <w:rPr>
          <w:sz w:val="16"/>
          <w:szCs w:val="16"/>
        </w:rPr>
      </w:pPr>
    </w:p>
    <w:p w14:paraId="049CADCD" w14:textId="77777777" w:rsidR="00856EBA" w:rsidRDefault="00856EBA" w:rsidP="00856EBA">
      <w:pPr>
        <w:pStyle w:val="Zwykytekst"/>
        <w:rPr>
          <w:sz w:val="16"/>
          <w:szCs w:val="16"/>
        </w:rPr>
      </w:pPr>
    </w:p>
    <w:p w14:paraId="09C44301" w14:textId="77777777" w:rsidR="00856EBA" w:rsidRDefault="00856EBA" w:rsidP="00856EBA">
      <w:pPr>
        <w:pStyle w:val="Zwykytekst"/>
        <w:rPr>
          <w:sz w:val="16"/>
          <w:szCs w:val="16"/>
        </w:rPr>
      </w:pPr>
    </w:p>
    <w:p w14:paraId="494B3350" w14:textId="77777777" w:rsidR="00856EBA" w:rsidRDefault="00856EBA" w:rsidP="00856EBA">
      <w:pPr>
        <w:pStyle w:val="Zwykytekst"/>
        <w:rPr>
          <w:sz w:val="16"/>
          <w:szCs w:val="16"/>
        </w:rPr>
      </w:pPr>
    </w:p>
    <w:p w14:paraId="64FC5582" w14:textId="77777777" w:rsidR="00856EBA" w:rsidRDefault="00856EBA" w:rsidP="00856EBA">
      <w:pPr>
        <w:pStyle w:val="Zwykytekst"/>
        <w:rPr>
          <w:sz w:val="16"/>
          <w:szCs w:val="16"/>
        </w:rPr>
      </w:pPr>
    </w:p>
    <w:p w14:paraId="3F694713" w14:textId="77777777" w:rsidR="00856EBA" w:rsidRDefault="00856EBA" w:rsidP="00856EBA">
      <w:pPr>
        <w:pStyle w:val="Zwykytekst"/>
        <w:rPr>
          <w:sz w:val="16"/>
          <w:szCs w:val="16"/>
        </w:rPr>
      </w:pPr>
    </w:p>
    <w:p w14:paraId="44D87E7E" w14:textId="77777777" w:rsidR="00856EBA" w:rsidRDefault="00856EBA" w:rsidP="00856EBA">
      <w:pPr>
        <w:pStyle w:val="Zwykytekst"/>
        <w:rPr>
          <w:sz w:val="16"/>
          <w:szCs w:val="16"/>
        </w:rPr>
      </w:pPr>
    </w:p>
    <w:p w14:paraId="40797267" w14:textId="77777777" w:rsidR="00856EBA" w:rsidRPr="00496551" w:rsidRDefault="00856EBA" w:rsidP="00856EBA">
      <w:pPr>
        <w:pStyle w:val="Zwykytekst"/>
        <w:rPr>
          <w:sz w:val="16"/>
          <w:szCs w:val="16"/>
        </w:rPr>
      </w:pPr>
    </w:p>
    <w:p w14:paraId="0E26AFF7" w14:textId="77777777" w:rsidR="00856EBA" w:rsidRPr="00877B92" w:rsidRDefault="00856EBA" w:rsidP="00856EBA"/>
    <w:p w14:paraId="7D394256" w14:textId="77777777" w:rsidR="00856EBA" w:rsidRDefault="00856EBA" w:rsidP="00856EBA"/>
    <w:p w14:paraId="18B2D282" w14:textId="77777777" w:rsidR="00856EBA" w:rsidRPr="009B06ED" w:rsidRDefault="00856EBA" w:rsidP="00856EBA">
      <w:r>
        <w:t>* Egzemplarz dla Wykonawcy / AGH</w:t>
      </w:r>
    </w:p>
    <w:p w14:paraId="1F42830B" w14:textId="77777777" w:rsidR="00856EBA" w:rsidRPr="00456B64" w:rsidRDefault="00856EBA" w:rsidP="00856EB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55AA1137" w14:textId="77777777" w:rsidR="00856EBA" w:rsidRPr="00456B64" w:rsidRDefault="00856EBA" w:rsidP="00856EB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78634B1C" w14:textId="77777777" w:rsidR="00856EBA" w:rsidRPr="00456B64" w:rsidRDefault="00856EBA" w:rsidP="00856EB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445731A" w14:textId="77777777" w:rsidR="00856EBA" w:rsidRDefault="00856EBA" w:rsidP="00856EBA">
      <w:pPr>
        <w:widowControl w:val="0"/>
        <w:autoSpaceDE w:val="0"/>
        <w:autoSpaceDN w:val="0"/>
        <w:jc w:val="right"/>
        <w:textAlignment w:val="baseline"/>
      </w:pPr>
    </w:p>
    <w:p w14:paraId="475D5EB9" w14:textId="77777777" w:rsidR="00856EBA" w:rsidRDefault="00856EBA" w:rsidP="00856EBA">
      <w:pPr>
        <w:widowControl w:val="0"/>
        <w:autoSpaceDE w:val="0"/>
        <w:autoSpaceDN w:val="0"/>
        <w:jc w:val="right"/>
        <w:textAlignment w:val="baseline"/>
      </w:pPr>
    </w:p>
    <w:p w14:paraId="6407B479" w14:textId="77777777" w:rsidR="00856EBA" w:rsidRDefault="00856EBA" w:rsidP="00856EBA">
      <w:pPr>
        <w:widowControl w:val="0"/>
        <w:autoSpaceDE w:val="0"/>
        <w:autoSpaceDN w:val="0"/>
        <w:jc w:val="right"/>
        <w:textAlignment w:val="baseline"/>
      </w:pPr>
    </w:p>
    <w:p w14:paraId="16A37AEC" w14:textId="77777777" w:rsidR="00856EBA" w:rsidRDefault="00856EBA" w:rsidP="00856EBA">
      <w:pPr>
        <w:widowControl w:val="0"/>
        <w:autoSpaceDE w:val="0"/>
        <w:autoSpaceDN w:val="0"/>
        <w:jc w:val="right"/>
        <w:textAlignment w:val="baseline"/>
      </w:pPr>
    </w:p>
    <w:p w14:paraId="18AF77F8" w14:textId="77777777" w:rsidR="00856EBA" w:rsidRDefault="00856EBA" w:rsidP="00856EBA">
      <w:pPr>
        <w:widowControl w:val="0"/>
        <w:autoSpaceDE w:val="0"/>
        <w:autoSpaceDN w:val="0"/>
        <w:jc w:val="right"/>
        <w:textAlignment w:val="baseline"/>
      </w:pPr>
    </w:p>
    <w:p w14:paraId="1E9A1C78" w14:textId="77777777" w:rsidR="00856EBA" w:rsidRDefault="00856EBA" w:rsidP="00856EBA">
      <w:pPr>
        <w:widowControl w:val="0"/>
        <w:autoSpaceDE w:val="0"/>
        <w:autoSpaceDN w:val="0"/>
        <w:jc w:val="right"/>
        <w:textAlignment w:val="baseline"/>
      </w:pPr>
    </w:p>
    <w:p w14:paraId="1942E3FD" w14:textId="77777777" w:rsidR="00856EBA" w:rsidRDefault="00856EBA" w:rsidP="00856EBA">
      <w:pPr>
        <w:widowControl w:val="0"/>
        <w:autoSpaceDE w:val="0"/>
        <w:autoSpaceDN w:val="0"/>
        <w:jc w:val="right"/>
        <w:textAlignment w:val="baseline"/>
      </w:pPr>
    </w:p>
    <w:p w14:paraId="363123D2" w14:textId="77777777" w:rsidR="00856EBA" w:rsidRDefault="00856EBA" w:rsidP="00856EBA">
      <w:pPr>
        <w:widowControl w:val="0"/>
        <w:autoSpaceDE w:val="0"/>
        <w:autoSpaceDN w:val="0"/>
        <w:jc w:val="right"/>
        <w:textAlignment w:val="baseline"/>
      </w:pPr>
    </w:p>
    <w:p w14:paraId="16381100" w14:textId="77777777" w:rsidR="00856EBA" w:rsidRDefault="00856EBA" w:rsidP="00856EBA">
      <w:pPr>
        <w:widowControl w:val="0"/>
        <w:autoSpaceDE w:val="0"/>
        <w:autoSpaceDN w:val="0"/>
        <w:jc w:val="right"/>
        <w:textAlignment w:val="baseline"/>
      </w:pPr>
    </w:p>
    <w:p w14:paraId="7FF0DB14" w14:textId="77777777" w:rsidR="00856EBA" w:rsidRDefault="00856EBA" w:rsidP="00856EBA">
      <w:pPr>
        <w:widowControl w:val="0"/>
        <w:autoSpaceDE w:val="0"/>
        <w:autoSpaceDN w:val="0"/>
        <w:jc w:val="right"/>
        <w:textAlignment w:val="baseline"/>
      </w:pPr>
    </w:p>
    <w:p w14:paraId="5611834D" w14:textId="77777777" w:rsidR="00856EBA" w:rsidRDefault="00856EBA" w:rsidP="00856EBA">
      <w:pPr>
        <w:widowControl w:val="0"/>
        <w:autoSpaceDE w:val="0"/>
        <w:autoSpaceDN w:val="0"/>
        <w:jc w:val="right"/>
        <w:textAlignment w:val="baseline"/>
      </w:pPr>
    </w:p>
    <w:p w14:paraId="78E716AF" w14:textId="77777777" w:rsidR="00856EBA" w:rsidRDefault="00856EBA" w:rsidP="00856EBA">
      <w:pPr>
        <w:widowControl w:val="0"/>
        <w:autoSpaceDE w:val="0"/>
        <w:autoSpaceDN w:val="0"/>
        <w:jc w:val="right"/>
        <w:textAlignment w:val="baseline"/>
      </w:pPr>
    </w:p>
    <w:p w14:paraId="545E1F20" w14:textId="77777777" w:rsidR="00856EBA" w:rsidRDefault="00856EBA" w:rsidP="00856EBA">
      <w:pPr>
        <w:widowControl w:val="0"/>
        <w:autoSpaceDE w:val="0"/>
        <w:autoSpaceDN w:val="0"/>
        <w:jc w:val="right"/>
        <w:textAlignment w:val="baseline"/>
      </w:pPr>
    </w:p>
    <w:p w14:paraId="39DCE9AA" w14:textId="77777777" w:rsidR="00856EBA" w:rsidRDefault="00856EBA" w:rsidP="00856EBA">
      <w:pPr>
        <w:widowControl w:val="0"/>
        <w:autoSpaceDE w:val="0"/>
        <w:autoSpaceDN w:val="0"/>
        <w:jc w:val="right"/>
        <w:textAlignment w:val="baseline"/>
      </w:pPr>
    </w:p>
    <w:p w14:paraId="6AFCECD5" w14:textId="77777777" w:rsidR="00856EBA" w:rsidRDefault="00856EBA" w:rsidP="00856EBA">
      <w:pPr>
        <w:widowControl w:val="0"/>
        <w:autoSpaceDE w:val="0"/>
        <w:autoSpaceDN w:val="0"/>
        <w:jc w:val="right"/>
        <w:textAlignment w:val="baseline"/>
      </w:pPr>
    </w:p>
    <w:p w14:paraId="768C2A83" w14:textId="77777777" w:rsidR="00AD1CBD" w:rsidRDefault="00AD1CBD" w:rsidP="00856EBA">
      <w:pPr>
        <w:widowControl w:val="0"/>
        <w:autoSpaceDE w:val="0"/>
        <w:autoSpaceDN w:val="0"/>
        <w:jc w:val="right"/>
        <w:textAlignment w:val="baseline"/>
      </w:pPr>
    </w:p>
    <w:p w14:paraId="31C72242" w14:textId="77777777" w:rsidR="00AD1CBD" w:rsidRDefault="00AD1CBD" w:rsidP="00856EBA">
      <w:pPr>
        <w:widowControl w:val="0"/>
        <w:autoSpaceDE w:val="0"/>
        <w:autoSpaceDN w:val="0"/>
        <w:jc w:val="right"/>
        <w:textAlignment w:val="baseline"/>
      </w:pPr>
    </w:p>
    <w:p w14:paraId="46F9A0BD" w14:textId="77777777" w:rsidR="00AD1CBD" w:rsidRDefault="00AD1CBD" w:rsidP="00856EBA">
      <w:pPr>
        <w:widowControl w:val="0"/>
        <w:autoSpaceDE w:val="0"/>
        <w:autoSpaceDN w:val="0"/>
        <w:jc w:val="right"/>
        <w:textAlignment w:val="baseline"/>
      </w:pPr>
    </w:p>
    <w:p w14:paraId="7CBB4526" w14:textId="77777777" w:rsidR="00AD1CBD" w:rsidRDefault="00AD1CBD" w:rsidP="00856EBA">
      <w:pPr>
        <w:widowControl w:val="0"/>
        <w:autoSpaceDE w:val="0"/>
        <w:autoSpaceDN w:val="0"/>
        <w:jc w:val="right"/>
        <w:textAlignment w:val="baseline"/>
      </w:pPr>
    </w:p>
    <w:p w14:paraId="627A7E44" w14:textId="77777777" w:rsidR="00AD1CBD" w:rsidRDefault="00AD1CBD" w:rsidP="00856EBA">
      <w:pPr>
        <w:widowControl w:val="0"/>
        <w:autoSpaceDE w:val="0"/>
        <w:autoSpaceDN w:val="0"/>
        <w:jc w:val="right"/>
        <w:textAlignment w:val="baseline"/>
      </w:pPr>
    </w:p>
    <w:p w14:paraId="23E9B6BE" w14:textId="77777777" w:rsidR="00AD1CBD" w:rsidRDefault="00AD1CBD" w:rsidP="00856EBA">
      <w:pPr>
        <w:widowControl w:val="0"/>
        <w:autoSpaceDE w:val="0"/>
        <w:autoSpaceDN w:val="0"/>
        <w:jc w:val="right"/>
        <w:textAlignment w:val="baseline"/>
      </w:pPr>
    </w:p>
    <w:p w14:paraId="22910797" w14:textId="77777777" w:rsidR="00AD1CBD" w:rsidRDefault="00AD1CBD" w:rsidP="00856EBA">
      <w:pPr>
        <w:widowControl w:val="0"/>
        <w:autoSpaceDE w:val="0"/>
        <w:autoSpaceDN w:val="0"/>
        <w:jc w:val="right"/>
        <w:textAlignment w:val="baseline"/>
      </w:pPr>
    </w:p>
    <w:p w14:paraId="26509BF5" w14:textId="77777777" w:rsidR="00AD1CBD" w:rsidRDefault="00AD1CBD" w:rsidP="00856EBA">
      <w:pPr>
        <w:widowControl w:val="0"/>
        <w:autoSpaceDE w:val="0"/>
        <w:autoSpaceDN w:val="0"/>
        <w:jc w:val="right"/>
        <w:textAlignment w:val="baseline"/>
      </w:pPr>
    </w:p>
    <w:p w14:paraId="0ECF5220" w14:textId="77777777" w:rsidR="00AD1CBD" w:rsidRDefault="00AD1CBD" w:rsidP="00856EBA">
      <w:pPr>
        <w:widowControl w:val="0"/>
        <w:autoSpaceDE w:val="0"/>
        <w:autoSpaceDN w:val="0"/>
        <w:jc w:val="right"/>
        <w:textAlignment w:val="baseline"/>
      </w:pPr>
    </w:p>
    <w:p w14:paraId="6957A7F1" w14:textId="77777777" w:rsidR="00AD1CBD" w:rsidRDefault="00AD1CBD" w:rsidP="00856EBA">
      <w:pPr>
        <w:widowControl w:val="0"/>
        <w:autoSpaceDE w:val="0"/>
        <w:autoSpaceDN w:val="0"/>
        <w:jc w:val="right"/>
        <w:textAlignment w:val="baseline"/>
      </w:pPr>
    </w:p>
    <w:p w14:paraId="46FFD8BD" w14:textId="77777777" w:rsidR="00AD1CBD" w:rsidRDefault="00AD1CBD" w:rsidP="00856EBA">
      <w:pPr>
        <w:widowControl w:val="0"/>
        <w:autoSpaceDE w:val="0"/>
        <w:autoSpaceDN w:val="0"/>
        <w:jc w:val="right"/>
        <w:textAlignment w:val="baseline"/>
      </w:pPr>
    </w:p>
    <w:p w14:paraId="04168B90" w14:textId="62D2AB3B" w:rsidR="00856EBA" w:rsidRPr="00456B64" w:rsidRDefault="00856EBA" w:rsidP="00856EBA">
      <w:pPr>
        <w:widowControl w:val="0"/>
        <w:autoSpaceDE w:val="0"/>
        <w:autoSpaceDN w:val="0"/>
        <w:jc w:val="right"/>
        <w:textAlignment w:val="baseline"/>
      </w:pPr>
      <w:r w:rsidRPr="00456B64">
        <w:t>Załącznik nr 2 do umowy</w:t>
      </w:r>
    </w:p>
    <w:p w14:paraId="6FF4C13E" w14:textId="77777777" w:rsidR="00856EBA" w:rsidRPr="00456B64" w:rsidRDefault="00856EBA" w:rsidP="00856EBA">
      <w:pPr>
        <w:widowControl w:val="0"/>
        <w:autoSpaceDE w:val="0"/>
        <w:autoSpaceDN w:val="0"/>
        <w:jc w:val="both"/>
        <w:textAlignment w:val="baseline"/>
      </w:pPr>
      <w:r w:rsidRPr="00456B64">
        <w:t>.....................................… </w:t>
      </w:r>
    </w:p>
    <w:p w14:paraId="1BA64EA1" w14:textId="77777777" w:rsidR="00856EBA" w:rsidRPr="00456B64" w:rsidRDefault="00856EBA" w:rsidP="00856EBA">
      <w:pPr>
        <w:widowControl w:val="0"/>
        <w:autoSpaceDE w:val="0"/>
        <w:autoSpaceDN w:val="0"/>
        <w:ind w:firstLine="555"/>
        <w:textAlignment w:val="baseline"/>
      </w:pPr>
      <w:r w:rsidRPr="00456B64">
        <w:t>Nazwa Wykonawcy</w:t>
      </w:r>
    </w:p>
    <w:p w14:paraId="56232791" w14:textId="77777777" w:rsidR="00856EBA" w:rsidRPr="00456B64" w:rsidRDefault="00856EBA" w:rsidP="00856EBA">
      <w:pPr>
        <w:widowControl w:val="0"/>
        <w:autoSpaceDE w:val="0"/>
        <w:autoSpaceDN w:val="0"/>
        <w:textAlignment w:val="baseline"/>
      </w:pPr>
    </w:p>
    <w:p w14:paraId="1DB1BE8B" w14:textId="77777777" w:rsidR="00856EBA" w:rsidRPr="00456B64" w:rsidRDefault="00856EBA" w:rsidP="00856EBA">
      <w:pPr>
        <w:widowControl w:val="0"/>
        <w:autoSpaceDE w:val="0"/>
        <w:autoSpaceDN w:val="0"/>
        <w:jc w:val="both"/>
        <w:textAlignment w:val="baseline"/>
      </w:pPr>
      <w:r w:rsidRPr="00456B64">
        <w:t>.....................................…</w:t>
      </w:r>
    </w:p>
    <w:p w14:paraId="46E79E4E" w14:textId="77777777" w:rsidR="00856EBA" w:rsidRPr="00456B64" w:rsidRDefault="00856EBA" w:rsidP="00856EBA">
      <w:pPr>
        <w:widowControl w:val="0"/>
        <w:autoSpaceDE w:val="0"/>
        <w:autoSpaceDN w:val="0"/>
        <w:ind w:firstLine="840"/>
        <w:textAlignment w:val="baseline"/>
      </w:pPr>
      <w:r w:rsidRPr="00456B64">
        <w:t>NIP</w:t>
      </w:r>
      <w:r w:rsidRPr="00456B64">
        <w:tab/>
        <w:t> </w:t>
      </w:r>
    </w:p>
    <w:p w14:paraId="3EB0FEF0" w14:textId="77777777" w:rsidR="00856EBA" w:rsidRPr="00456B64" w:rsidRDefault="00856EBA" w:rsidP="00856EBA">
      <w:pPr>
        <w:widowControl w:val="0"/>
        <w:autoSpaceDE w:val="0"/>
        <w:autoSpaceDN w:val="0"/>
        <w:spacing w:before="90"/>
        <w:ind w:left="115" w:right="110"/>
        <w:jc w:val="both"/>
        <w:outlineLvl w:val="0"/>
        <w:rPr>
          <w:rFonts w:eastAsia="Verdana"/>
          <w:b/>
          <w:bCs/>
          <w:lang w:eastAsia="en-US"/>
        </w:rPr>
      </w:pPr>
    </w:p>
    <w:p w14:paraId="2731068B" w14:textId="77777777" w:rsidR="00856EBA" w:rsidRPr="00456B64" w:rsidRDefault="00856EBA" w:rsidP="00856EBA">
      <w:pPr>
        <w:widowControl w:val="0"/>
        <w:autoSpaceDE w:val="0"/>
        <w:autoSpaceDN w:val="0"/>
        <w:spacing w:before="90"/>
        <w:ind w:right="110"/>
        <w:jc w:val="both"/>
        <w:outlineLvl w:val="0"/>
        <w:rPr>
          <w:rFonts w:eastAsia="Verdana"/>
          <w:b/>
          <w:bCs/>
          <w:lang w:eastAsia="en-US"/>
        </w:rPr>
      </w:pPr>
    </w:p>
    <w:p w14:paraId="1ED4D5AB" w14:textId="77777777" w:rsidR="00856EBA" w:rsidRPr="00456B64" w:rsidRDefault="00856EBA" w:rsidP="00856EBA">
      <w:pPr>
        <w:widowControl w:val="0"/>
        <w:autoSpaceDE w:val="0"/>
        <w:autoSpaceDN w:val="0"/>
        <w:jc w:val="center"/>
        <w:textAlignment w:val="baseline"/>
        <w:rPr>
          <w:b/>
          <w:bCs/>
        </w:rPr>
      </w:pPr>
    </w:p>
    <w:p w14:paraId="6615CC6C" w14:textId="77777777" w:rsidR="00856EBA" w:rsidRPr="00456B64" w:rsidRDefault="00856EBA" w:rsidP="00856EBA">
      <w:pPr>
        <w:widowControl w:val="0"/>
        <w:autoSpaceDE w:val="0"/>
        <w:autoSpaceDN w:val="0"/>
        <w:jc w:val="center"/>
        <w:textAlignment w:val="baseline"/>
        <w:rPr>
          <w:b/>
          <w:bCs/>
        </w:rPr>
      </w:pPr>
    </w:p>
    <w:p w14:paraId="6D503A20" w14:textId="77777777" w:rsidR="00856EBA" w:rsidRPr="00456B64" w:rsidRDefault="00856EBA" w:rsidP="00856EBA">
      <w:pPr>
        <w:widowControl w:val="0"/>
        <w:autoSpaceDE w:val="0"/>
        <w:autoSpaceDN w:val="0"/>
        <w:jc w:val="center"/>
        <w:textAlignment w:val="baseline"/>
        <w:rPr>
          <w:b/>
          <w:bCs/>
        </w:rPr>
      </w:pPr>
      <w:r w:rsidRPr="00456B64">
        <w:rPr>
          <w:b/>
          <w:bCs/>
        </w:rPr>
        <w:t>OŚWIADCZENIE DLA CELÓW PODATKOWYCH</w:t>
      </w:r>
    </w:p>
    <w:p w14:paraId="39D2D73C" w14:textId="77777777" w:rsidR="00856EBA" w:rsidRPr="00456B64" w:rsidRDefault="00856EBA" w:rsidP="00856EBA">
      <w:pPr>
        <w:widowControl w:val="0"/>
        <w:autoSpaceDE w:val="0"/>
        <w:autoSpaceDN w:val="0"/>
        <w:jc w:val="center"/>
        <w:textAlignment w:val="baseline"/>
        <w:rPr>
          <w:b/>
          <w:bCs/>
        </w:rPr>
      </w:pPr>
      <w:r w:rsidRPr="00456B64">
        <w:rPr>
          <w:b/>
          <w:bCs/>
        </w:rPr>
        <w:t xml:space="preserve">DOTYCZĄCE PODMIOTÓW POWIĄZANYCH </w:t>
      </w:r>
    </w:p>
    <w:p w14:paraId="6897EB24" w14:textId="77777777" w:rsidR="00856EBA" w:rsidRPr="00456B64" w:rsidRDefault="00856EBA" w:rsidP="00856EBA">
      <w:pPr>
        <w:widowControl w:val="0"/>
        <w:autoSpaceDE w:val="0"/>
        <w:autoSpaceDN w:val="0"/>
        <w:jc w:val="center"/>
        <w:textAlignment w:val="baseline"/>
        <w:rPr>
          <w:b/>
          <w:bCs/>
        </w:rPr>
      </w:pPr>
    </w:p>
    <w:p w14:paraId="2724B5D2" w14:textId="77777777" w:rsidR="00856EBA" w:rsidRPr="00456B64" w:rsidRDefault="00856EBA" w:rsidP="00856EBA">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66008CA" w14:textId="77777777" w:rsidR="00856EBA" w:rsidRPr="00456B64" w:rsidRDefault="00856EBA" w:rsidP="005D5554">
      <w:pPr>
        <w:widowControl w:val="0"/>
        <w:numPr>
          <w:ilvl w:val="0"/>
          <w:numId w:val="14"/>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6D3DFC81" w14:textId="77777777" w:rsidR="00856EBA" w:rsidRPr="00456B64" w:rsidRDefault="00856EBA" w:rsidP="005D5554">
      <w:pPr>
        <w:widowControl w:val="0"/>
        <w:numPr>
          <w:ilvl w:val="0"/>
          <w:numId w:val="14"/>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7E0CD9DE" w14:textId="77777777" w:rsidR="00856EBA" w:rsidRPr="00456B64" w:rsidRDefault="00856EBA" w:rsidP="005D5554">
      <w:pPr>
        <w:widowControl w:val="0"/>
        <w:numPr>
          <w:ilvl w:val="0"/>
          <w:numId w:val="14"/>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4E0F2756" w14:textId="77777777" w:rsidR="00856EBA" w:rsidRPr="00456B64" w:rsidRDefault="00856EBA" w:rsidP="005D5554">
      <w:pPr>
        <w:widowControl w:val="0"/>
        <w:numPr>
          <w:ilvl w:val="0"/>
          <w:numId w:val="14"/>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664FAAA" w14:textId="77777777" w:rsidR="00856EBA" w:rsidRPr="00456B64" w:rsidRDefault="00856EBA" w:rsidP="00856EBA">
      <w:pPr>
        <w:spacing w:after="200" w:line="276" w:lineRule="auto"/>
        <w:ind w:left="780"/>
        <w:contextualSpacing/>
        <w:textAlignment w:val="baseline"/>
      </w:pPr>
    </w:p>
    <w:p w14:paraId="5AF11F3A" w14:textId="77777777" w:rsidR="00856EBA" w:rsidRPr="00456B64" w:rsidRDefault="00856EBA" w:rsidP="00856EBA">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F47DB3E" w14:textId="77777777" w:rsidR="00856EBA" w:rsidRPr="00456B64" w:rsidRDefault="00856EBA" w:rsidP="00856EBA">
      <w:pPr>
        <w:widowControl w:val="0"/>
        <w:autoSpaceDE w:val="0"/>
        <w:autoSpaceDN w:val="0"/>
        <w:spacing w:before="90"/>
        <w:ind w:right="110"/>
        <w:jc w:val="both"/>
        <w:outlineLvl w:val="0"/>
        <w:rPr>
          <w:rFonts w:eastAsia="Verdana"/>
          <w:b/>
          <w:bCs/>
          <w:lang w:eastAsia="en-US"/>
        </w:rPr>
      </w:pPr>
    </w:p>
    <w:p w14:paraId="32B2DE4C" w14:textId="77777777" w:rsidR="00856EBA" w:rsidRPr="00456B64" w:rsidRDefault="00856EBA" w:rsidP="00856EBA">
      <w:pPr>
        <w:widowControl w:val="0"/>
        <w:autoSpaceDE w:val="0"/>
        <w:autoSpaceDN w:val="0"/>
        <w:spacing w:before="90"/>
        <w:ind w:right="110"/>
        <w:jc w:val="both"/>
        <w:outlineLvl w:val="0"/>
        <w:rPr>
          <w:rFonts w:eastAsia="Verdana"/>
          <w:b/>
          <w:bCs/>
          <w:lang w:eastAsia="en-US"/>
        </w:rPr>
      </w:pPr>
    </w:p>
    <w:p w14:paraId="1306DE5B" w14:textId="77777777" w:rsidR="00856EBA" w:rsidRPr="00456B64" w:rsidRDefault="00856EBA" w:rsidP="00856EBA">
      <w:pPr>
        <w:widowControl w:val="0"/>
        <w:autoSpaceDE w:val="0"/>
        <w:autoSpaceDN w:val="0"/>
        <w:spacing w:before="90"/>
        <w:ind w:right="110"/>
        <w:jc w:val="both"/>
        <w:outlineLvl w:val="0"/>
        <w:rPr>
          <w:rFonts w:eastAsia="Verdana"/>
          <w:b/>
          <w:bCs/>
          <w:lang w:eastAsia="en-US"/>
        </w:rPr>
      </w:pPr>
    </w:p>
    <w:p w14:paraId="098D0D3F" w14:textId="77777777" w:rsidR="00856EBA" w:rsidRPr="00456B64" w:rsidRDefault="00856EBA" w:rsidP="00856EBA">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856EBA" w:rsidRPr="005B3AD3" w14:paraId="1B9E0F7F" w14:textId="77777777" w:rsidTr="00F55226">
        <w:tc>
          <w:tcPr>
            <w:tcW w:w="4105" w:type="dxa"/>
            <w:shd w:val="clear" w:color="auto" w:fill="auto"/>
          </w:tcPr>
          <w:p w14:paraId="0341E89B" w14:textId="77777777" w:rsidR="00856EBA" w:rsidRPr="001A7899" w:rsidRDefault="00856EBA" w:rsidP="00F55226">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2853710" w14:textId="77777777" w:rsidR="00856EBA" w:rsidRPr="001A7899" w:rsidRDefault="00856EBA" w:rsidP="00F55226">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19C54BD6" w14:textId="77777777" w:rsidR="00856EBA" w:rsidRPr="001A7899" w:rsidRDefault="00856EBA" w:rsidP="00856EBA">
      <w:pPr>
        <w:spacing w:line="360" w:lineRule="auto"/>
        <w:contextualSpacing/>
        <w:jc w:val="both"/>
        <w:rPr>
          <w:rFonts w:ascii="Verdana" w:eastAsia="Calibri" w:hAnsi="Verdana" w:cs="Arial"/>
          <w:color w:val="222A35"/>
          <w:lang w:eastAsia="x-none"/>
        </w:rPr>
      </w:pPr>
    </w:p>
    <w:p w14:paraId="40FB1C45" w14:textId="77777777" w:rsidR="00856EBA" w:rsidRPr="003A3E17" w:rsidRDefault="00856EBA" w:rsidP="00856EBA"/>
    <w:p w14:paraId="7C786080" w14:textId="77777777" w:rsidR="00856EBA" w:rsidRPr="001333A4" w:rsidRDefault="00856EBA" w:rsidP="00856EBA"/>
    <w:p w14:paraId="311AFBBF" w14:textId="77777777" w:rsidR="00856EBA" w:rsidRPr="00E02C5A" w:rsidRDefault="00856EBA" w:rsidP="00856EBA"/>
    <w:p w14:paraId="7338A1EE" w14:textId="77777777" w:rsidR="00856EBA" w:rsidRPr="00403B7C" w:rsidRDefault="00856EBA" w:rsidP="00856EBA"/>
    <w:p w14:paraId="5EA9159B" w14:textId="77777777" w:rsidR="00856EBA" w:rsidRPr="003558D3" w:rsidRDefault="00856EBA" w:rsidP="00856EBA"/>
    <w:p w14:paraId="17AEB5C0" w14:textId="77777777" w:rsidR="00856EBA" w:rsidRPr="004A06AB" w:rsidRDefault="00856EBA" w:rsidP="00856EBA"/>
    <w:p w14:paraId="247F4372" w14:textId="77777777" w:rsidR="00856EBA" w:rsidRPr="005A1388" w:rsidRDefault="00856EBA" w:rsidP="00856EBA"/>
    <w:p w14:paraId="414B24D6" w14:textId="77777777" w:rsidR="00856EBA" w:rsidRPr="007B6299" w:rsidRDefault="00856EBA" w:rsidP="00856EBA"/>
    <w:p w14:paraId="5201B127" w14:textId="77777777" w:rsidR="00496551" w:rsidRPr="00856EBA" w:rsidRDefault="00496551" w:rsidP="00856EBA"/>
    <w:sectPr w:rsidR="00496551" w:rsidRPr="00856EB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411B1" w14:textId="77777777" w:rsidR="009D160F" w:rsidRDefault="009D160F">
      <w:r>
        <w:separator/>
      </w:r>
    </w:p>
  </w:endnote>
  <w:endnote w:type="continuationSeparator" w:id="0">
    <w:p w14:paraId="6094EE15" w14:textId="77777777" w:rsidR="009D160F" w:rsidRDefault="009D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486D" w14:textId="77777777" w:rsidR="00E65F5E" w:rsidRDefault="00E65F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1FC2" w14:textId="77777777" w:rsidR="00856EBA" w:rsidRDefault="00856EBA">
    <w:pPr>
      <w:pStyle w:val="Stopka"/>
      <w:jc w:val="right"/>
    </w:pPr>
    <w:r>
      <w:fldChar w:fldCharType="begin"/>
    </w:r>
    <w:r>
      <w:instrText>PAGE   \* MERGEFORMAT</w:instrText>
    </w:r>
    <w:r>
      <w:fldChar w:fldCharType="separate"/>
    </w:r>
    <w:r>
      <w:t>2</w:t>
    </w:r>
    <w:r>
      <w:fldChar w:fldCharType="end"/>
    </w:r>
  </w:p>
  <w:p w14:paraId="0A90A21C" w14:textId="77777777" w:rsidR="00E65F5E" w:rsidRDefault="00E65F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D54F" w14:textId="77777777" w:rsidR="00E65F5E" w:rsidRDefault="00E65F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A4405" w14:textId="77777777" w:rsidR="009D160F" w:rsidRDefault="009D160F">
      <w:r>
        <w:separator/>
      </w:r>
    </w:p>
  </w:footnote>
  <w:footnote w:type="continuationSeparator" w:id="0">
    <w:p w14:paraId="0C96C0C2" w14:textId="77777777" w:rsidR="009D160F" w:rsidRDefault="009D160F">
      <w:r>
        <w:continuationSeparator/>
      </w:r>
    </w:p>
  </w:footnote>
  <w:footnote w:id="1">
    <w:p w14:paraId="7AD0F6F6" w14:textId="77777777" w:rsidR="00856EBA" w:rsidRPr="00456B64" w:rsidRDefault="00856EBA" w:rsidP="00856EBA">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D9F37AC" w14:textId="77777777" w:rsidR="00856EBA" w:rsidRPr="00456B64" w:rsidRDefault="00856EBA" w:rsidP="00856EB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027A883" w14:textId="77777777" w:rsidR="00856EBA" w:rsidRPr="00456B64" w:rsidRDefault="00856EBA" w:rsidP="005D5554">
      <w:pPr>
        <w:pStyle w:val="paragraph"/>
        <w:numPr>
          <w:ilvl w:val="0"/>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C787A10" w14:textId="77777777" w:rsidR="00856EBA" w:rsidRPr="00456B64" w:rsidRDefault="00856EBA" w:rsidP="005D5554">
      <w:pPr>
        <w:pStyle w:val="paragraph"/>
        <w:numPr>
          <w:ilvl w:val="0"/>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4EF94CD" w14:textId="77777777" w:rsidR="00856EBA" w:rsidRPr="00456B64" w:rsidRDefault="00856EBA" w:rsidP="005D5554">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62C3FE9" w14:textId="77777777" w:rsidR="00856EBA" w:rsidRPr="00456B64" w:rsidRDefault="00856EBA" w:rsidP="005D5554">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A9C9367" w14:textId="77777777" w:rsidR="00856EBA" w:rsidRPr="00456B64" w:rsidRDefault="00856EBA" w:rsidP="00856EB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3CFB461" w14:textId="77777777" w:rsidR="00856EBA" w:rsidRPr="00456B64" w:rsidRDefault="00856EBA" w:rsidP="005D5554">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247BE88" w14:textId="77777777" w:rsidR="00856EBA" w:rsidRPr="00456B64" w:rsidRDefault="00856EBA" w:rsidP="005D555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5656AAE" w14:textId="77777777" w:rsidR="00856EBA" w:rsidRPr="00456B64" w:rsidRDefault="00856EBA" w:rsidP="005D555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EBA780A" w14:textId="77777777" w:rsidR="00856EBA" w:rsidRPr="00456B64" w:rsidRDefault="00856EBA" w:rsidP="005D555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29C07E0" w14:textId="77777777" w:rsidR="00856EBA" w:rsidRPr="00456B64" w:rsidRDefault="00856EBA" w:rsidP="005D555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6E6F9F6" w14:textId="77777777" w:rsidR="00856EBA" w:rsidRPr="00456B64" w:rsidRDefault="00856EBA" w:rsidP="00856EB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6102731" w14:textId="77777777" w:rsidR="00856EBA" w:rsidRPr="00456B64" w:rsidRDefault="00856EBA" w:rsidP="00856EB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34BC2797" w14:textId="77777777" w:rsidR="00856EBA" w:rsidRPr="00456B64" w:rsidRDefault="00856EBA" w:rsidP="00856EBA">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147ACD0" w14:textId="77777777" w:rsidR="00856EBA" w:rsidRPr="00456B64" w:rsidRDefault="00856EBA" w:rsidP="00856EB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25BD830D" w14:textId="77777777" w:rsidR="00856EBA" w:rsidRPr="00456B64" w:rsidRDefault="00856EBA" w:rsidP="005D5554">
      <w:pPr>
        <w:pStyle w:val="Tekstprzypisudolnego"/>
        <w:numPr>
          <w:ilvl w:val="0"/>
          <w:numId w:val="13"/>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2595B3E" w14:textId="77777777" w:rsidR="00856EBA" w:rsidRPr="00456B64" w:rsidRDefault="00856EBA" w:rsidP="005D5554">
      <w:pPr>
        <w:pStyle w:val="Tekstprzypisudolnego"/>
        <w:numPr>
          <w:ilvl w:val="0"/>
          <w:numId w:val="13"/>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690E4B56" w14:textId="77777777" w:rsidR="00856EBA" w:rsidRPr="00456B64" w:rsidRDefault="00856EBA" w:rsidP="005D5554">
      <w:pPr>
        <w:pStyle w:val="Tekstprzypisudolnego"/>
        <w:numPr>
          <w:ilvl w:val="0"/>
          <w:numId w:val="13"/>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6D1F25" w14:textId="77777777" w:rsidR="00856EBA" w:rsidRPr="00456B64" w:rsidRDefault="00856EBA" w:rsidP="00856EB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950C6C7" w14:textId="77777777" w:rsidR="00856EBA" w:rsidRPr="00456B64" w:rsidRDefault="00856EBA" w:rsidP="00856EB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3AE68F31" w14:textId="77777777" w:rsidR="00856EBA" w:rsidRPr="00456B64" w:rsidRDefault="00856EBA" w:rsidP="00856EBA">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A102EE8" w14:textId="77777777" w:rsidR="00856EBA" w:rsidRPr="00456B64" w:rsidRDefault="00856EBA" w:rsidP="00856EBA">
      <w:pPr>
        <w:pStyle w:val="Tekstprzypisudolnego"/>
        <w:ind w:firstLine="142"/>
        <w:jc w:val="both"/>
        <w:rPr>
          <w:sz w:val="16"/>
          <w:szCs w:val="16"/>
        </w:rPr>
      </w:pPr>
      <w:r w:rsidRPr="00456B64">
        <w:rPr>
          <w:sz w:val="16"/>
          <w:szCs w:val="16"/>
        </w:rPr>
        <w:t>a) osobę prawną,</w:t>
      </w:r>
    </w:p>
    <w:p w14:paraId="19E44789" w14:textId="77777777" w:rsidR="00856EBA" w:rsidRPr="00456B64" w:rsidRDefault="00856EBA" w:rsidP="00856EBA">
      <w:pPr>
        <w:pStyle w:val="Tekstprzypisudolnego"/>
        <w:ind w:firstLine="142"/>
        <w:jc w:val="both"/>
        <w:rPr>
          <w:sz w:val="16"/>
          <w:szCs w:val="16"/>
        </w:rPr>
      </w:pPr>
      <w:r w:rsidRPr="00456B64">
        <w:rPr>
          <w:sz w:val="16"/>
          <w:szCs w:val="16"/>
        </w:rPr>
        <w:t>b) spółkę kapitałową w organizacji,</w:t>
      </w:r>
    </w:p>
    <w:p w14:paraId="659910A9" w14:textId="77777777" w:rsidR="00856EBA" w:rsidRPr="00456B64" w:rsidRDefault="00856EBA" w:rsidP="00856EBA">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3C20FE95" w14:textId="77777777" w:rsidR="00856EBA" w:rsidRPr="00456B64" w:rsidRDefault="00856EBA" w:rsidP="00856EBA">
      <w:pPr>
        <w:pStyle w:val="Tekstprzypisudolnego"/>
        <w:ind w:firstLine="142"/>
        <w:jc w:val="both"/>
        <w:rPr>
          <w:sz w:val="16"/>
          <w:szCs w:val="16"/>
        </w:rPr>
      </w:pPr>
      <w:r w:rsidRPr="00456B64">
        <w:rPr>
          <w:sz w:val="16"/>
          <w:szCs w:val="16"/>
        </w:rPr>
        <w:t>d) spółkę niemającą osobowości prawnej, o której mowa w art. 1 ust. 3 pkt 2,</w:t>
      </w:r>
    </w:p>
    <w:p w14:paraId="58D37624" w14:textId="77777777" w:rsidR="00856EBA" w:rsidRPr="00456B64" w:rsidRDefault="00856EBA" w:rsidP="00856EBA">
      <w:pPr>
        <w:pStyle w:val="Tekstprzypisudolnego"/>
        <w:ind w:firstLine="142"/>
        <w:jc w:val="both"/>
        <w:rPr>
          <w:sz w:val="16"/>
          <w:szCs w:val="16"/>
        </w:rPr>
      </w:pPr>
      <w:r w:rsidRPr="00456B64">
        <w:rPr>
          <w:sz w:val="16"/>
          <w:szCs w:val="16"/>
        </w:rPr>
        <w:t>e) fundację, trust lub inny podmiot albo stosunek prawny o charakterze powierniczym,</w:t>
      </w:r>
    </w:p>
    <w:p w14:paraId="43681F04" w14:textId="77777777" w:rsidR="00856EBA" w:rsidRPr="00456B64" w:rsidRDefault="00856EBA" w:rsidP="00856EBA">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C7AB16D" w14:textId="77777777" w:rsidR="00856EBA" w:rsidRPr="00456B64" w:rsidRDefault="00856EBA" w:rsidP="00856EBA">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9F55553" w14:textId="77777777" w:rsidR="00856EBA" w:rsidRPr="00456B64" w:rsidRDefault="00856EBA" w:rsidP="00856EBA">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41B92" w14:textId="77777777" w:rsidR="00E65F5E" w:rsidRDefault="00E65F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166E" w14:textId="77777777" w:rsidR="00E65F5E" w:rsidRDefault="00E65F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6219F" w14:textId="77777777" w:rsidR="00E65F5E" w:rsidRDefault="00E65F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78474019">
    <w:abstractNumId w:val="7"/>
  </w:num>
  <w:num w:numId="2" w16cid:durableId="2104377617">
    <w:abstractNumId w:val="11"/>
  </w:num>
  <w:num w:numId="3" w16cid:durableId="1189878635">
    <w:abstractNumId w:val="13"/>
  </w:num>
  <w:num w:numId="4" w16cid:durableId="2130278441">
    <w:abstractNumId w:val="12"/>
  </w:num>
  <w:num w:numId="5" w16cid:durableId="4953474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41167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0247913">
    <w:abstractNumId w:val="10"/>
  </w:num>
  <w:num w:numId="9" w16cid:durableId="268320278">
    <w:abstractNumId w:val="1"/>
  </w:num>
  <w:num w:numId="10" w16cid:durableId="629677449">
    <w:abstractNumId w:val="8"/>
  </w:num>
  <w:num w:numId="11" w16cid:durableId="1189830852">
    <w:abstractNumId w:val="6"/>
  </w:num>
  <w:num w:numId="12" w16cid:durableId="366219774">
    <w:abstractNumId w:val="2"/>
  </w:num>
  <w:num w:numId="13" w16cid:durableId="24063625">
    <w:abstractNumId w:val="5"/>
  </w:num>
  <w:num w:numId="14" w16cid:durableId="1783646381">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160F"/>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5D5554"/>
    <w:rsid w:val="00614C95"/>
    <w:rsid w:val="00660027"/>
    <w:rsid w:val="0069339E"/>
    <w:rsid w:val="006F51B5"/>
    <w:rsid w:val="006F7905"/>
    <w:rsid w:val="00714F51"/>
    <w:rsid w:val="00731F6E"/>
    <w:rsid w:val="007A2EF1"/>
    <w:rsid w:val="007B00D4"/>
    <w:rsid w:val="007D703B"/>
    <w:rsid w:val="00800261"/>
    <w:rsid w:val="00841B63"/>
    <w:rsid w:val="00856EBA"/>
    <w:rsid w:val="0086736E"/>
    <w:rsid w:val="008D3AF3"/>
    <w:rsid w:val="008E0730"/>
    <w:rsid w:val="00906CDB"/>
    <w:rsid w:val="0092337E"/>
    <w:rsid w:val="0092730E"/>
    <w:rsid w:val="009561DA"/>
    <w:rsid w:val="0098432D"/>
    <w:rsid w:val="00997B0E"/>
    <w:rsid w:val="009A694A"/>
    <w:rsid w:val="009A7064"/>
    <w:rsid w:val="009D160F"/>
    <w:rsid w:val="009F7ECA"/>
    <w:rsid w:val="00A57131"/>
    <w:rsid w:val="00A601F8"/>
    <w:rsid w:val="00A701A7"/>
    <w:rsid w:val="00A70EA7"/>
    <w:rsid w:val="00AA7F39"/>
    <w:rsid w:val="00AD1CBD"/>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5F5E"/>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46B1B"/>
  <w15:chartTrackingRefBased/>
  <w15:docId w15:val="{8A42D5E3-C7C8-4E5C-AC5C-E4C6C87A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6EBA"/>
    <w:rPr>
      <w:sz w:val="24"/>
      <w:szCs w:val="24"/>
    </w:rPr>
  </w:style>
  <w:style w:type="paragraph" w:styleId="Nagwek2">
    <w:name w:val="heading 2"/>
    <w:basedOn w:val="Normalny"/>
    <w:next w:val="Normalny"/>
    <w:link w:val="Nagwek2Znak"/>
    <w:uiPriority w:val="9"/>
    <w:semiHidden/>
    <w:unhideWhenUsed/>
    <w:qFormat/>
    <w:rsid w:val="00856EBA"/>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856EBA"/>
    <w:rPr>
      <w:rFonts w:ascii="Cambria" w:hAnsi="Cambria"/>
      <w:b/>
      <w:bCs/>
      <w:i/>
      <w:iCs/>
      <w:sz w:val="28"/>
      <w:szCs w:val="28"/>
    </w:rPr>
  </w:style>
  <w:style w:type="character" w:customStyle="1" w:styleId="StopkaZnak">
    <w:name w:val="Stopka Znak"/>
    <w:link w:val="Stopka"/>
    <w:uiPriority w:val="99"/>
    <w:rsid w:val="00856E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2036</Words>
  <Characters>14211</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2025-04-30T07:55:00Z</cp:lastPrinted>
  <dcterms:created xsi:type="dcterms:W3CDTF">2025-04-30T08:04:00Z</dcterms:created>
  <dcterms:modified xsi:type="dcterms:W3CDTF">2025-04-30T08:04:00Z</dcterms:modified>
</cp:coreProperties>
</file>