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3C5D24" w:rsidRPr="001F5F17" w:rsidRDefault="003C5D24" w:rsidP="003C5D24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3C5D24" w:rsidRPr="001F5F17" w:rsidRDefault="003C5D24" w:rsidP="003C5D24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3C5D24" w:rsidRPr="001F5F17" w:rsidRDefault="003C5D24" w:rsidP="003C5D24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3C5D24" w:rsidRPr="001F5F17" w:rsidRDefault="003C5D24" w:rsidP="003C5D24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3C5D24" w:rsidRPr="001F5F17" w:rsidRDefault="003C5D24" w:rsidP="003C5D2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>
        <w:rPr>
          <w:rFonts w:ascii="Verdana" w:hAnsi="Verdana"/>
          <w:sz w:val="18"/>
          <w:szCs w:val="18"/>
        </w:rPr>
        <w:t xml:space="preserve"> </w:t>
      </w:r>
      <w:r w:rsidRPr="00684B8B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zestawów mieszadeł magnetycznych i wytrząsarek dla </w:t>
      </w:r>
      <w:proofErr w:type="spellStart"/>
      <w:r w:rsidRPr="00684B8B">
        <w:rPr>
          <w:rFonts w:ascii="Verdana" w:eastAsia="Times New Roman" w:hAnsi="Verdana"/>
          <w:b/>
          <w:sz w:val="18"/>
          <w:szCs w:val="18"/>
          <w:lang w:eastAsia="pl-PL"/>
        </w:rPr>
        <w:t>WIMiC</w:t>
      </w:r>
      <w:proofErr w:type="spellEnd"/>
      <w:r w:rsidRPr="00684B8B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DE-dzp.272-136/25</w:t>
      </w:r>
    </w:p>
    <w:p w:rsidR="003C5D24" w:rsidRPr="001F5F17" w:rsidRDefault="003C5D24" w:rsidP="003C5D24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 xml:space="preserve">. Dz.U. z 2024r. poz. 1320 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3C5D24" w:rsidRPr="001F5F17" w:rsidRDefault="003C5D24" w:rsidP="003C5D24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</w:t>
      </w:r>
      <w:bookmarkStart w:id="0" w:name="_GoBack"/>
      <w:bookmarkEnd w:id="0"/>
      <w:r w:rsidRPr="001F5F17">
        <w:rPr>
          <w:rFonts w:ascii="Verdana" w:hAnsi="Verdana"/>
          <w:b/>
          <w:bCs/>
          <w:sz w:val="18"/>
          <w:szCs w:val="18"/>
        </w:rPr>
        <w:t>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3C5D24" w:rsidRPr="001F5F17" w:rsidRDefault="003C5D24" w:rsidP="003C5D24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3C5D24" w:rsidRPr="001F5F17" w:rsidRDefault="003C5D24" w:rsidP="003C5D24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3C5D24" w:rsidRPr="001F5F17" w:rsidRDefault="003C5D24" w:rsidP="003C5D24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3C5D24" w:rsidRPr="001F5F17" w:rsidRDefault="003C5D24" w:rsidP="003C5D24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3C5D24" w:rsidRPr="001F5F17" w:rsidRDefault="003C5D24" w:rsidP="003C5D24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C5D24" w:rsidRPr="001F5F17" w:rsidTr="005F6A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3C5D24" w:rsidRPr="001F5F17" w:rsidTr="005F6A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3C5D24" w:rsidRPr="001F5F17" w:rsidTr="005F6A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3C5D24" w:rsidRPr="001F5F17" w:rsidTr="005F6A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D24" w:rsidRPr="001F5F17" w:rsidRDefault="003C5D24" w:rsidP="005F6AC0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C5D24" w:rsidRPr="001F5F17" w:rsidRDefault="003C5D24" w:rsidP="003C5D24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3C5D24" w:rsidRPr="001F5F17" w:rsidRDefault="003C5D24" w:rsidP="003C5D24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3C5D24" w:rsidRPr="001F5F17" w:rsidRDefault="003C5D24" w:rsidP="003C5D24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3C5D24" w:rsidRPr="001F5F17" w:rsidRDefault="003C5D24" w:rsidP="003C5D24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3C5D24" w:rsidRPr="001F5F17" w:rsidRDefault="003C5D24" w:rsidP="003C5D24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3C5D24" w:rsidRPr="001F5F17" w:rsidRDefault="003C5D24" w:rsidP="003C5D2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3C5D24" w:rsidRPr="001F5F17" w:rsidRDefault="003C5D24" w:rsidP="003C5D2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3C5D24" w:rsidRPr="00B51E99" w:rsidRDefault="003C5D24" w:rsidP="003C5D24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3C5D24" w:rsidRPr="001F5F17" w:rsidRDefault="003C5D24" w:rsidP="003C5D2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3C5D24" w:rsidRPr="001F5F17" w:rsidRDefault="003C5D24" w:rsidP="003C5D24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3C5D24" w:rsidRPr="005741C5" w:rsidRDefault="003C5D24" w:rsidP="003C5D24">
      <w:pPr>
        <w:widowControl w:val="0"/>
        <w:adjustRightInd w:val="0"/>
        <w:jc w:val="center"/>
        <w:textAlignment w:val="baseline"/>
      </w:pPr>
    </w:p>
    <w:p w:rsidR="00E67EFE" w:rsidRPr="005741C5" w:rsidRDefault="00E67EFE" w:rsidP="003C5D24">
      <w:pPr>
        <w:pStyle w:val="Nagwek3"/>
        <w:ind w:left="0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E63" w:rsidRDefault="006F0E63">
      <w:pPr>
        <w:spacing w:after="0" w:line="240" w:lineRule="auto"/>
      </w:pPr>
      <w:r>
        <w:separator/>
      </w:r>
    </w:p>
  </w:endnote>
  <w:endnote w:type="continuationSeparator" w:id="0">
    <w:p w:rsidR="006F0E63" w:rsidRDefault="006F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C5D2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C5D2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C5D2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5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E63" w:rsidRDefault="006F0E63">
      <w:pPr>
        <w:spacing w:after="0" w:line="240" w:lineRule="auto"/>
      </w:pPr>
      <w:r>
        <w:separator/>
      </w:r>
    </w:p>
  </w:footnote>
  <w:footnote w:type="continuationSeparator" w:id="0">
    <w:p w:rsidR="006F0E63" w:rsidRDefault="006F0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5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5D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C5D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F0E63"/>
    <w:rsid w:val="000563B7"/>
    <w:rsid w:val="000E6C60"/>
    <w:rsid w:val="001F4E82"/>
    <w:rsid w:val="00237270"/>
    <w:rsid w:val="00285E58"/>
    <w:rsid w:val="003C5D24"/>
    <w:rsid w:val="003D1274"/>
    <w:rsid w:val="00430A9F"/>
    <w:rsid w:val="005741C5"/>
    <w:rsid w:val="005E5BD1"/>
    <w:rsid w:val="00623F70"/>
    <w:rsid w:val="006F0E63"/>
    <w:rsid w:val="00927537"/>
    <w:rsid w:val="0093180B"/>
    <w:rsid w:val="00B849B3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122E201-07B8-47F0-A3F7-A7EC5B55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5D24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3C5D2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1A447-19C5-41D8-87E4-8B10EADE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2025-05-05T13:05:00Z</dcterms:created>
  <dcterms:modified xsi:type="dcterms:W3CDTF">2025-05-05T13:08:00Z</dcterms:modified>
</cp:coreProperties>
</file>