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156D061" w:rsidR="000246D5" w:rsidRPr="00DF1C49" w:rsidRDefault="009B7449" w:rsidP="00DF1C49">
      <w:pPr>
        <w:spacing w:after="0" w:line="240" w:lineRule="auto"/>
        <w:ind w:firstLine="708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DF1C49" w:rsidRPr="00DF1C49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komputera przenośnego (laptopa)- nowy lub fabrycznie odnowiony lub używany dla </w:t>
      </w:r>
      <w:proofErr w:type="spellStart"/>
      <w:r w:rsidR="00DF1C49" w:rsidRPr="00DF1C49">
        <w:rPr>
          <w:rFonts w:ascii="Verdana" w:eastAsia="Times New Roman" w:hAnsi="Verdana"/>
          <w:b/>
          <w:sz w:val="18"/>
          <w:szCs w:val="18"/>
          <w:lang w:eastAsia="pl-PL"/>
        </w:rPr>
        <w:t>ACMiN</w:t>
      </w:r>
      <w:proofErr w:type="spellEnd"/>
      <w:r w:rsidR="00DF1C49" w:rsidRPr="00DF1C49">
        <w:rPr>
          <w:rFonts w:ascii="Verdana" w:eastAsia="Times New Roman" w:hAnsi="Verdana"/>
          <w:b/>
          <w:sz w:val="18"/>
          <w:szCs w:val="18"/>
          <w:lang w:eastAsia="pl-PL"/>
        </w:rPr>
        <w:t xml:space="preserve"> AGH-DE-dzp.272-2</w:t>
      </w:r>
      <w:r w:rsidR="008F3011">
        <w:rPr>
          <w:rFonts w:ascii="Verdana" w:eastAsia="Times New Roman" w:hAnsi="Verdana"/>
          <w:b/>
          <w:sz w:val="18"/>
          <w:szCs w:val="18"/>
          <w:lang w:eastAsia="pl-PL"/>
        </w:rPr>
        <w:t>31</w:t>
      </w:r>
      <w:r w:rsidR="00DF1C49" w:rsidRPr="00DF1C49">
        <w:rPr>
          <w:rFonts w:ascii="Verdana" w:eastAsia="Times New Roman" w:hAnsi="Verdana"/>
          <w:b/>
          <w:sz w:val="18"/>
          <w:szCs w:val="18"/>
          <w:lang w:eastAsia="pl-PL"/>
        </w:rPr>
        <w:t>/25</w:t>
      </w:r>
      <w:r w:rsidR="00DF1C49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441118"/>
    <w:rsid w:val="0048047B"/>
    <w:rsid w:val="004A5310"/>
    <w:rsid w:val="00622979"/>
    <w:rsid w:val="006407BB"/>
    <w:rsid w:val="0065535F"/>
    <w:rsid w:val="006F0C03"/>
    <w:rsid w:val="007A6003"/>
    <w:rsid w:val="007F063B"/>
    <w:rsid w:val="008D617C"/>
    <w:rsid w:val="008F3011"/>
    <w:rsid w:val="009726CF"/>
    <w:rsid w:val="009A42E9"/>
    <w:rsid w:val="009A7723"/>
    <w:rsid w:val="009B7449"/>
    <w:rsid w:val="009E259A"/>
    <w:rsid w:val="00A05528"/>
    <w:rsid w:val="00AF307C"/>
    <w:rsid w:val="00BD4972"/>
    <w:rsid w:val="00BE28B3"/>
    <w:rsid w:val="00C652C7"/>
    <w:rsid w:val="00C773E4"/>
    <w:rsid w:val="00CA28F9"/>
    <w:rsid w:val="00CD0463"/>
    <w:rsid w:val="00CD7E1D"/>
    <w:rsid w:val="00DF1C49"/>
    <w:rsid w:val="00E03F9E"/>
    <w:rsid w:val="00E93D9A"/>
    <w:rsid w:val="00EE467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312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2</cp:revision>
  <cp:lastPrinted>2016-07-26T10:32:00Z</cp:lastPrinted>
  <dcterms:created xsi:type="dcterms:W3CDTF">2025-04-24T10:30:00Z</dcterms:created>
  <dcterms:modified xsi:type="dcterms:W3CDTF">2025-04-24T10:30:00Z</dcterms:modified>
</cp:coreProperties>
</file>