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50C99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50C99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50C99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50C99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3EB1B6E3" w:rsidR="00C9110A" w:rsidRPr="00550C99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E01BC" w:rsidRPr="000E01BC">
        <w:rPr>
          <w:rFonts w:ascii="Verdana" w:hAnsi="Verdana"/>
          <w:b/>
          <w:sz w:val="18"/>
          <w:szCs w:val="18"/>
        </w:rPr>
        <w:t xml:space="preserve">Dostawa elementów do młynka planetarnego dla </w:t>
      </w:r>
      <w:proofErr w:type="spellStart"/>
      <w:r w:rsidR="000E01BC" w:rsidRPr="000E01BC">
        <w:rPr>
          <w:rFonts w:ascii="Verdana" w:hAnsi="Verdana"/>
          <w:b/>
          <w:sz w:val="18"/>
          <w:szCs w:val="18"/>
        </w:rPr>
        <w:t>WIMiC</w:t>
      </w:r>
      <w:proofErr w:type="spellEnd"/>
      <w:r w:rsidR="000E01BC" w:rsidRPr="000E01BC">
        <w:rPr>
          <w:rFonts w:ascii="Verdana" w:hAnsi="Verdana"/>
          <w:b/>
          <w:sz w:val="18"/>
          <w:szCs w:val="18"/>
        </w:rPr>
        <w:t xml:space="preserve"> DE-dzp.272-248/25</w:t>
      </w:r>
      <w:r w:rsidRPr="00550C99">
        <w:rPr>
          <w:rFonts w:ascii="Verdana" w:hAnsi="Verdana"/>
          <w:b/>
          <w:sz w:val="18"/>
          <w:szCs w:val="18"/>
        </w:rPr>
        <w:t xml:space="preserve">, </w:t>
      </w:r>
      <w:r w:rsidRPr="00550C99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50C99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983"/>
        <w:gridCol w:w="1985"/>
        <w:gridCol w:w="850"/>
        <w:gridCol w:w="1418"/>
        <w:gridCol w:w="992"/>
        <w:gridCol w:w="715"/>
        <w:gridCol w:w="1418"/>
      </w:tblGrid>
      <w:tr w:rsidR="00FF4CB7" w:rsidRPr="00B464D4" w14:paraId="6EB7AEED" w14:textId="77777777" w:rsidTr="007B044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F86397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19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16EB2" w14:textId="5DF34ACD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Nazwa </w:t>
            </w:r>
          </w:p>
          <w:p w14:paraId="5BD09082" w14:textId="2CEB67A1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44B027" w14:textId="285AA973" w:rsidR="00FF4CB7" w:rsidRPr="007C2402" w:rsidRDefault="00373E62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C2402">
              <w:rPr>
                <w:rFonts w:ascii="Verdana" w:hAnsi="Verdana"/>
                <w:b/>
                <w:sz w:val="16"/>
                <w:szCs w:val="16"/>
              </w:rPr>
              <w:t>Nazwa p</w:t>
            </w:r>
            <w:r w:rsidR="00FF4CB7" w:rsidRPr="007C2402">
              <w:rPr>
                <w:rFonts w:ascii="Verdana" w:hAnsi="Verdana"/>
                <w:b/>
                <w:sz w:val="16"/>
                <w:szCs w:val="16"/>
              </w:rPr>
              <w:t>roducent</w:t>
            </w:r>
            <w:r w:rsidRPr="007C2402">
              <w:rPr>
                <w:rFonts w:ascii="Verdana" w:hAnsi="Verdana"/>
                <w:b/>
                <w:sz w:val="16"/>
                <w:szCs w:val="16"/>
              </w:rPr>
              <w:t>a</w:t>
            </w:r>
          </w:p>
          <w:p w14:paraId="4526BBB5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C2402">
              <w:rPr>
                <w:rFonts w:ascii="Verdana" w:hAnsi="Verdana"/>
                <w:b/>
                <w:sz w:val="16"/>
                <w:szCs w:val="16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FBEC30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0DAAF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F23F1F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796C500A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79049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137715B7" w14:textId="5DE3952E" w:rsidR="00FF4CB7" w:rsidRPr="00B464D4" w:rsidRDefault="00FF4CB7" w:rsidP="00FA04A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</w:t>
            </w:r>
            <w:r w:rsidR="007B044D">
              <w:rPr>
                <w:rFonts w:ascii="Verdana" w:hAnsi="Verdana"/>
                <w:sz w:val="16"/>
                <w:szCs w:val="16"/>
              </w:rPr>
              <w:t>23</w:t>
            </w:r>
            <w:r w:rsidRPr="00B464D4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88D51C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4E6485E3" w14:textId="77777777" w:rsidR="00FF4CB7" w:rsidRPr="00B464D4" w:rsidRDefault="00FF4CB7" w:rsidP="00FA04A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  <w:p w14:paraId="017132D4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B464D4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FF4CB7" w:rsidRPr="00B464D4" w14:paraId="1CC2F0A6" w14:textId="77777777" w:rsidTr="007B044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BEB7FB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A4DD32" w14:textId="77777777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C685CD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0803FA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D8D6D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74EE3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1A2E76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753019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FF4CB7" w:rsidRPr="00B464D4" w14:paraId="03F826DD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6C14E" w14:textId="77777777" w:rsidR="00FF4CB7" w:rsidRPr="00B464D4" w:rsidRDefault="00FF4CB7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C599" w14:textId="467DA414" w:rsidR="00FF4CB7" w:rsidRPr="00B464D4" w:rsidRDefault="00396BB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Miska mieląca o pojemności 250ml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43B3" w14:textId="5C4BDE23" w:rsidR="00FF4CB7" w:rsidRPr="00B464D4" w:rsidRDefault="00FF4CB7" w:rsidP="00FF4CB7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DC74" w14:textId="77777777" w:rsidR="00FF4CB7" w:rsidRPr="00B464D4" w:rsidRDefault="00FF4CB7" w:rsidP="00FF4CB7">
            <w:pPr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3159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00B1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66C94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0415C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81D59" w:rsidRPr="00B464D4" w14:paraId="4F9B25F5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4209F" w14:textId="7F13FD1A" w:rsidR="00E81D59" w:rsidRPr="00B464D4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42F6" w14:textId="564BB23D" w:rsidR="00E81D59" w:rsidRPr="00B464D4" w:rsidRDefault="00396BB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Miska mieląca o pojemności 500ml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B0FB" w14:textId="6595C30C" w:rsidR="00E81D59" w:rsidRPr="00B464D4" w:rsidRDefault="00E81D59" w:rsidP="00E81D59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7051" w14:textId="34D8FA72" w:rsidR="00E81D59" w:rsidRPr="00B464D4" w:rsidRDefault="00E81D59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92D0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2908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D7C7DC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1B2659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F4CB7" w:rsidRPr="00B464D4" w14:paraId="29D21656" w14:textId="77777777" w:rsidTr="007B044D">
        <w:trPr>
          <w:trHeight w:val="37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A7DA" w14:textId="6608B8A1" w:rsidR="00FF4CB7" w:rsidRPr="00B464D4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3</w:t>
            </w:r>
            <w:r w:rsidR="00FF4CB7" w:rsidRPr="00B464D4">
              <w:rPr>
                <w:rFonts w:ascii="Verdana" w:hAnsi="Verdana"/>
                <w:sz w:val="16"/>
                <w:szCs w:val="16"/>
              </w:rPr>
              <w:t xml:space="preserve">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A02C" w14:textId="5A961DDD" w:rsidR="00FF4CB7" w:rsidRPr="00B464D4" w:rsidRDefault="00396BB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Pokrywa z dwoma zaworami do miski o pojemności 250 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B451" w14:textId="3D689780" w:rsidR="00FF4CB7" w:rsidRPr="00B464D4" w:rsidRDefault="00FF4CB7" w:rsidP="00FF4CB7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732C" w14:textId="77777777" w:rsidR="00FF4CB7" w:rsidRPr="00B464D4" w:rsidRDefault="00FF4CB7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409E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BAE0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DFF62C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3C4CF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396BBB" w:rsidRPr="00B464D4" w14:paraId="37AF2B81" w14:textId="77777777" w:rsidTr="007B044D">
        <w:trPr>
          <w:trHeight w:val="37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EDC467" w14:textId="7AE841FB" w:rsidR="00396BBB" w:rsidRPr="00B464D4" w:rsidRDefault="00396BBB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4.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8F03" w14:textId="55F921EF" w:rsidR="00396BBB" w:rsidRPr="00B464D4" w:rsidRDefault="00396BBB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Kulki mielące ze stali nierdzewnej o średnicy 20 mm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5FFF" w14:textId="7088D1CE" w:rsidR="00396BBB" w:rsidRPr="00B464D4" w:rsidRDefault="00396BBB" w:rsidP="00B464D4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A7DC" w14:textId="379009CD" w:rsidR="00396BBB" w:rsidRPr="00B464D4" w:rsidRDefault="00396BBB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40 szt</w:t>
            </w:r>
            <w:r w:rsidR="007C2402">
              <w:rPr>
                <w:rFonts w:ascii="Verdana" w:hAnsi="Verdana"/>
                <w:b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5DD0" w14:textId="77777777" w:rsidR="00396BBB" w:rsidRPr="00B464D4" w:rsidRDefault="00396BB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EBED" w14:textId="77777777" w:rsidR="00396BBB" w:rsidRPr="00B464D4" w:rsidRDefault="00396BB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A423" w14:textId="77777777" w:rsidR="00396BBB" w:rsidRPr="00B464D4" w:rsidRDefault="00396BB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399FAB" w14:textId="77777777" w:rsidR="00396BBB" w:rsidRPr="00B464D4" w:rsidRDefault="00396BBB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F4CB7" w:rsidRPr="00B464D4" w14:paraId="3A601C5F" w14:textId="77777777" w:rsidTr="007B044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AFB29C" w14:textId="37697D9F" w:rsidR="00FF4CB7" w:rsidRPr="00B464D4" w:rsidRDefault="00237474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  <w:r w:rsidR="00E81D59" w:rsidRPr="00B464D4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14EB" w14:textId="156F2C78" w:rsidR="00FF4CB7" w:rsidRPr="00B464D4" w:rsidRDefault="00B464D4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Kulki mielące ze stali nierdzewnej o średnicy 10 mm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C3F8" w14:textId="4BE5B08A" w:rsidR="00FF4CB7" w:rsidRPr="00B464D4" w:rsidRDefault="00FF4CB7" w:rsidP="00FF4CB7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D70A" w14:textId="02C35B25" w:rsidR="00FF4CB7" w:rsidRPr="00B464D4" w:rsidRDefault="00B464D4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50</w:t>
            </w:r>
            <w:r w:rsidR="00FF4CB7" w:rsidRPr="00B464D4"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66AF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2F6D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263926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6B2465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F4CB7" w:rsidRPr="00B464D4" w14:paraId="0EDE7F23" w14:textId="77777777" w:rsidTr="007B044D">
        <w:trPr>
          <w:trHeight w:val="163"/>
        </w:trPr>
        <w:tc>
          <w:tcPr>
            <w:tcW w:w="680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2EA6" w14:textId="651733CB" w:rsidR="00FF4CB7" w:rsidRPr="00B464D4" w:rsidRDefault="00FF4CB7" w:rsidP="00550C99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  <w:p w14:paraId="24634A62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10294E4C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Słownie netto za całość zamówienia /słownie: ……………………………/</w:t>
            </w:r>
          </w:p>
          <w:p w14:paraId="1BAD7208" w14:textId="462AF160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67FC6E20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Słownie brutto za całość zamówienia /słownie: ……………………………/</w:t>
            </w:r>
          </w:p>
          <w:p w14:paraId="5A19BDEE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28983A6A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BE02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75A33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C1997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8C02DEC" w14:textId="77777777" w:rsidR="00FF4CB7" w:rsidRPr="00B464D4" w:rsidRDefault="00FF4CB7" w:rsidP="00FF4CB7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7EE23211" w14:textId="77777777" w:rsidR="007E0E0B" w:rsidRPr="00B464D4" w:rsidRDefault="007E0E0B" w:rsidP="00FF4CB7">
      <w:pPr>
        <w:rPr>
          <w:rFonts w:ascii="Verdana" w:hAnsi="Verdana"/>
          <w:b/>
          <w:sz w:val="16"/>
          <w:szCs w:val="16"/>
        </w:rPr>
      </w:pPr>
    </w:p>
    <w:p w14:paraId="602325C0" w14:textId="322A0F4B" w:rsidR="005A5322" w:rsidRPr="00B464D4" w:rsidRDefault="005A5322" w:rsidP="005A5322">
      <w:pPr>
        <w:pStyle w:val="Tekstpodstawowy"/>
        <w:spacing w:line="240" w:lineRule="auto"/>
        <w:rPr>
          <w:rFonts w:ascii="Verdana" w:hAnsi="Verdana"/>
          <w:bCs/>
          <w:sz w:val="16"/>
          <w:szCs w:val="16"/>
        </w:rPr>
      </w:pPr>
    </w:p>
    <w:p w14:paraId="713AFFD0" w14:textId="77777777" w:rsidR="00E47C31" w:rsidRPr="00550C99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0FB2E7EE" w:rsidR="000E4E20" w:rsidRPr="00550C99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realizacji zamówienia:  </w:t>
      </w:r>
      <w:r w:rsidR="000267C3" w:rsidRPr="00550C99">
        <w:rPr>
          <w:rFonts w:ascii="Verdana" w:hAnsi="Verdana"/>
          <w:b/>
          <w:sz w:val="18"/>
          <w:szCs w:val="18"/>
        </w:rPr>
        <w:t>………</w:t>
      </w:r>
      <w:r w:rsidRPr="00550C99">
        <w:rPr>
          <w:rFonts w:ascii="Verdana" w:hAnsi="Verdana"/>
          <w:b/>
          <w:sz w:val="18"/>
          <w:szCs w:val="18"/>
        </w:rPr>
        <w:t xml:space="preserve"> dn</w:t>
      </w:r>
      <w:r w:rsidR="00B464D4">
        <w:rPr>
          <w:rFonts w:ascii="Verdana" w:hAnsi="Verdana"/>
          <w:b/>
          <w:sz w:val="18"/>
          <w:szCs w:val="18"/>
        </w:rPr>
        <w:t>i</w:t>
      </w:r>
      <w:r w:rsidR="000267C3" w:rsidRPr="00550C99">
        <w:rPr>
          <w:rFonts w:ascii="Verdana" w:hAnsi="Verdana"/>
          <w:b/>
          <w:sz w:val="18"/>
          <w:szCs w:val="18"/>
        </w:rPr>
        <w:t xml:space="preserve"> </w:t>
      </w:r>
      <w:r w:rsidRPr="00550C99">
        <w:rPr>
          <w:rFonts w:ascii="Verdana" w:hAnsi="Verdana"/>
          <w:bCs/>
          <w:sz w:val="18"/>
          <w:szCs w:val="18"/>
        </w:rPr>
        <w:t>od daty podpisania umowy</w:t>
      </w:r>
      <w:r w:rsidR="000267C3" w:rsidRPr="00550C99">
        <w:rPr>
          <w:rFonts w:ascii="Verdana" w:hAnsi="Verdana"/>
          <w:bCs/>
          <w:sz w:val="18"/>
          <w:szCs w:val="18"/>
        </w:rPr>
        <w:t xml:space="preserve">*) </w:t>
      </w:r>
      <w:r w:rsidR="000267C3" w:rsidRPr="00550C99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</w:t>
      </w:r>
    </w:p>
    <w:p w14:paraId="0B051211" w14:textId="77777777" w:rsidR="00C9110A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332CD8D0" w14:textId="2AA1FDDA" w:rsidR="00550C99" w:rsidRDefault="00550C99" w:rsidP="00550C99">
      <w:pPr>
        <w:widowControl w:val="0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Okres udzielonej gwarancji  wynosi</w:t>
      </w:r>
      <w:r w:rsidR="009C1D18">
        <w:rPr>
          <w:rFonts w:ascii="Verdana" w:hAnsi="Verdana"/>
          <w:b/>
          <w:color w:val="000000"/>
          <w:sz w:val="18"/>
          <w:szCs w:val="18"/>
        </w:rPr>
        <w:t xml:space="preserve">: 12 </w:t>
      </w:r>
      <w:r>
        <w:rPr>
          <w:rFonts w:ascii="Verdana" w:hAnsi="Verdana"/>
          <w:b/>
          <w:color w:val="000000"/>
          <w:sz w:val="18"/>
          <w:szCs w:val="18"/>
        </w:rPr>
        <w:t>miesięcy</w:t>
      </w:r>
    </w:p>
    <w:p w14:paraId="65806720" w14:textId="77777777" w:rsidR="00550C99" w:rsidRPr="00550C99" w:rsidRDefault="00550C99" w:rsidP="00550C99">
      <w:pPr>
        <w:widowControl w:val="0"/>
        <w:jc w:val="both"/>
        <w:rPr>
          <w:rFonts w:ascii="Verdana" w:hAnsi="Verdana"/>
          <w:bCs/>
          <w:sz w:val="18"/>
          <w:szCs w:val="18"/>
        </w:rPr>
      </w:pPr>
    </w:p>
    <w:p w14:paraId="564ECA2C" w14:textId="77777777" w:rsidR="00550C99" w:rsidRPr="00550C99" w:rsidRDefault="00550C99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50C99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płatności: </w:t>
      </w:r>
      <w:r w:rsidRPr="00550C9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50C99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50C9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50C9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550C99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50C99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917"/>
      </w:tblGrid>
      <w:tr w:rsidR="00C9110A" w:rsidRPr="00550C99" w14:paraId="24AACC6D" w14:textId="77777777" w:rsidTr="00550C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Nazwa podwykonawcy</w:t>
            </w:r>
            <w:r w:rsidRPr="00550C9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50C99" w14:paraId="3F984EAB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50C99" w14:paraId="34FFF00D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50C99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50C99">
        <w:rPr>
          <w:rFonts w:ascii="Verdana" w:hAnsi="Verdana" w:cs="Times New Roman"/>
          <w:sz w:val="18"/>
          <w:szCs w:val="18"/>
        </w:rPr>
        <w:tab/>
        <w:t>Imię i Nazwisko</w:t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50C99">
        <w:rPr>
          <w:rFonts w:ascii="Verdana" w:hAnsi="Verdana"/>
          <w:sz w:val="18"/>
          <w:szCs w:val="18"/>
        </w:rPr>
        <w:t>ych</w:t>
      </w:r>
      <w:proofErr w:type="spellEnd"/>
      <w:r w:rsidRPr="00550C99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50C99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C49839A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...........................................................................</w:t>
      </w:r>
      <w:r w:rsidR="000267C3" w:rsidRPr="00550C99">
        <w:rPr>
          <w:rFonts w:ascii="Verdana" w:hAnsi="Verdana"/>
          <w:sz w:val="18"/>
          <w:szCs w:val="18"/>
        </w:rPr>
        <w:t>...</w:t>
      </w:r>
    </w:p>
    <w:p w14:paraId="57972B5C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50C99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50C99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50C99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50C99" w:rsidSect="00550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4933E" w14:textId="77777777" w:rsidR="00050C9D" w:rsidRDefault="00050C9D">
      <w:r>
        <w:separator/>
      </w:r>
    </w:p>
  </w:endnote>
  <w:endnote w:type="continuationSeparator" w:id="0">
    <w:p w14:paraId="29D3DB03" w14:textId="77777777" w:rsidR="00050C9D" w:rsidRDefault="0005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BC719" w14:textId="77777777" w:rsidR="00050C9D" w:rsidRDefault="00050C9D">
      <w:r>
        <w:separator/>
      </w:r>
    </w:p>
  </w:footnote>
  <w:footnote w:type="continuationSeparator" w:id="0">
    <w:p w14:paraId="3B680E09" w14:textId="77777777" w:rsidR="00050C9D" w:rsidRDefault="00050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67C3"/>
    <w:rsid w:val="00050C9D"/>
    <w:rsid w:val="000704FC"/>
    <w:rsid w:val="00071CCC"/>
    <w:rsid w:val="00081341"/>
    <w:rsid w:val="00086F84"/>
    <w:rsid w:val="000B731D"/>
    <w:rsid w:val="000C3FA2"/>
    <w:rsid w:val="000D008B"/>
    <w:rsid w:val="000D6134"/>
    <w:rsid w:val="000E01BC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BC4"/>
    <w:rsid w:val="00164B09"/>
    <w:rsid w:val="00175481"/>
    <w:rsid w:val="001801DD"/>
    <w:rsid w:val="0018064E"/>
    <w:rsid w:val="00185405"/>
    <w:rsid w:val="001C0AF0"/>
    <w:rsid w:val="001D4612"/>
    <w:rsid w:val="001F0E4A"/>
    <w:rsid w:val="00207E98"/>
    <w:rsid w:val="0021193A"/>
    <w:rsid w:val="002133B1"/>
    <w:rsid w:val="00217478"/>
    <w:rsid w:val="00224CB0"/>
    <w:rsid w:val="00237474"/>
    <w:rsid w:val="00270D33"/>
    <w:rsid w:val="002723B0"/>
    <w:rsid w:val="002908E0"/>
    <w:rsid w:val="00291A94"/>
    <w:rsid w:val="002A664C"/>
    <w:rsid w:val="002A772B"/>
    <w:rsid w:val="002C5B9B"/>
    <w:rsid w:val="002E07FF"/>
    <w:rsid w:val="002E362C"/>
    <w:rsid w:val="00315A4A"/>
    <w:rsid w:val="00333C8A"/>
    <w:rsid w:val="00335B1B"/>
    <w:rsid w:val="00351DCD"/>
    <w:rsid w:val="003556A2"/>
    <w:rsid w:val="00355971"/>
    <w:rsid w:val="003571ED"/>
    <w:rsid w:val="003573BA"/>
    <w:rsid w:val="00373E62"/>
    <w:rsid w:val="00382315"/>
    <w:rsid w:val="003831B5"/>
    <w:rsid w:val="003862BF"/>
    <w:rsid w:val="00396BBB"/>
    <w:rsid w:val="003A222C"/>
    <w:rsid w:val="003B130C"/>
    <w:rsid w:val="003B3017"/>
    <w:rsid w:val="003C2643"/>
    <w:rsid w:val="003D2C4D"/>
    <w:rsid w:val="003D4E15"/>
    <w:rsid w:val="00400BD5"/>
    <w:rsid w:val="00410116"/>
    <w:rsid w:val="00415804"/>
    <w:rsid w:val="00417C3D"/>
    <w:rsid w:val="00422B23"/>
    <w:rsid w:val="00427698"/>
    <w:rsid w:val="00427FE6"/>
    <w:rsid w:val="0044388A"/>
    <w:rsid w:val="00443EE5"/>
    <w:rsid w:val="00474217"/>
    <w:rsid w:val="00486480"/>
    <w:rsid w:val="00495345"/>
    <w:rsid w:val="004A1F00"/>
    <w:rsid w:val="004A4F37"/>
    <w:rsid w:val="004B7300"/>
    <w:rsid w:val="004C19D7"/>
    <w:rsid w:val="004C6753"/>
    <w:rsid w:val="004E5131"/>
    <w:rsid w:val="004F1C3C"/>
    <w:rsid w:val="004F3CA4"/>
    <w:rsid w:val="0052767D"/>
    <w:rsid w:val="005303EF"/>
    <w:rsid w:val="00550C99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143"/>
    <w:rsid w:val="00691505"/>
    <w:rsid w:val="0069317E"/>
    <w:rsid w:val="006933DF"/>
    <w:rsid w:val="006975E1"/>
    <w:rsid w:val="006A51C3"/>
    <w:rsid w:val="006A5839"/>
    <w:rsid w:val="006B733B"/>
    <w:rsid w:val="006C6C41"/>
    <w:rsid w:val="006D37DF"/>
    <w:rsid w:val="006D557D"/>
    <w:rsid w:val="00704274"/>
    <w:rsid w:val="00733037"/>
    <w:rsid w:val="00734025"/>
    <w:rsid w:val="00773B3A"/>
    <w:rsid w:val="007748F0"/>
    <w:rsid w:val="0078125D"/>
    <w:rsid w:val="0078277E"/>
    <w:rsid w:val="00785E2B"/>
    <w:rsid w:val="007A4321"/>
    <w:rsid w:val="007B044D"/>
    <w:rsid w:val="007B2D91"/>
    <w:rsid w:val="007B42CD"/>
    <w:rsid w:val="007C05C9"/>
    <w:rsid w:val="007C2402"/>
    <w:rsid w:val="007D501F"/>
    <w:rsid w:val="007E0E0B"/>
    <w:rsid w:val="007F6C81"/>
    <w:rsid w:val="008015A1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E4683"/>
    <w:rsid w:val="008F1C66"/>
    <w:rsid w:val="00904823"/>
    <w:rsid w:val="0090584B"/>
    <w:rsid w:val="00905B2B"/>
    <w:rsid w:val="00907B61"/>
    <w:rsid w:val="0091645D"/>
    <w:rsid w:val="00920A3F"/>
    <w:rsid w:val="00945017"/>
    <w:rsid w:val="0096498C"/>
    <w:rsid w:val="00970FE4"/>
    <w:rsid w:val="009751E8"/>
    <w:rsid w:val="009842BA"/>
    <w:rsid w:val="009B2AE7"/>
    <w:rsid w:val="009C1D18"/>
    <w:rsid w:val="009C3357"/>
    <w:rsid w:val="009E3ACD"/>
    <w:rsid w:val="00A0022B"/>
    <w:rsid w:val="00A14312"/>
    <w:rsid w:val="00A24377"/>
    <w:rsid w:val="00A346FE"/>
    <w:rsid w:val="00A47B4D"/>
    <w:rsid w:val="00A5227F"/>
    <w:rsid w:val="00A530C6"/>
    <w:rsid w:val="00A557A1"/>
    <w:rsid w:val="00A83018"/>
    <w:rsid w:val="00A83495"/>
    <w:rsid w:val="00AB0FCA"/>
    <w:rsid w:val="00AB6E39"/>
    <w:rsid w:val="00AD63E6"/>
    <w:rsid w:val="00AE10DF"/>
    <w:rsid w:val="00AF45E7"/>
    <w:rsid w:val="00B1361F"/>
    <w:rsid w:val="00B33EE5"/>
    <w:rsid w:val="00B464D4"/>
    <w:rsid w:val="00B629A2"/>
    <w:rsid w:val="00B718A7"/>
    <w:rsid w:val="00B774DC"/>
    <w:rsid w:val="00B92379"/>
    <w:rsid w:val="00BB2AC8"/>
    <w:rsid w:val="00BC1940"/>
    <w:rsid w:val="00BD4AE2"/>
    <w:rsid w:val="00BF0255"/>
    <w:rsid w:val="00C075A3"/>
    <w:rsid w:val="00C16C38"/>
    <w:rsid w:val="00C21793"/>
    <w:rsid w:val="00C43C78"/>
    <w:rsid w:val="00C460D4"/>
    <w:rsid w:val="00C85399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2468E"/>
    <w:rsid w:val="00D34E03"/>
    <w:rsid w:val="00D60C38"/>
    <w:rsid w:val="00D639EA"/>
    <w:rsid w:val="00D66893"/>
    <w:rsid w:val="00D74507"/>
    <w:rsid w:val="00D90ACB"/>
    <w:rsid w:val="00DA273F"/>
    <w:rsid w:val="00DA5A50"/>
    <w:rsid w:val="00DA61D6"/>
    <w:rsid w:val="00DB6E60"/>
    <w:rsid w:val="00DC1500"/>
    <w:rsid w:val="00DC6ACD"/>
    <w:rsid w:val="00DD4C46"/>
    <w:rsid w:val="00E21113"/>
    <w:rsid w:val="00E430B3"/>
    <w:rsid w:val="00E44371"/>
    <w:rsid w:val="00E47C31"/>
    <w:rsid w:val="00E65464"/>
    <w:rsid w:val="00E65AEA"/>
    <w:rsid w:val="00E81D59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2EFA"/>
    <w:rsid w:val="00FA4E20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  <w:rsid w:val="00FF0AE1"/>
    <w:rsid w:val="00FF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2025-05-08T07:24:00Z</cp:lastPrinted>
  <dcterms:created xsi:type="dcterms:W3CDTF">2025-05-08T07:24:00Z</dcterms:created>
  <dcterms:modified xsi:type="dcterms:W3CDTF">2025-05-08T07:47:00Z</dcterms:modified>
</cp:coreProperties>
</file>