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00B3" w14:textId="77777777" w:rsidR="008D2AB8" w:rsidRPr="00F113FC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b w:val="0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 xml:space="preserve">Załącznik nr </w:t>
      </w:r>
      <w:r w:rsidR="00012286" w:rsidRPr="00F113FC">
        <w:rPr>
          <w:rFonts w:ascii="Verdana" w:hAnsi="Verdana"/>
          <w:sz w:val="20"/>
          <w:szCs w:val="20"/>
        </w:rPr>
        <w:t>1</w:t>
      </w:r>
    </w:p>
    <w:p w14:paraId="14ABB0C4" w14:textId="77777777" w:rsidR="008D2AB8" w:rsidRPr="00F113F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9A90B99" w14:textId="77777777" w:rsidR="00AF41A1" w:rsidRPr="00F113FC" w:rsidRDefault="00AF41A1" w:rsidP="00AF41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>FORMULARZ OFERTY</w:t>
      </w:r>
    </w:p>
    <w:p w14:paraId="052EAF7F" w14:textId="77777777" w:rsidR="00AF41A1" w:rsidRPr="00F113FC" w:rsidRDefault="00AF41A1" w:rsidP="00AF41A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B0F567A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A3D63">
        <w:rPr>
          <w:rFonts w:ascii="Verdana" w:hAnsi="Verdana"/>
          <w:b/>
          <w:bCs/>
          <w:sz w:val="20"/>
          <w:szCs w:val="20"/>
        </w:rPr>
        <w:t>NAZWA WYKONAWCY</w:t>
      </w:r>
      <w:r w:rsidRPr="00F113F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46758121" w14:textId="77777777" w:rsidR="00AF41A1" w:rsidRPr="00F113FC" w:rsidRDefault="00AF41A1" w:rsidP="00AF41A1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E79DBD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49B31D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WOJEWÓDZTWO …………………………….....</w:t>
      </w:r>
    </w:p>
    <w:p w14:paraId="30D36783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TEL.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3936C9B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FAX </w:t>
      </w:r>
      <w:r w:rsidRPr="00F113F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5E5ED2B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113F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0C8431E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113F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DC3AE16" w14:textId="77777777" w:rsidR="00AF41A1" w:rsidRPr="00F113FC" w:rsidRDefault="00AF41A1" w:rsidP="00AF41A1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FA7A2D" w14:textId="77777777" w:rsidR="00AF41A1" w:rsidRPr="00F113FC" w:rsidRDefault="00AF41A1" w:rsidP="00AF41A1">
      <w:pPr>
        <w:spacing w:line="360" w:lineRule="auto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Do: Nazwa i siedziba Zamawiającego:</w:t>
      </w:r>
    </w:p>
    <w:p w14:paraId="622DF7AC" w14:textId="77777777" w:rsidR="00AF41A1" w:rsidRPr="00F113FC" w:rsidRDefault="00AF41A1" w:rsidP="00AF41A1">
      <w:pPr>
        <w:ind w:right="-110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Kraków. </w:t>
      </w:r>
    </w:p>
    <w:p w14:paraId="1D6A1B4F" w14:textId="77777777" w:rsidR="00F113FC" w:rsidRDefault="00F113FC" w:rsidP="00F113FC">
      <w:pPr>
        <w:jc w:val="center"/>
        <w:rPr>
          <w:rFonts w:ascii="Verdana" w:hAnsi="Verdana"/>
          <w:sz w:val="20"/>
          <w:szCs w:val="20"/>
        </w:rPr>
      </w:pPr>
    </w:p>
    <w:p w14:paraId="01ADD2F1" w14:textId="466540D4" w:rsidR="00F113FC" w:rsidRPr="00F113FC" w:rsidRDefault="008D2AB8" w:rsidP="009A3D63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267BC2" w:rsidRPr="00F113FC">
        <w:rPr>
          <w:rFonts w:ascii="Verdana" w:hAnsi="Verdana"/>
          <w:sz w:val="20"/>
          <w:szCs w:val="20"/>
        </w:rPr>
        <w:t>:</w:t>
      </w:r>
      <w:r w:rsidRPr="00F113FC">
        <w:rPr>
          <w:rFonts w:ascii="Verdana" w:hAnsi="Verdana"/>
          <w:sz w:val="20"/>
          <w:szCs w:val="20"/>
        </w:rPr>
        <w:t xml:space="preserve"> </w:t>
      </w:r>
      <w:bookmarkStart w:id="0" w:name="_Hlk193222215"/>
      <w:r w:rsidR="009A3D63" w:rsidRPr="009A3D63">
        <w:rPr>
          <w:rFonts w:ascii="Verdana" w:hAnsi="Verdana"/>
          <w:b/>
          <w:bCs/>
          <w:color w:val="000000"/>
          <w:sz w:val="20"/>
          <w:szCs w:val="20"/>
        </w:rPr>
        <w:t>druk zeszytów z matematyki dla uczestników kursów Roku Zerowego dla Centrum Rekrutacji AGH - DE-dzp.272-189/25</w:t>
      </w:r>
      <w:r w:rsidR="00F113FC">
        <w:rPr>
          <w:rFonts w:ascii="Verdana" w:hAnsi="Verdana"/>
          <w:b/>
          <w:bCs/>
          <w:color w:val="000000"/>
          <w:sz w:val="20"/>
          <w:szCs w:val="20"/>
        </w:rPr>
        <w:t>,</w:t>
      </w:r>
    </w:p>
    <w:bookmarkEnd w:id="0"/>
    <w:p w14:paraId="18836DD5" w14:textId="5576EB0A" w:rsidR="008D2AB8" w:rsidRDefault="008D2AB8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oferuję realizację przedmiotu zamówienia, zgodnie z zasadami określonymi w specyfikacji</w:t>
      </w:r>
      <w:r w:rsidR="00AF41A1" w:rsidRPr="00F113FC">
        <w:rPr>
          <w:rFonts w:ascii="Verdana" w:hAnsi="Verdana"/>
          <w:sz w:val="20"/>
          <w:szCs w:val="20"/>
        </w:rPr>
        <w:t xml:space="preserve"> </w:t>
      </w:r>
      <w:r w:rsidRPr="00F113FC">
        <w:rPr>
          <w:rFonts w:ascii="Verdana" w:hAnsi="Verdana"/>
          <w:sz w:val="20"/>
          <w:szCs w:val="20"/>
        </w:rPr>
        <w:t>warunków zamówienia.</w:t>
      </w:r>
    </w:p>
    <w:p w14:paraId="187B4EC0" w14:textId="77777777" w:rsidR="009A3D63" w:rsidRDefault="009A3D63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2DB99274" w14:textId="77777777" w:rsidR="009A3D63" w:rsidRDefault="009A3D63" w:rsidP="009A3D6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4D24EE3" w14:textId="49B7DD82" w:rsidR="009A3D63" w:rsidRPr="008E63B4" w:rsidRDefault="009A3D63" w:rsidP="009A3D63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</w:t>
      </w:r>
      <w:r w:rsidRPr="009A3D63">
        <w:rPr>
          <w:rFonts w:ascii="Verdana" w:hAnsi="Verdana"/>
          <w:b/>
          <w:sz w:val="20"/>
          <w:szCs w:val="20"/>
        </w:rPr>
        <w:t>ena brutto za całość przedmiotu zamówienia tj. 3000 kompletów</w:t>
      </w:r>
      <w:r w:rsidRPr="009A3D63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…………… PLN </w:t>
      </w:r>
      <w:r w:rsidRPr="008E63B4">
        <w:rPr>
          <w:rFonts w:ascii="Verdana" w:hAnsi="Verdana"/>
          <w:bCs/>
          <w:i/>
          <w:iCs/>
          <w:sz w:val="20"/>
          <w:szCs w:val="20"/>
        </w:rPr>
        <w:t>(słownie: ……</w:t>
      </w:r>
      <w:r>
        <w:rPr>
          <w:rFonts w:ascii="Verdana" w:hAnsi="Verdana"/>
          <w:bCs/>
          <w:i/>
          <w:iCs/>
          <w:sz w:val="20"/>
          <w:szCs w:val="20"/>
        </w:rPr>
        <w:t>……………………………….</w:t>
      </w:r>
      <w:r w:rsidRPr="008E63B4">
        <w:rPr>
          <w:rFonts w:ascii="Verdana" w:hAnsi="Verdana"/>
          <w:bCs/>
          <w:i/>
          <w:iCs/>
          <w:sz w:val="20"/>
          <w:szCs w:val="20"/>
        </w:rPr>
        <w:t>……….. zł)</w:t>
      </w:r>
    </w:p>
    <w:p w14:paraId="362BCF2E" w14:textId="77777777" w:rsidR="009A3D63" w:rsidRDefault="009A3D63" w:rsidP="009A3D63">
      <w:pPr>
        <w:jc w:val="both"/>
        <w:outlineLvl w:val="1"/>
        <w:rPr>
          <w:rFonts w:ascii="Verdana" w:hAnsi="Verdana"/>
          <w:b/>
          <w:iCs/>
          <w:sz w:val="20"/>
          <w:szCs w:val="20"/>
          <w:lang w:eastAsia="x-none"/>
        </w:rPr>
      </w:pPr>
    </w:p>
    <w:p w14:paraId="132907A6" w14:textId="29C64402" w:rsidR="009A3D63" w:rsidRPr="009A3D63" w:rsidRDefault="009A3D63" w:rsidP="009A3D63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9A3D63">
        <w:rPr>
          <w:rFonts w:ascii="Verdana" w:hAnsi="Verdana"/>
          <w:b/>
          <w:iCs/>
          <w:sz w:val="20"/>
          <w:szCs w:val="20"/>
          <w:lang w:eastAsia="x-none"/>
        </w:rPr>
        <w:t xml:space="preserve">Cena brutto za 1 </w:t>
      </w:r>
      <w:r w:rsidRPr="009A3D63">
        <w:rPr>
          <w:rFonts w:ascii="Verdana" w:hAnsi="Verdana"/>
          <w:b/>
          <w:iCs/>
          <w:sz w:val="20"/>
          <w:szCs w:val="20"/>
          <w:lang w:eastAsia="x-none"/>
        </w:rPr>
        <w:t>komplet</w:t>
      </w:r>
      <w:r w:rsidRPr="009A3D63">
        <w:rPr>
          <w:rFonts w:ascii="Verdana" w:hAnsi="Verdana"/>
          <w:b/>
          <w:iCs/>
          <w:sz w:val="20"/>
          <w:szCs w:val="20"/>
          <w:lang w:eastAsia="x-none"/>
        </w:rPr>
        <w:t xml:space="preserve"> - </w:t>
      </w:r>
      <w:r w:rsidRPr="009A3D63">
        <w:rPr>
          <w:rFonts w:ascii="Verdana" w:hAnsi="Verdana"/>
          <w:b/>
          <w:sz w:val="20"/>
          <w:szCs w:val="20"/>
        </w:rPr>
        <w:t xml:space="preserve">…………… zł </w:t>
      </w:r>
    </w:p>
    <w:p w14:paraId="28173316" w14:textId="77777777" w:rsidR="009A3D63" w:rsidRPr="00423F05" w:rsidRDefault="009A3D63" w:rsidP="009A3D63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…………………………………………….………………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1D0FAD49" w14:textId="77777777" w:rsidR="009A3D63" w:rsidRDefault="009A3D63" w:rsidP="009A3D63">
      <w:pPr>
        <w:widowControl w:val="0"/>
        <w:rPr>
          <w:rFonts w:ascii="Verdana" w:hAnsi="Verdana"/>
          <w:sz w:val="20"/>
          <w:szCs w:val="20"/>
        </w:rPr>
      </w:pPr>
    </w:p>
    <w:p w14:paraId="7D777845" w14:textId="77777777" w:rsidR="009A3D63" w:rsidRPr="00E71788" w:rsidRDefault="009A3D63" w:rsidP="009A3D63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>
        <w:rPr>
          <w:rFonts w:ascii="Verdana" w:hAnsi="Verdana"/>
          <w:sz w:val="20"/>
          <w:szCs w:val="20"/>
        </w:rPr>
        <w:t>e</w:t>
      </w:r>
      <w:r w:rsidRPr="008E63B4">
        <w:rPr>
          <w:rFonts w:ascii="Verdana" w:hAnsi="Verdana"/>
          <w:sz w:val="20"/>
          <w:szCs w:val="20"/>
        </w:rPr>
        <w:t xml:space="preserve"> cen</w:t>
      </w:r>
      <w:r>
        <w:rPr>
          <w:rFonts w:ascii="Verdana" w:hAnsi="Verdana"/>
          <w:sz w:val="20"/>
          <w:szCs w:val="20"/>
        </w:rPr>
        <w:t>y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>ją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15742AE2" w14:textId="77777777" w:rsidR="009A3D63" w:rsidRDefault="009A3D63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5596E8C4" w14:textId="77777777" w:rsidR="009A3D63" w:rsidRDefault="009A3D63" w:rsidP="00AF41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78FAC06" w14:textId="433437E5" w:rsidR="00FC2D62" w:rsidRPr="00F113FC" w:rsidRDefault="009A3D63" w:rsidP="009A3D6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>Termin realizacji</w:t>
      </w:r>
      <w:r>
        <w:rPr>
          <w:rFonts w:ascii="Verdana" w:hAnsi="Verdana"/>
          <w:b/>
          <w:sz w:val="20"/>
          <w:szCs w:val="20"/>
        </w:rPr>
        <w:t xml:space="preserve">: </w:t>
      </w:r>
      <w:r w:rsidRPr="009A3D63">
        <w:t xml:space="preserve"> </w:t>
      </w:r>
      <w:r w:rsidRPr="009A3D63">
        <w:rPr>
          <w:rFonts w:ascii="Verdana" w:hAnsi="Verdana"/>
          <w:b/>
          <w:sz w:val="20"/>
          <w:szCs w:val="20"/>
        </w:rPr>
        <w:t>do 14 dni roboczych od daty podpisania umowy</w:t>
      </w:r>
    </w:p>
    <w:p w14:paraId="20EC0D69" w14:textId="578D6CB1" w:rsidR="008D2AB8" w:rsidRPr="00F113FC" w:rsidRDefault="008D2AB8" w:rsidP="00F113F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b/>
          <w:sz w:val="20"/>
          <w:szCs w:val="20"/>
        </w:rPr>
        <w:t xml:space="preserve">Termin płatności: </w:t>
      </w:r>
      <w:r w:rsidR="00AF41A1" w:rsidRPr="00F113FC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ACB3C41" w14:textId="77777777" w:rsidR="00AF41A1" w:rsidRPr="00F113FC" w:rsidRDefault="008D2AB8" w:rsidP="00F113FC">
      <w:pPr>
        <w:rPr>
          <w:rFonts w:ascii="Verdana" w:hAnsi="Verdana"/>
          <w:b/>
          <w:sz w:val="20"/>
          <w:szCs w:val="20"/>
          <w:u w:val="single"/>
        </w:rPr>
      </w:pPr>
      <w:r w:rsidRPr="00F113FC">
        <w:rPr>
          <w:rFonts w:ascii="Verdana" w:hAnsi="Verdana"/>
          <w:sz w:val="20"/>
          <w:szCs w:val="20"/>
        </w:rPr>
        <w:br w:type="page"/>
      </w:r>
      <w:r w:rsidR="00AF41A1" w:rsidRPr="00F113FC">
        <w:rPr>
          <w:rFonts w:ascii="Verdana" w:hAnsi="Verdana"/>
          <w:b/>
          <w:sz w:val="20"/>
          <w:szCs w:val="20"/>
          <w:u w:val="single"/>
        </w:rPr>
        <w:lastRenderedPageBreak/>
        <w:t>Jednocześnie Oświadczam/my, że:</w:t>
      </w:r>
    </w:p>
    <w:p w14:paraId="01D34B8E" w14:textId="115D1A9D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F113FC">
        <w:rPr>
          <w:rFonts w:ascii="Verdana" w:hAnsi="Verdana"/>
          <w:sz w:val="20"/>
          <w:szCs w:val="20"/>
          <w:lang w:eastAsia="ar-SA"/>
        </w:rPr>
        <w:t xml:space="preserve">związani niniejszą ofertą przez </w:t>
      </w:r>
      <w:r w:rsidR="00EF09E2" w:rsidRPr="00F113FC">
        <w:rPr>
          <w:rFonts w:ascii="Verdana" w:hAnsi="Verdana"/>
          <w:sz w:val="20"/>
          <w:szCs w:val="20"/>
          <w:lang w:eastAsia="ar-SA"/>
        </w:rPr>
        <w:t>okres wskazany w SWZ</w:t>
      </w:r>
      <w:r w:rsidRPr="00F113FC">
        <w:rPr>
          <w:rFonts w:ascii="Verdana" w:hAnsi="Verdana"/>
          <w:sz w:val="20"/>
          <w:szCs w:val="20"/>
          <w:lang w:eastAsia="ar-SA"/>
        </w:rPr>
        <w:t>.</w:t>
      </w:r>
    </w:p>
    <w:p w14:paraId="22063412" w14:textId="77777777" w:rsidR="00AF41A1" w:rsidRPr="00F113FC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F113FC">
        <w:rPr>
          <w:rFonts w:ascii="Verdana" w:hAnsi="Verdana"/>
          <w:sz w:val="20"/>
          <w:szCs w:val="20"/>
        </w:rPr>
        <w:t xml:space="preserve"> i nie wnosimy</w:t>
      </w:r>
      <w:r w:rsidRPr="00F113FC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F113FC">
        <w:rPr>
          <w:rFonts w:ascii="Verdana" w:hAnsi="Verdana"/>
          <w:sz w:val="20"/>
          <w:szCs w:val="20"/>
        </w:rPr>
        <w:t>zastrzeżeń.</w:t>
      </w:r>
    </w:p>
    <w:p w14:paraId="630853D5" w14:textId="7ED63BA1" w:rsidR="00AF41A1" w:rsidRPr="00F113FC" w:rsidRDefault="00AF41A1" w:rsidP="00AF41A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1</w:t>
      </w:r>
      <w:r w:rsidRPr="00F113F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F113FC" w:rsidRPr="00F113FC">
        <w:rPr>
          <w:rFonts w:ascii="Verdana" w:hAnsi="Verdana"/>
          <w:sz w:val="20"/>
          <w:szCs w:val="20"/>
          <w:vertAlign w:val="superscript"/>
        </w:rPr>
        <w:t>2</w:t>
      </w:r>
      <w:r w:rsidR="00F113FC">
        <w:rPr>
          <w:rFonts w:ascii="Verdana" w:hAnsi="Verdana"/>
          <w:sz w:val="20"/>
          <w:szCs w:val="20"/>
        </w:rPr>
        <w:t>.</w:t>
      </w:r>
    </w:p>
    <w:p w14:paraId="5184F32F" w14:textId="33D24045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1</w:t>
      </w:r>
      <w:r w:rsidR="00AF41A1" w:rsidRPr="00F113F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245FC" w14:textId="3697AF31" w:rsidR="00AF41A1" w:rsidRPr="00F113FC" w:rsidRDefault="00F113FC" w:rsidP="00AF41A1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F113FC">
        <w:rPr>
          <w:rFonts w:ascii="Verdana" w:hAnsi="Verdana"/>
          <w:i/>
          <w:sz w:val="20"/>
          <w:szCs w:val="20"/>
          <w:vertAlign w:val="superscript"/>
        </w:rPr>
        <w:t>2</w:t>
      </w:r>
      <w:r w:rsidR="00AF41A1" w:rsidRPr="00F113F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32BBB3" w14:textId="7340121C" w:rsidR="00AF41A1" w:rsidRPr="00F113FC" w:rsidRDefault="00AF41A1" w:rsidP="00AF41A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Oświadczam/y, że zamierzam/y /nie zamierzam/y</w:t>
      </w:r>
      <w:r w:rsidR="00F113FC">
        <w:rPr>
          <w:rFonts w:ascii="Verdana" w:hAnsi="Verdana"/>
          <w:sz w:val="20"/>
          <w:szCs w:val="20"/>
        </w:rPr>
        <w:t>*</w:t>
      </w:r>
      <w:r w:rsidRPr="00F113FC">
        <w:rPr>
          <w:rFonts w:ascii="Verdana" w:hAnsi="Verdana"/>
          <w:sz w:val="20"/>
          <w:szCs w:val="20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:rsidRPr="00F113FC" w14:paraId="1A3CFE8C" w14:textId="77777777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AD79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6E6ED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7F6088F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3674" w14:textId="77777777" w:rsidR="00AF41A1" w:rsidRPr="00F113FC" w:rsidRDefault="00AF41A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113FC">
              <w:rPr>
                <w:rFonts w:ascii="Verdana" w:hAnsi="Verdana"/>
                <w:sz w:val="20"/>
                <w:szCs w:val="20"/>
              </w:rPr>
              <w:t>Nazwa podwykonawcy</w:t>
            </w:r>
            <w:r w:rsidRPr="00F113FC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AF41A1" w:rsidRPr="00F113FC" w14:paraId="727D1DE3" w14:textId="77777777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04D2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BC77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E259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F41A1" w:rsidRPr="00F113FC" w14:paraId="1DEAC770" w14:textId="77777777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7816" w14:textId="77777777" w:rsidR="00AF41A1" w:rsidRPr="00F113FC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D01D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C680" w14:textId="77777777" w:rsidR="00AF41A1" w:rsidRPr="00F113FC" w:rsidRDefault="00AF41A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BC06608" w14:textId="7C03A585" w:rsidR="00EF09E2" w:rsidRPr="009A3D63" w:rsidRDefault="00EF09E2" w:rsidP="00EF09E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Cs/>
          <w:sz w:val="20"/>
          <w:szCs w:val="20"/>
        </w:rPr>
      </w:pPr>
      <w:r w:rsidRPr="009A3D63">
        <w:rPr>
          <w:rFonts w:ascii="Verdana" w:hAnsi="Verdana"/>
          <w:bCs/>
          <w:sz w:val="20"/>
          <w:szCs w:val="20"/>
        </w:rPr>
        <w:t xml:space="preserve">Oświadczenie, w przypadku </w:t>
      </w:r>
      <w:r w:rsidRPr="009A3D63">
        <w:rPr>
          <w:rFonts w:ascii="Verdana" w:hAnsi="Verdana"/>
          <w:bCs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F09E2" w:rsidRPr="00F113FC" w14:paraId="4468F2D8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17185A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0DE733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B5357" w14:textId="77777777" w:rsidR="00EF09E2" w:rsidRPr="00F113FC" w:rsidRDefault="00EF09E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EF09E2" w:rsidRPr="00F113FC" w14:paraId="4CA0B29C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3911D4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D9ED2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CFF5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F09E2" w:rsidRPr="00F113FC" w14:paraId="10DE9B53" w14:textId="77777777" w:rsidTr="00EF09E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F0E4E3" w14:textId="77777777" w:rsidR="00EF09E2" w:rsidRPr="00F113FC" w:rsidRDefault="00EF09E2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113FC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89A69D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9C030" w14:textId="77777777" w:rsidR="00EF09E2" w:rsidRPr="00F113FC" w:rsidRDefault="00EF09E2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B3F7A21" w14:textId="77777777" w:rsidR="00EF09E2" w:rsidRPr="00F113FC" w:rsidRDefault="00EF09E2" w:rsidP="00F113FC">
      <w:pPr>
        <w:ind w:left="360"/>
        <w:jc w:val="both"/>
        <w:rPr>
          <w:rFonts w:ascii="Verdana" w:hAnsi="Verdana"/>
          <w:sz w:val="20"/>
          <w:szCs w:val="20"/>
        </w:rPr>
      </w:pPr>
    </w:p>
    <w:p w14:paraId="52F1CA3C" w14:textId="3BD2A638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0E842A1" w14:textId="77777777" w:rsidR="00AF41A1" w:rsidRPr="00F113FC" w:rsidRDefault="00AF41A1" w:rsidP="00F113FC">
      <w:pPr>
        <w:pStyle w:val="Nagwek1"/>
        <w:spacing w:before="0" w:after="0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Imię i Nazwisko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0950E45F" w14:textId="77777777" w:rsidR="00AF41A1" w:rsidRPr="00F113FC" w:rsidRDefault="00AF41A1" w:rsidP="00F113F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F55C7BB" w14:textId="05F19942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</w:p>
    <w:p w14:paraId="18DC4C1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60E60D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113FC">
        <w:rPr>
          <w:rFonts w:ascii="Verdana" w:hAnsi="Verdana"/>
          <w:sz w:val="20"/>
          <w:szCs w:val="20"/>
        </w:rPr>
        <w:tab/>
      </w:r>
      <w:r w:rsidRPr="00F113FC">
        <w:rPr>
          <w:rFonts w:ascii="Verdana" w:hAnsi="Verdana"/>
          <w:sz w:val="20"/>
          <w:szCs w:val="20"/>
        </w:rPr>
        <w:tab/>
      </w:r>
    </w:p>
    <w:p w14:paraId="5E6661AE" w14:textId="77777777" w:rsidR="00AF41A1" w:rsidRPr="00F113FC" w:rsidRDefault="00AF41A1" w:rsidP="00F113F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8BE2BB3" w14:textId="77777777" w:rsidR="00AF41A1" w:rsidRPr="00F113FC" w:rsidRDefault="00AF41A1" w:rsidP="00F113F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113FC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F113FC">
        <w:rPr>
          <w:rFonts w:ascii="Verdana" w:hAnsi="Verdana"/>
          <w:sz w:val="20"/>
          <w:szCs w:val="20"/>
        </w:rPr>
        <w:t>ych</w:t>
      </w:r>
      <w:proofErr w:type="spellEnd"/>
      <w:r w:rsidRPr="00F113FC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3DEB3E5B" w14:textId="77777777" w:rsidR="00AF41A1" w:rsidRDefault="00AF41A1" w:rsidP="00F113FC">
      <w:pPr>
        <w:rPr>
          <w:rFonts w:ascii="Verdana" w:hAnsi="Verdana"/>
          <w:i/>
          <w:sz w:val="20"/>
          <w:szCs w:val="20"/>
        </w:rPr>
      </w:pPr>
    </w:p>
    <w:p w14:paraId="7A52479B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188014A2" w14:textId="77777777" w:rsid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30059F81" w14:textId="77777777" w:rsidR="00F113FC" w:rsidRPr="00F113FC" w:rsidRDefault="00F113FC" w:rsidP="00F113FC">
      <w:pPr>
        <w:rPr>
          <w:rFonts w:ascii="Verdana" w:hAnsi="Verdana"/>
          <w:i/>
          <w:sz w:val="20"/>
          <w:szCs w:val="20"/>
        </w:rPr>
      </w:pPr>
    </w:p>
    <w:p w14:paraId="04C3FEDB" w14:textId="77777777" w:rsidR="00AF41A1" w:rsidRPr="00F113FC" w:rsidRDefault="00AF41A1" w:rsidP="00F113FC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3FFBD8E1" w14:textId="0708EF36" w:rsidR="00FE545C" w:rsidRPr="00F113FC" w:rsidRDefault="00EC7D94" w:rsidP="00F113FC">
      <w:pPr>
        <w:jc w:val="center"/>
        <w:rPr>
          <w:rFonts w:ascii="Verdana" w:eastAsia="Calibri" w:hAnsi="Verdana"/>
          <w:sz w:val="20"/>
          <w:szCs w:val="20"/>
        </w:rPr>
      </w:pP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t>Dokument należy sporządzić w postaci elektronicznej i podpisać kwalifikowanym</w:t>
      </w:r>
      <w:r w:rsidRPr="00F113FC">
        <w:rPr>
          <w:rFonts w:ascii="Verdana" w:eastAsia="Calibri" w:hAnsi="Verdana"/>
          <w:bCs/>
          <w:i/>
          <w:iCs/>
          <w:color w:val="FF0000"/>
          <w:sz w:val="20"/>
          <w:szCs w:val="20"/>
          <w:lang w:eastAsia="en-US"/>
        </w:rPr>
        <w:br/>
        <w:t xml:space="preserve"> podpisem elektronicznym lub podpisem zaufanym lub podpisem osobistym.</w:t>
      </w:r>
    </w:p>
    <w:sectPr w:rsidR="00FE545C" w:rsidRPr="00F113FC" w:rsidSect="00F113FC">
      <w:footerReference w:type="default" r:id="rId8"/>
      <w:pgSz w:w="11906" w:h="16838"/>
      <w:pgMar w:top="709" w:right="1418" w:bottom="1418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A6F8D" w14:textId="77777777" w:rsidR="00286E44" w:rsidRDefault="00286E44">
      <w:r>
        <w:separator/>
      </w:r>
    </w:p>
  </w:endnote>
  <w:endnote w:type="continuationSeparator" w:id="0">
    <w:p w14:paraId="3F27154D" w14:textId="77777777" w:rsidR="00286E44" w:rsidRDefault="0028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E3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907EE" w14:textId="77777777" w:rsidR="00286E44" w:rsidRDefault="00286E44">
      <w:r>
        <w:separator/>
      </w:r>
    </w:p>
  </w:footnote>
  <w:footnote w:type="continuationSeparator" w:id="0">
    <w:p w14:paraId="50409BB9" w14:textId="77777777" w:rsidR="00286E44" w:rsidRDefault="00286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82036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7868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284122">
    <w:abstractNumId w:val="0"/>
  </w:num>
  <w:num w:numId="4" w16cid:durableId="914587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4D"/>
    <w:rsid w:val="00012286"/>
    <w:rsid w:val="00024239"/>
    <w:rsid w:val="00071CCC"/>
    <w:rsid w:val="000B731D"/>
    <w:rsid w:val="000D6134"/>
    <w:rsid w:val="000E09C7"/>
    <w:rsid w:val="000F6589"/>
    <w:rsid w:val="00106636"/>
    <w:rsid w:val="00116EC6"/>
    <w:rsid w:val="001431CF"/>
    <w:rsid w:val="001801DD"/>
    <w:rsid w:val="001D4612"/>
    <w:rsid w:val="00207E98"/>
    <w:rsid w:val="00267BC2"/>
    <w:rsid w:val="002723B0"/>
    <w:rsid w:val="00286E44"/>
    <w:rsid w:val="002A373C"/>
    <w:rsid w:val="00315A4A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6A553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3D63"/>
    <w:rsid w:val="00A0022B"/>
    <w:rsid w:val="00A346FE"/>
    <w:rsid w:val="00A47B4D"/>
    <w:rsid w:val="00A83018"/>
    <w:rsid w:val="00AF41A1"/>
    <w:rsid w:val="00B24208"/>
    <w:rsid w:val="00B63C20"/>
    <w:rsid w:val="00B774DC"/>
    <w:rsid w:val="00BA694D"/>
    <w:rsid w:val="00C44F3B"/>
    <w:rsid w:val="00C969A6"/>
    <w:rsid w:val="00CA7D36"/>
    <w:rsid w:val="00D24208"/>
    <w:rsid w:val="00D37D64"/>
    <w:rsid w:val="00D408E7"/>
    <w:rsid w:val="00D60C38"/>
    <w:rsid w:val="00D66893"/>
    <w:rsid w:val="00D90ACB"/>
    <w:rsid w:val="00DC1500"/>
    <w:rsid w:val="00E13683"/>
    <w:rsid w:val="00E44371"/>
    <w:rsid w:val="00E949B0"/>
    <w:rsid w:val="00EC7D94"/>
    <w:rsid w:val="00EF09E2"/>
    <w:rsid w:val="00F00591"/>
    <w:rsid w:val="00F113FC"/>
    <w:rsid w:val="00F51688"/>
    <w:rsid w:val="00F53146"/>
    <w:rsid w:val="00F91018"/>
    <w:rsid w:val="00FA0F30"/>
    <w:rsid w:val="00FA51A4"/>
    <w:rsid w:val="00FC2D6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E456F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EEE54-928F-4528-8023-A0372DE2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3</cp:revision>
  <cp:lastPrinted>2021-06-01T11:24:00Z</cp:lastPrinted>
  <dcterms:created xsi:type="dcterms:W3CDTF">2025-03-19T09:32:00Z</dcterms:created>
  <dcterms:modified xsi:type="dcterms:W3CDTF">2025-04-14T18:32:00Z</dcterms:modified>
</cp:coreProperties>
</file>