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5FFA3" w14:textId="269D410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0FCB89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42C21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1DBF0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63670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180C3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3C69B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55A23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E221D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DD5C41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CD023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7E0B08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1E141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9A61AA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F208A19" w14:textId="7E11A6B7" w:rsidR="00262E68" w:rsidRPr="00262E68" w:rsidRDefault="00262E68" w:rsidP="008D2AB8">
      <w:pPr>
        <w:ind w:right="-110"/>
        <w:rPr>
          <w:b/>
        </w:rPr>
      </w:pPr>
      <w:r w:rsidRPr="00262E68">
        <w:rPr>
          <w:b/>
        </w:rPr>
        <w:t xml:space="preserve">Akademia Górniczo </w:t>
      </w:r>
      <w:r w:rsidR="00382954">
        <w:rPr>
          <w:b/>
        </w:rPr>
        <w:t>–</w:t>
      </w:r>
      <w:r w:rsidRPr="00262E68">
        <w:rPr>
          <w:b/>
        </w:rPr>
        <w:t xml:space="preserve"> Hutnicza</w:t>
      </w:r>
      <w:r w:rsidR="00382954">
        <w:rPr>
          <w:b/>
        </w:rPr>
        <w:t xml:space="preserve"> </w:t>
      </w:r>
      <w:r w:rsidRPr="00262E68">
        <w:rPr>
          <w:b/>
        </w:rPr>
        <w:t>im. Stanisława Staszica w Krakowie</w:t>
      </w:r>
    </w:p>
    <w:p w14:paraId="5458856D" w14:textId="5E5EAEC8" w:rsidR="008D2AB8" w:rsidRDefault="00262E68" w:rsidP="008D2AB8">
      <w:pPr>
        <w:ind w:right="-110"/>
        <w:rPr>
          <w:b/>
        </w:rPr>
      </w:pPr>
      <w:r w:rsidRPr="00262E6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C0C3034" w14:textId="68D229D6" w:rsidR="008D2AB8" w:rsidRDefault="00262E68" w:rsidP="00382954">
      <w:pPr>
        <w:ind w:right="-110"/>
        <w:rPr>
          <w:b/>
        </w:rPr>
      </w:pPr>
      <w:r w:rsidRPr="00262E68">
        <w:rPr>
          <w:b/>
        </w:rPr>
        <w:t>Al. Mickiewicza</w:t>
      </w:r>
      <w:r w:rsidR="008D2AB8">
        <w:rPr>
          <w:b/>
        </w:rPr>
        <w:t xml:space="preserve"> </w:t>
      </w:r>
      <w:r w:rsidRPr="00262E68">
        <w:rPr>
          <w:b/>
        </w:rPr>
        <w:t>30</w:t>
      </w:r>
      <w:r w:rsidR="00382954">
        <w:rPr>
          <w:b/>
        </w:rPr>
        <w:t xml:space="preserve">, </w:t>
      </w:r>
      <w:r w:rsidRPr="00262E68">
        <w:rPr>
          <w:b/>
        </w:rPr>
        <w:t>30-059</w:t>
      </w:r>
      <w:r w:rsidR="008D2AB8">
        <w:rPr>
          <w:b/>
        </w:rPr>
        <w:t xml:space="preserve"> </w:t>
      </w:r>
      <w:r w:rsidRPr="00262E68">
        <w:rPr>
          <w:b/>
        </w:rPr>
        <w:t>Kraków</w:t>
      </w:r>
      <w:r w:rsidR="008D2AB8">
        <w:rPr>
          <w:b/>
        </w:rPr>
        <w:t xml:space="preserve">,  </w:t>
      </w:r>
    </w:p>
    <w:p w14:paraId="1AA1ED2C" w14:textId="77777777" w:rsidR="008D2AB8" w:rsidRDefault="008D2AB8" w:rsidP="008D2AB8">
      <w:pPr>
        <w:ind w:firstLine="3969"/>
        <w:rPr>
          <w:b/>
        </w:rPr>
      </w:pPr>
    </w:p>
    <w:p w14:paraId="51145FE4" w14:textId="164AF028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82954">
        <w:rPr>
          <w:b/>
        </w:rPr>
        <w:t>d</w:t>
      </w:r>
      <w:r w:rsidR="00262E68" w:rsidRPr="00262E68">
        <w:rPr>
          <w:b/>
        </w:rPr>
        <w:t>ostawa laptopa dla WO - 1 sztuka - DE-dzp.272-256/25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15AF7C6E" w14:textId="77777777" w:rsidR="008D2AB8" w:rsidRDefault="008D2AB8" w:rsidP="008D2AB8">
      <w:pPr>
        <w:tabs>
          <w:tab w:val="right" w:pos="9000"/>
        </w:tabs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B63430" w:rsidRPr="00B63430" w14:paraId="0ECF4926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EA41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0E397F02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>Cena netto  [PLN]</w:t>
            </w:r>
          </w:p>
          <w:p w14:paraId="4ECA1677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A98C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7B914349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B63430" w:rsidRPr="00B63430" w14:paraId="0DE67C95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F392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4DCE0DCB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>Cena brutto  [PLN]</w:t>
            </w:r>
          </w:p>
          <w:p w14:paraId="74F3F1D8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E826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7183DD3B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  <w:p w14:paraId="6ACB220F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(słownie: ………………………………..)</w:t>
            </w:r>
          </w:p>
        </w:tc>
      </w:tr>
      <w:tr w:rsidR="00B63430" w:rsidRPr="00B63430" w14:paraId="08E5C089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1F97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4336DE4A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>Stawka VAT [%]</w:t>
            </w:r>
          </w:p>
          <w:p w14:paraId="2AFA8F15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D611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6D44848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………………………… %</w:t>
            </w:r>
          </w:p>
        </w:tc>
      </w:tr>
      <w:tr w:rsidR="00B63430" w:rsidRPr="00B63430" w14:paraId="60174C84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FB18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4008B1D1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>Wartość VAT [PLN]</w:t>
            </w:r>
          </w:p>
          <w:p w14:paraId="289A808F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BB6D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7D1D1764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B63430" w:rsidRPr="00B63430" w14:paraId="47844672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4116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>Termin realizacji umowy</w:t>
            </w:r>
          </w:p>
          <w:p w14:paraId="27D0E0BB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 w:rsidRPr="00B63430"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239A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E44913B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do ……….. dni od daty podpisania umowy</w:t>
            </w:r>
          </w:p>
        </w:tc>
      </w:tr>
      <w:tr w:rsidR="00B63430" w:rsidRPr="00B63430" w14:paraId="32B5474E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5E3A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>Okres gwarancji</w:t>
            </w:r>
          </w:p>
          <w:p w14:paraId="6F1EB69A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227E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0547E8A9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……….. miesięcy</w:t>
            </w:r>
          </w:p>
        </w:tc>
      </w:tr>
      <w:tr w:rsidR="00B63430" w:rsidRPr="00B63430" w14:paraId="0E481C6D" w14:textId="77777777" w:rsidTr="009765A1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3FBE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33035602" w14:textId="048B4ABB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B63430">
              <w:rPr>
                <w:rFonts w:ascii="Verdana" w:hAnsi="Verdana"/>
                <w:b/>
                <w:shadow/>
                <w:sz w:val="20"/>
                <w:szCs w:val="20"/>
              </w:rPr>
              <w:t xml:space="preserve">Producent/model </w:t>
            </w:r>
            <w:r>
              <w:rPr>
                <w:rFonts w:ascii="Verdana" w:hAnsi="Verdana"/>
                <w:b/>
                <w:shadow/>
                <w:sz w:val="20"/>
                <w:szCs w:val="20"/>
              </w:rPr>
              <w:t>laptopa</w:t>
            </w:r>
          </w:p>
          <w:p w14:paraId="2207597A" w14:textId="77777777" w:rsidR="00B63430" w:rsidRPr="00B63430" w:rsidRDefault="00B63430" w:rsidP="00B63430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737E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F5B57E8" w14:textId="77777777" w:rsidR="00B63430" w:rsidRPr="00B63430" w:rsidRDefault="00B63430" w:rsidP="00B63430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………………………………../………………………………..</w:t>
            </w:r>
          </w:p>
        </w:tc>
      </w:tr>
    </w:tbl>
    <w:p w14:paraId="3D834A7A" w14:textId="6EBE9470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A88B2E6" w14:textId="77777777" w:rsidR="00B63430" w:rsidRPr="00B63430" w:rsidRDefault="00B63430" w:rsidP="00B6343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b/>
          <w:sz w:val="20"/>
          <w:szCs w:val="20"/>
        </w:rPr>
        <w:t xml:space="preserve">Termin płatności: </w:t>
      </w:r>
      <w:r w:rsidRPr="00B63430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440D87" w14:textId="77777777" w:rsidR="00B63430" w:rsidRPr="00B63430" w:rsidRDefault="00B63430" w:rsidP="00B6343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2C7C411" w14:textId="77777777" w:rsidR="00B63430" w:rsidRPr="00B63430" w:rsidRDefault="00B63430" w:rsidP="00B63430">
      <w:pPr>
        <w:rPr>
          <w:rFonts w:ascii="Verdana" w:hAnsi="Verdana"/>
          <w:b/>
          <w:sz w:val="20"/>
          <w:szCs w:val="20"/>
          <w:u w:val="single"/>
        </w:rPr>
      </w:pPr>
      <w:r w:rsidRPr="00B6343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4B999B7" w14:textId="77777777" w:rsidR="00B63430" w:rsidRPr="00B63430" w:rsidRDefault="00B63430" w:rsidP="00B634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B6343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F4ADDA4" w14:textId="77777777" w:rsidR="00B63430" w:rsidRPr="00B63430" w:rsidRDefault="00B63430" w:rsidP="00B634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B6343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B6343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625C674" w14:textId="77777777" w:rsidR="00B63430" w:rsidRPr="00B63430" w:rsidRDefault="00B63430" w:rsidP="00B63430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B63430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23B1CF2" w14:textId="77777777" w:rsidR="00B63430" w:rsidRPr="00B63430" w:rsidRDefault="00B63430" w:rsidP="00B63430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D22A5D" w14:textId="77777777" w:rsidR="00B63430" w:rsidRPr="00B63430" w:rsidRDefault="00B63430" w:rsidP="00B63430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B6343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AFD8FA" w14:textId="77777777" w:rsidR="00B63430" w:rsidRPr="00B63430" w:rsidRDefault="00B63430" w:rsidP="00B63430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B6343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23A23A" w14:textId="77777777" w:rsidR="00B63430" w:rsidRPr="00B63430" w:rsidRDefault="00B63430" w:rsidP="00B63430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63430" w:rsidRPr="00B63430" w14:paraId="383D5589" w14:textId="77777777" w:rsidTr="009765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33AEA" w14:textId="77777777" w:rsidR="00B63430" w:rsidRPr="00B63430" w:rsidRDefault="00B63430" w:rsidP="00B634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7E8CE" w14:textId="77777777" w:rsidR="00B63430" w:rsidRPr="00B63430" w:rsidRDefault="00B63430" w:rsidP="00B634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03AF519" w14:textId="77777777" w:rsidR="00B63430" w:rsidRPr="00B63430" w:rsidRDefault="00B63430" w:rsidP="00B634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9A28B" w14:textId="77777777" w:rsidR="00B63430" w:rsidRPr="00B63430" w:rsidRDefault="00B63430" w:rsidP="00B634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63430">
              <w:rPr>
                <w:rFonts w:ascii="Verdana" w:hAnsi="Verdana"/>
                <w:sz w:val="20"/>
                <w:szCs w:val="20"/>
              </w:rPr>
              <w:t>Nazwa podwykonawcy</w:t>
            </w:r>
            <w:r w:rsidRPr="00B6343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63430" w:rsidRPr="00B63430" w14:paraId="6C461C00" w14:textId="77777777" w:rsidTr="009765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7349A" w14:textId="77777777" w:rsidR="00B63430" w:rsidRPr="00B63430" w:rsidRDefault="00B63430" w:rsidP="00B6343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9AFFE" w14:textId="77777777" w:rsidR="00B63430" w:rsidRPr="00B63430" w:rsidRDefault="00B63430" w:rsidP="00B634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17805" w14:textId="77777777" w:rsidR="00B63430" w:rsidRPr="00B63430" w:rsidRDefault="00B63430" w:rsidP="00B634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63430" w:rsidRPr="00B63430" w14:paraId="7F50B91B" w14:textId="77777777" w:rsidTr="009765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D1114" w14:textId="77777777" w:rsidR="00B63430" w:rsidRPr="00B63430" w:rsidRDefault="00B63430" w:rsidP="00B6343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50775" w14:textId="77777777" w:rsidR="00B63430" w:rsidRPr="00B63430" w:rsidRDefault="00B63430" w:rsidP="00B634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BC927" w14:textId="77777777" w:rsidR="00B63430" w:rsidRPr="00B63430" w:rsidRDefault="00B63430" w:rsidP="00B634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6DA2CC7" w14:textId="77777777" w:rsidR="00B63430" w:rsidRPr="00B63430" w:rsidRDefault="00B63430" w:rsidP="00B6343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AF4C4C2" w14:textId="77777777" w:rsidR="00B63430" w:rsidRPr="00B63430" w:rsidRDefault="00B63430" w:rsidP="00B63430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B63430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  <w:r w:rsidRPr="00B63430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B2D009E" w14:textId="77777777" w:rsidR="00B63430" w:rsidRPr="00B63430" w:rsidRDefault="00B63430" w:rsidP="00B6343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B63430">
        <w:rPr>
          <w:rFonts w:ascii="Verdana" w:hAnsi="Verdana"/>
          <w:sz w:val="20"/>
          <w:szCs w:val="20"/>
        </w:rPr>
        <w:tab/>
      </w:r>
      <w:r w:rsidRPr="00B63430">
        <w:rPr>
          <w:rFonts w:ascii="Verdana" w:hAnsi="Verdana"/>
          <w:sz w:val="20"/>
          <w:szCs w:val="20"/>
        </w:rPr>
        <w:tab/>
      </w:r>
    </w:p>
    <w:p w14:paraId="387DABCE" w14:textId="77777777" w:rsidR="00B63430" w:rsidRPr="00B63430" w:rsidRDefault="00B63430" w:rsidP="00B6343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upoważnienie dla powyżej wskazanych osób wynika z następującego (ych) dokumentu(ów): …………………………………………....…… które dołączamy do oferty.</w:t>
      </w:r>
    </w:p>
    <w:p w14:paraId="4834C1CC" w14:textId="77777777" w:rsidR="00B63430" w:rsidRPr="00B63430" w:rsidRDefault="00B63430" w:rsidP="00B63430">
      <w:pPr>
        <w:ind w:left="360"/>
        <w:jc w:val="both"/>
        <w:rPr>
          <w:rFonts w:ascii="Verdana" w:hAnsi="Verdana"/>
          <w:sz w:val="20"/>
          <w:szCs w:val="20"/>
        </w:rPr>
      </w:pPr>
    </w:p>
    <w:p w14:paraId="2AFB7F49" w14:textId="77777777" w:rsidR="00B63430" w:rsidRPr="00B63430" w:rsidRDefault="00B63430" w:rsidP="00B6343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załącznikami do niniejszej oferty są:</w:t>
      </w:r>
    </w:p>
    <w:p w14:paraId="0D4ED4A3" w14:textId="77777777" w:rsidR="00B63430" w:rsidRPr="00B63430" w:rsidRDefault="00B63430" w:rsidP="00B6343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4401EC6" w14:textId="77777777" w:rsidR="00B63430" w:rsidRPr="00B63430" w:rsidRDefault="00B63430" w:rsidP="00B6343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4AE95630" w14:textId="77777777" w:rsidR="00B63430" w:rsidRPr="00B63430" w:rsidRDefault="00B63430" w:rsidP="00B6343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749C5B7B" w14:textId="77777777" w:rsidR="00B63430" w:rsidRPr="00B63430" w:rsidRDefault="00B63430" w:rsidP="00B6343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D6E7B0A" w14:textId="77777777" w:rsidR="00B63430" w:rsidRPr="00B63430" w:rsidRDefault="00B63430" w:rsidP="00B6343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297BD935" w14:textId="3919479E" w:rsidR="00B63430" w:rsidRPr="00B63430" w:rsidRDefault="00B63430" w:rsidP="00D115F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B63430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B63430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0F489562" w14:textId="77777777" w:rsidR="00B63430" w:rsidRPr="00B63430" w:rsidRDefault="00B63430" w:rsidP="00B63430">
      <w:pPr>
        <w:rPr>
          <w:rFonts w:ascii="Verdana" w:hAnsi="Verdana"/>
          <w:sz w:val="20"/>
          <w:szCs w:val="20"/>
        </w:rPr>
      </w:pPr>
    </w:p>
    <w:p w14:paraId="6E977CE2" w14:textId="77777777" w:rsidR="00B63430" w:rsidRPr="00B63430" w:rsidRDefault="00B63430" w:rsidP="00B63430"/>
    <w:p w14:paraId="70D5965B" w14:textId="77777777" w:rsidR="00FE545C" w:rsidRDefault="00FE545C" w:rsidP="00B6343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B2BAB" w14:textId="77777777" w:rsidR="00FD7D05" w:rsidRDefault="00FD7D05">
      <w:r>
        <w:separator/>
      </w:r>
    </w:p>
  </w:endnote>
  <w:endnote w:type="continuationSeparator" w:id="0">
    <w:p w14:paraId="4113842E" w14:textId="77777777" w:rsidR="00FD7D05" w:rsidRDefault="00FD7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72C8" w14:textId="77777777" w:rsidR="00262E68" w:rsidRDefault="00262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8279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3B0A" w14:textId="77777777" w:rsidR="00262E68" w:rsidRDefault="00262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64FCB" w14:textId="77777777" w:rsidR="00FD7D05" w:rsidRDefault="00FD7D05">
      <w:r>
        <w:separator/>
      </w:r>
    </w:p>
  </w:footnote>
  <w:footnote w:type="continuationSeparator" w:id="0">
    <w:p w14:paraId="2FC58852" w14:textId="77777777" w:rsidR="00FD7D05" w:rsidRDefault="00FD7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8290E" w14:textId="77777777" w:rsidR="00262E68" w:rsidRDefault="00262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3C11B" w14:textId="483EA719" w:rsidR="00F53146" w:rsidRPr="00382954" w:rsidRDefault="00F53146" w:rsidP="003829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D15C5" w14:textId="77777777" w:rsidR="00262E68" w:rsidRDefault="00262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28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96638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4430693">
    <w:abstractNumId w:val="0"/>
  </w:num>
  <w:num w:numId="4" w16cid:durableId="121372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D05"/>
    <w:rsid w:val="00012286"/>
    <w:rsid w:val="000704FC"/>
    <w:rsid w:val="00071CCC"/>
    <w:rsid w:val="000B731D"/>
    <w:rsid w:val="000D6134"/>
    <w:rsid w:val="000E09C7"/>
    <w:rsid w:val="000F6589"/>
    <w:rsid w:val="00106636"/>
    <w:rsid w:val="00106E0F"/>
    <w:rsid w:val="00116EC6"/>
    <w:rsid w:val="001801DD"/>
    <w:rsid w:val="001D4612"/>
    <w:rsid w:val="00207E98"/>
    <w:rsid w:val="00262E68"/>
    <w:rsid w:val="00270F07"/>
    <w:rsid w:val="002723B0"/>
    <w:rsid w:val="002E657F"/>
    <w:rsid w:val="00315A4A"/>
    <w:rsid w:val="003829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296F"/>
    <w:rsid w:val="00B63430"/>
    <w:rsid w:val="00B774DC"/>
    <w:rsid w:val="00C969A6"/>
    <w:rsid w:val="00CA7D36"/>
    <w:rsid w:val="00D03366"/>
    <w:rsid w:val="00D115F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7D0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A6DE05"/>
  <w15:chartTrackingRefBased/>
  <w15:docId w15:val="{8C0B50DE-2BA5-42EB-BE87-B3797EC0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516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2025-05-12T07:18:00Z</cp:lastPrinted>
  <dcterms:created xsi:type="dcterms:W3CDTF">2025-05-12T07:18:00Z</dcterms:created>
  <dcterms:modified xsi:type="dcterms:W3CDTF">2025-05-14T09:40:00Z</dcterms:modified>
</cp:coreProperties>
</file>