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40CFF" w14:textId="77777777" w:rsidR="00D665F5" w:rsidRDefault="000259E1" w:rsidP="00D665F5">
      <w:pPr>
        <w:spacing w:after="240"/>
        <w:jc w:val="right"/>
        <w:rPr>
          <w:sz w:val="22"/>
          <w:szCs w:val="22"/>
        </w:rPr>
      </w:pPr>
      <w:r w:rsidRPr="000259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59E1">
        <w:rPr>
          <w:sz w:val="22"/>
          <w:szCs w:val="22"/>
        </w:rPr>
        <w:t>2025-05-16</w:t>
      </w:r>
    </w:p>
    <w:p w14:paraId="78B3573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24FAB9" w14:textId="77777777" w:rsidR="000259E1" w:rsidRPr="000259E1" w:rsidRDefault="000259E1" w:rsidP="00577BC6">
      <w:pPr>
        <w:spacing w:after="40"/>
        <w:rPr>
          <w:b/>
          <w:bCs/>
          <w:sz w:val="22"/>
          <w:szCs w:val="22"/>
        </w:rPr>
      </w:pPr>
      <w:r w:rsidRPr="000259E1">
        <w:rPr>
          <w:b/>
          <w:bCs/>
          <w:sz w:val="22"/>
          <w:szCs w:val="22"/>
        </w:rPr>
        <w:t>Akademia Górniczo - Hutnicza</w:t>
      </w:r>
    </w:p>
    <w:p w14:paraId="0CB351DE" w14:textId="77777777" w:rsidR="000259E1" w:rsidRPr="000259E1" w:rsidRDefault="000259E1" w:rsidP="00577BC6">
      <w:pPr>
        <w:spacing w:after="40"/>
        <w:rPr>
          <w:b/>
          <w:bCs/>
          <w:sz w:val="22"/>
          <w:szCs w:val="22"/>
        </w:rPr>
      </w:pPr>
      <w:r w:rsidRPr="000259E1">
        <w:rPr>
          <w:b/>
          <w:bCs/>
          <w:sz w:val="22"/>
          <w:szCs w:val="22"/>
        </w:rPr>
        <w:t>im. Stanisława Staszica w Krakowie</w:t>
      </w:r>
    </w:p>
    <w:p w14:paraId="56587023" w14:textId="77777777" w:rsidR="00D665F5" w:rsidRPr="00D91931" w:rsidRDefault="000259E1" w:rsidP="00577BC6">
      <w:pPr>
        <w:spacing w:after="40"/>
        <w:rPr>
          <w:b/>
          <w:bCs/>
          <w:sz w:val="22"/>
          <w:szCs w:val="22"/>
        </w:rPr>
      </w:pPr>
      <w:r w:rsidRPr="000259E1">
        <w:rPr>
          <w:b/>
          <w:bCs/>
          <w:sz w:val="22"/>
          <w:szCs w:val="22"/>
        </w:rPr>
        <w:t>Dział Zamówień Publicznych</w:t>
      </w:r>
    </w:p>
    <w:p w14:paraId="19D2DB4A" w14:textId="77777777" w:rsidR="00D665F5" w:rsidRPr="00BD5546" w:rsidRDefault="000259E1" w:rsidP="00D665F5">
      <w:pPr>
        <w:rPr>
          <w:sz w:val="22"/>
          <w:szCs w:val="22"/>
        </w:rPr>
      </w:pPr>
      <w:r w:rsidRPr="000259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59E1">
        <w:rPr>
          <w:sz w:val="22"/>
          <w:szCs w:val="22"/>
        </w:rPr>
        <w:t>30</w:t>
      </w:r>
    </w:p>
    <w:p w14:paraId="493360ED" w14:textId="77777777" w:rsidR="00D665F5" w:rsidRPr="00BD5546" w:rsidRDefault="000259E1" w:rsidP="00D665F5">
      <w:pPr>
        <w:rPr>
          <w:sz w:val="22"/>
          <w:szCs w:val="22"/>
        </w:rPr>
      </w:pPr>
      <w:r w:rsidRPr="000259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59E1">
        <w:rPr>
          <w:sz w:val="22"/>
          <w:szCs w:val="22"/>
        </w:rPr>
        <w:t>Kraków</w:t>
      </w:r>
    </w:p>
    <w:p w14:paraId="531A43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59E1" w:rsidRPr="000259E1">
        <w:rPr>
          <w:b/>
          <w:sz w:val="22"/>
          <w:szCs w:val="22"/>
        </w:rPr>
        <w:t>DE-dzp.272-202/25</w:t>
      </w:r>
      <w:r w:rsidR="00A80738">
        <w:rPr>
          <w:sz w:val="24"/>
        </w:rPr>
        <w:tab/>
        <w:t xml:space="preserve"> </w:t>
      </w:r>
    </w:p>
    <w:p w14:paraId="318A69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ED7E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293F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5A4B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D51D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E91F3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59E1" w:rsidRPr="000259E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C5E4F41" w14:textId="77777777" w:rsidR="00A80738" w:rsidRPr="00577BC6" w:rsidRDefault="000259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59E1">
        <w:rPr>
          <w:b/>
          <w:sz w:val="22"/>
          <w:szCs w:val="22"/>
        </w:rPr>
        <w:t>Dostawa materiałów promocyjnych dla Wydziału Informatyki AGH - DE-dzp.272-202/25</w:t>
      </w:r>
    </w:p>
    <w:p w14:paraId="691329C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36CE3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59E1" w:rsidRPr="000259E1">
        <w:rPr>
          <w:sz w:val="22"/>
          <w:szCs w:val="22"/>
        </w:rPr>
        <w:t>16/05/2025</w:t>
      </w:r>
      <w:r w:rsidR="00FF4AB1" w:rsidRPr="00577BC6">
        <w:rPr>
          <w:sz w:val="22"/>
          <w:szCs w:val="22"/>
        </w:rPr>
        <w:t xml:space="preserve"> o godz. </w:t>
      </w:r>
      <w:r w:rsidR="000259E1" w:rsidRPr="000259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F931F31" w14:textId="77777777" w:rsidTr="003F57CD">
        <w:tc>
          <w:tcPr>
            <w:tcW w:w="993" w:type="dxa"/>
            <w:shd w:val="clear" w:color="auto" w:fill="auto"/>
            <w:vAlign w:val="center"/>
          </w:tcPr>
          <w:p w14:paraId="14914D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5BB7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9F6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59E1" w:rsidRPr="00493F8C" w14:paraId="3C7073CA" w14:textId="77777777" w:rsidTr="003E5EDC">
        <w:tc>
          <w:tcPr>
            <w:tcW w:w="993" w:type="dxa"/>
            <w:shd w:val="clear" w:color="auto" w:fill="auto"/>
            <w:vAlign w:val="center"/>
          </w:tcPr>
          <w:p w14:paraId="1A204A3C" w14:textId="77777777" w:rsidR="000259E1" w:rsidRPr="00490DC0" w:rsidRDefault="000259E1" w:rsidP="003E5EDC">
            <w:pPr>
              <w:spacing w:before="120" w:after="120"/>
              <w:jc w:val="center"/>
            </w:pPr>
            <w:r w:rsidRPr="000259E1">
              <w:t>1</w:t>
            </w:r>
          </w:p>
        </w:tc>
        <w:tc>
          <w:tcPr>
            <w:tcW w:w="5244" w:type="dxa"/>
            <w:shd w:val="clear" w:color="auto" w:fill="auto"/>
          </w:tcPr>
          <w:p w14:paraId="63CC9272" w14:textId="77777777" w:rsidR="000259E1" w:rsidRPr="00490DC0" w:rsidRDefault="000259E1" w:rsidP="003E5EDC">
            <w:pPr>
              <w:spacing w:before="40"/>
            </w:pPr>
            <w:r w:rsidRPr="000259E1">
              <w:t>PPHU LIR Elzbieta Zajet</w:t>
            </w:r>
          </w:p>
          <w:p w14:paraId="3A1B1786" w14:textId="77777777" w:rsidR="000259E1" w:rsidRPr="00490DC0" w:rsidRDefault="000259E1" w:rsidP="003E5EDC">
            <w:r w:rsidRPr="000259E1">
              <w:t>Grunwaldzka</w:t>
            </w:r>
            <w:r w:rsidRPr="00490DC0">
              <w:t xml:space="preserve"> </w:t>
            </w:r>
            <w:r w:rsidRPr="000259E1">
              <w:t>2</w:t>
            </w:r>
            <w:r w:rsidRPr="00490DC0">
              <w:t xml:space="preserve"> </w:t>
            </w:r>
          </w:p>
          <w:p w14:paraId="3C62500A" w14:textId="77777777" w:rsidR="000259E1" w:rsidRPr="00490DC0" w:rsidRDefault="000259E1" w:rsidP="003E5EDC">
            <w:pPr>
              <w:spacing w:after="40"/>
              <w:jc w:val="both"/>
            </w:pPr>
            <w:r w:rsidRPr="000259E1">
              <w:t>82-300</w:t>
            </w:r>
            <w:r w:rsidRPr="00490DC0">
              <w:t xml:space="preserve"> </w:t>
            </w:r>
            <w:r w:rsidRPr="000259E1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559BD" w14:textId="77777777" w:rsidR="000259E1" w:rsidRPr="00490DC0" w:rsidRDefault="000259E1" w:rsidP="003E5EDC">
            <w:pPr>
              <w:spacing w:before="120" w:after="120"/>
              <w:jc w:val="both"/>
            </w:pPr>
            <w:r w:rsidRPr="000259E1">
              <w:t>17 835.00 zł</w:t>
            </w:r>
          </w:p>
        </w:tc>
      </w:tr>
      <w:tr w:rsidR="000259E1" w:rsidRPr="00493F8C" w14:paraId="47B2518E" w14:textId="77777777" w:rsidTr="003E5EDC">
        <w:tc>
          <w:tcPr>
            <w:tcW w:w="993" w:type="dxa"/>
            <w:shd w:val="clear" w:color="auto" w:fill="auto"/>
            <w:vAlign w:val="center"/>
          </w:tcPr>
          <w:p w14:paraId="4116D4D7" w14:textId="77777777" w:rsidR="000259E1" w:rsidRPr="00490DC0" w:rsidRDefault="000259E1" w:rsidP="003E5EDC">
            <w:pPr>
              <w:spacing w:before="120" w:after="120"/>
              <w:jc w:val="center"/>
            </w:pPr>
            <w:r w:rsidRPr="000259E1">
              <w:t>2</w:t>
            </w:r>
          </w:p>
        </w:tc>
        <w:tc>
          <w:tcPr>
            <w:tcW w:w="5244" w:type="dxa"/>
            <w:shd w:val="clear" w:color="auto" w:fill="auto"/>
          </w:tcPr>
          <w:p w14:paraId="23F00862" w14:textId="77777777" w:rsidR="000259E1" w:rsidRPr="005941DE" w:rsidRDefault="000259E1" w:rsidP="003E5EDC">
            <w:pPr>
              <w:spacing w:before="40"/>
              <w:rPr>
                <w:lang w:val="en-US"/>
              </w:rPr>
            </w:pPr>
            <w:r w:rsidRPr="005941DE">
              <w:rPr>
                <w:lang w:val="en-US"/>
              </w:rPr>
              <w:t>XD GIFTS Sp z.o.o</w:t>
            </w:r>
          </w:p>
          <w:p w14:paraId="4A7E6DFE" w14:textId="5E864A3D" w:rsidR="000259E1" w:rsidRPr="00490DC0" w:rsidRDefault="005941DE" w:rsidP="003E5EDC">
            <w:r>
              <w:t>Kolejowa 6</w:t>
            </w:r>
          </w:p>
          <w:p w14:paraId="6F4E93AB" w14:textId="77777777" w:rsidR="000259E1" w:rsidRPr="00490DC0" w:rsidRDefault="000259E1" w:rsidP="003E5EDC">
            <w:pPr>
              <w:spacing w:after="40"/>
              <w:jc w:val="both"/>
            </w:pPr>
            <w:r w:rsidRPr="000259E1">
              <w:t>60-185</w:t>
            </w:r>
            <w:r w:rsidRPr="00490DC0">
              <w:t xml:space="preserve"> </w:t>
            </w:r>
            <w:r w:rsidRPr="000259E1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404A1" w14:textId="77777777" w:rsidR="000259E1" w:rsidRPr="00490DC0" w:rsidRDefault="000259E1" w:rsidP="003E5EDC">
            <w:pPr>
              <w:spacing w:before="120" w:after="120"/>
              <w:jc w:val="both"/>
            </w:pPr>
            <w:r w:rsidRPr="000259E1">
              <w:t>18 219.38 zł</w:t>
            </w:r>
          </w:p>
        </w:tc>
      </w:tr>
      <w:tr w:rsidR="000259E1" w:rsidRPr="00493F8C" w14:paraId="4867D323" w14:textId="77777777" w:rsidTr="003E5EDC">
        <w:tc>
          <w:tcPr>
            <w:tcW w:w="993" w:type="dxa"/>
            <w:shd w:val="clear" w:color="auto" w:fill="auto"/>
            <w:vAlign w:val="center"/>
          </w:tcPr>
          <w:p w14:paraId="1EEF8FDA" w14:textId="77777777" w:rsidR="000259E1" w:rsidRPr="00490DC0" w:rsidRDefault="000259E1" w:rsidP="003E5EDC">
            <w:pPr>
              <w:spacing w:before="120" w:after="120"/>
              <w:jc w:val="center"/>
            </w:pPr>
            <w:r w:rsidRPr="000259E1">
              <w:t>3</w:t>
            </w:r>
          </w:p>
        </w:tc>
        <w:tc>
          <w:tcPr>
            <w:tcW w:w="5244" w:type="dxa"/>
            <w:shd w:val="clear" w:color="auto" w:fill="auto"/>
          </w:tcPr>
          <w:p w14:paraId="676E5ACF" w14:textId="77777777" w:rsidR="000259E1" w:rsidRPr="00490DC0" w:rsidRDefault="000259E1" w:rsidP="003E5EDC">
            <w:pPr>
              <w:spacing w:before="40"/>
            </w:pPr>
            <w:r w:rsidRPr="000259E1">
              <w:t>Podarowane.pl Biedrzycki Spółka Jawna</w:t>
            </w:r>
          </w:p>
          <w:p w14:paraId="0F9EB562" w14:textId="77777777" w:rsidR="000259E1" w:rsidRPr="00490DC0" w:rsidRDefault="000259E1" w:rsidP="003E5EDC">
            <w:r w:rsidRPr="000259E1">
              <w:t>Kasztanowa</w:t>
            </w:r>
            <w:r w:rsidRPr="00490DC0">
              <w:t xml:space="preserve"> </w:t>
            </w:r>
            <w:r w:rsidRPr="000259E1">
              <w:t>26</w:t>
            </w:r>
            <w:r w:rsidRPr="00490DC0">
              <w:t xml:space="preserve"> </w:t>
            </w:r>
          </w:p>
          <w:p w14:paraId="56A11F95" w14:textId="77777777" w:rsidR="000259E1" w:rsidRPr="00490DC0" w:rsidRDefault="000259E1" w:rsidP="003E5EDC">
            <w:pPr>
              <w:spacing w:after="40"/>
              <w:jc w:val="both"/>
            </w:pPr>
            <w:r w:rsidRPr="000259E1">
              <w:t>32-040</w:t>
            </w:r>
            <w:r w:rsidRPr="00490DC0">
              <w:t xml:space="preserve"> </w:t>
            </w:r>
            <w:r w:rsidRPr="000259E1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56CB2" w14:textId="77777777" w:rsidR="000259E1" w:rsidRPr="00490DC0" w:rsidRDefault="000259E1" w:rsidP="003E5EDC">
            <w:pPr>
              <w:spacing w:before="120" w:after="120"/>
              <w:jc w:val="both"/>
            </w:pPr>
            <w:r w:rsidRPr="000259E1">
              <w:t>9 874.44 zł</w:t>
            </w:r>
          </w:p>
        </w:tc>
      </w:tr>
      <w:tr w:rsidR="000259E1" w:rsidRPr="00493F8C" w14:paraId="696D7BC7" w14:textId="77777777" w:rsidTr="003E5EDC">
        <w:tc>
          <w:tcPr>
            <w:tcW w:w="993" w:type="dxa"/>
            <w:shd w:val="clear" w:color="auto" w:fill="auto"/>
            <w:vAlign w:val="center"/>
          </w:tcPr>
          <w:p w14:paraId="521BC3E6" w14:textId="77777777" w:rsidR="000259E1" w:rsidRPr="00490DC0" w:rsidRDefault="000259E1" w:rsidP="003E5EDC">
            <w:pPr>
              <w:spacing w:before="120" w:after="120"/>
              <w:jc w:val="center"/>
            </w:pPr>
            <w:r w:rsidRPr="000259E1">
              <w:t>4</w:t>
            </w:r>
          </w:p>
        </w:tc>
        <w:tc>
          <w:tcPr>
            <w:tcW w:w="5244" w:type="dxa"/>
            <w:shd w:val="clear" w:color="auto" w:fill="auto"/>
          </w:tcPr>
          <w:p w14:paraId="0E3734C3" w14:textId="77777777" w:rsidR="000259E1" w:rsidRPr="00490DC0" w:rsidRDefault="000259E1" w:rsidP="003E5EDC">
            <w:pPr>
              <w:spacing w:before="40"/>
            </w:pPr>
            <w:r w:rsidRPr="000259E1">
              <w:t>ARW Studio B&amp;W Wojciech Janecki</w:t>
            </w:r>
          </w:p>
          <w:p w14:paraId="76EFC705" w14:textId="77777777" w:rsidR="000259E1" w:rsidRPr="00490DC0" w:rsidRDefault="000259E1" w:rsidP="003E5EDC">
            <w:r w:rsidRPr="000259E1">
              <w:t>Podjazdowa</w:t>
            </w:r>
            <w:r w:rsidRPr="00490DC0">
              <w:t xml:space="preserve"> </w:t>
            </w:r>
            <w:r w:rsidRPr="000259E1">
              <w:t>2/31</w:t>
            </w:r>
            <w:r w:rsidRPr="00490DC0">
              <w:t xml:space="preserve"> </w:t>
            </w:r>
          </w:p>
          <w:p w14:paraId="67B31522" w14:textId="77777777" w:rsidR="000259E1" w:rsidRPr="00490DC0" w:rsidRDefault="000259E1" w:rsidP="003E5EDC">
            <w:pPr>
              <w:spacing w:after="40"/>
              <w:jc w:val="both"/>
            </w:pPr>
            <w:r w:rsidRPr="000259E1">
              <w:t>41-200</w:t>
            </w:r>
            <w:r w:rsidRPr="00490DC0">
              <w:t xml:space="preserve"> </w:t>
            </w:r>
            <w:r w:rsidRPr="000259E1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E9F2D" w14:textId="77777777" w:rsidR="000259E1" w:rsidRPr="00490DC0" w:rsidRDefault="000259E1" w:rsidP="003E5EDC">
            <w:pPr>
              <w:spacing w:before="120" w:after="120"/>
              <w:jc w:val="both"/>
            </w:pPr>
            <w:r w:rsidRPr="000259E1">
              <w:t>19 109.28 zł</w:t>
            </w:r>
          </w:p>
        </w:tc>
      </w:tr>
    </w:tbl>
    <w:p w14:paraId="283279D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F5FDC" w14:textId="77777777" w:rsidR="00C54877" w:rsidRDefault="00C54877">
      <w:r>
        <w:separator/>
      </w:r>
    </w:p>
  </w:endnote>
  <w:endnote w:type="continuationSeparator" w:id="0">
    <w:p w14:paraId="41A55EDD" w14:textId="77777777" w:rsidR="00C54877" w:rsidRDefault="00C54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792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FE5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E0C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9AF0B0">
        <v:line id="_x0000_s1025" style="position:absolute;left:0;text-align:left;z-index:251657728" from="-3.85pt,8.7pt" to="455.15pt,8.7pt"/>
      </w:pict>
    </w:r>
  </w:p>
  <w:p w14:paraId="24EA8A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C64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F1C8F" w14:textId="77777777" w:rsidR="009F189D" w:rsidRDefault="009F189D">
    <w:pPr>
      <w:pStyle w:val="Stopka"/>
      <w:tabs>
        <w:tab w:val="clear" w:pos="4536"/>
      </w:tabs>
      <w:jc w:val="center"/>
    </w:pPr>
  </w:p>
  <w:p w14:paraId="414780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84C6F" w14:textId="77777777" w:rsidR="00C54877" w:rsidRDefault="00C54877">
      <w:r>
        <w:separator/>
      </w:r>
    </w:p>
  </w:footnote>
  <w:footnote w:type="continuationSeparator" w:id="0">
    <w:p w14:paraId="2B7A8C95" w14:textId="77777777" w:rsidR="00C54877" w:rsidRDefault="00C54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23F2" w14:textId="77777777" w:rsidR="000259E1" w:rsidRDefault="00025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4F95" w14:textId="77777777" w:rsidR="000259E1" w:rsidRDefault="00025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D8218" w14:textId="77777777" w:rsidR="000259E1" w:rsidRDefault="00025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877"/>
    <w:rsid w:val="00007727"/>
    <w:rsid w:val="00017720"/>
    <w:rsid w:val="000259E1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41DE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54877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2A21A4"/>
  <w15:chartTrackingRefBased/>
  <w15:docId w15:val="{D9E0DB51-302E-4E5A-A21A-D2E65640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2025-05-16T08:26:00Z</dcterms:created>
  <dcterms:modified xsi:type="dcterms:W3CDTF">2025-05-16T08:27:00Z</dcterms:modified>
</cp:coreProperties>
</file>