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E787E" w:rsidP="000614A7">
      <w:pPr>
        <w:jc w:val="right"/>
        <w:rPr>
          <w:sz w:val="22"/>
          <w:szCs w:val="22"/>
        </w:rPr>
      </w:pPr>
      <w:r w:rsidRPr="00FE787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E787E">
        <w:rPr>
          <w:sz w:val="22"/>
          <w:szCs w:val="22"/>
        </w:rPr>
        <w:t>2025-05-21</w:t>
      </w:r>
    </w:p>
    <w:p w:rsidR="00D665F5" w:rsidRPr="004F079B" w:rsidRDefault="00D665F5" w:rsidP="000614A7">
      <w:pPr>
        <w:jc w:val="right"/>
        <w:rPr>
          <w:sz w:val="22"/>
          <w:szCs w:val="22"/>
        </w:rPr>
      </w:pPr>
    </w:p>
    <w:p w:rsidR="00FE787E" w:rsidRPr="00FE787E" w:rsidRDefault="00FE787E" w:rsidP="000614A7">
      <w:pPr>
        <w:rPr>
          <w:b/>
          <w:bCs/>
          <w:sz w:val="22"/>
          <w:szCs w:val="22"/>
        </w:rPr>
      </w:pPr>
      <w:r w:rsidRPr="00FE787E">
        <w:rPr>
          <w:b/>
          <w:bCs/>
          <w:sz w:val="22"/>
          <w:szCs w:val="22"/>
        </w:rPr>
        <w:t>Akademia Górniczo - Hutnicza</w:t>
      </w:r>
    </w:p>
    <w:p w:rsidR="00FE787E" w:rsidRPr="00FE787E" w:rsidRDefault="00FE787E" w:rsidP="000614A7">
      <w:pPr>
        <w:rPr>
          <w:b/>
          <w:bCs/>
          <w:sz w:val="22"/>
          <w:szCs w:val="22"/>
        </w:rPr>
      </w:pPr>
      <w:r w:rsidRPr="00FE787E">
        <w:rPr>
          <w:b/>
          <w:bCs/>
          <w:sz w:val="22"/>
          <w:szCs w:val="22"/>
        </w:rPr>
        <w:t>im. Stanisława Staszica w Krakowie</w:t>
      </w:r>
    </w:p>
    <w:p w:rsidR="00D665F5" w:rsidRPr="00D91931" w:rsidRDefault="00FE787E" w:rsidP="000614A7">
      <w:pPr>
        <w:rPr>
          <w:b/>
          <w:bCs/>
          <w:sz w:val="22"/>
          <w:szCs w:val="22"/>
        </w:rPr>
      </w:pPr>
      <w:r w:rsidRPr="00FE787E">
        <w:rPr>
          <w:b/>
          <w:bCs/>
          <w:sz w:val="22"/>
          <w:szCs w:val="22"/>
        </w:rPr>
        <w:t>Dział Zamówień Publicznych</w:t>
      </w:r>
    </w:p>
    <w:p w:rsidR="00D665F5" w:rsidRPr="00BD5546" w:rsidRDefault="00FE787E" w:rsidP="000614A7">
      <w:pPr>
        <w:rPr>
          <w:sz w:val="22"/>
          <w:szCs w:val="22"/>
        </w:rPr>
      </w:pPr>
      <w:r w:rsidRPr="00FE787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E787E">
        <w:rPr>
          <w:sz w:val="22"/>
          <w:szCs w:val="22"/>
        </w:rPr>
        <w:t>30</w:t>
      </w:r>
    </w:p>
    <w:p w:rsidR="00D665F5" w:rsidRPr="00BD5546" w:rsidRDefault="00FE787E" w:rsidP="000614A7">
      <w:pPr>
        <w:rPr>
          <w:sz w:val="22"/>
          <w:szCs w:val="22"/>
        </w:rPr>
      </w:pPr>
      <w:r w:rsidRPr="00FE787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E787E">
        <w:rPr>
          <w:sz w:val="22"/>
          <w:szCs w:val="22"/>
        </w:rPr>
        <w:t>Kraków</w:t>
      </w:r>
    </w:p>
    <w:p w:rsidR="00A80738" w:rsidRDefault="00D665F5" w:rsidP="000614A7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787E" w:rsidRPr="00FE787E">
        <w:rPr>
          <w:b/>
          <w:sz w:val="22"/>
          <w:szCs w:val="22"/>
        </w:rPr>
        <w:t>DE-dzp.272-208/25</w:t>
      </w:r>
      <w:r w:rsidR="00A80738">
        <w:rPr>
          <w:sz w:val="24"/>
        </w:rPr>
        <w:tab/>
        <w:t xml:space="preserve"> </w:t>
      </w:r>
    </w:p>
    <w:p w:rsidR="00A80738" w:rsidRDefault="00A80738" w:rsidP="000614A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0614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0614A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0614A7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E787E" w:rsidRPr="00FE787E">
        <w:rPr>
          <w:sz w:val="22"/>
          <w:szCs w:val="22"/>
        </w:rPr>
        <w:t xml:space="preserve">Tryb podstawowy bez negocjacji - art. 275 pkt. 1 ustawy </w:t>
      </w:r>
      <w:proofErr w:type="spellStart"/>
      <w:r w:rsidR="00FE787E" w:rsidRPr="00FE787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E787E" w:rsidP="000614A7">
      <w:pPr>
        <w:pStyle w:val="Tekstpodstawowywcity"/>
        <w:ind w:firstLine="0"/>
        <w:jc w:val="center"/>
        <w:rPr>
          <w:sz w:val="22"/>
          <w:szCs w:val="22"/>
        </w:rPr>
      </w:pPr>
      <w:r w:rsidRPr="00FE787E">
        <w:rPr>
          <w:b/>
          <w:sz w:val="22"/>
          <w:szCs w:val="22"/>
        </w:rPr>
        <w:t>Usługa druku i dostawy Biuletynu Informacyjnego Studentów AGH - DE-dzp.272-208/25</w:t>
      </w:r>
    </w:p>
    <w:p w:rsidR="00D665F5" w:rsidRPr="00577BC6" w:rsidRDefault="00D665F5" w:rsidP="000614A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0614A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E787E" w:rsidRPr="00FE787E">
        <w:rPr>
          <w:sz w:val="22"/>
          <w:szCs w:val="22"/>
        </w:rPr>
        <w:t>21/05/2025</w:t>
      </w:r>
      <w:r w:rsidR="00FF4AB1" w:rsidRPr="00577BC6">
        <w:rPr>
          <w:sz w:val="22"/>
          <w:szCs w:val="22"/>
        </w:rPr>
        <w:t xml:space="preserve"> o godz. </w:t>
      </w:r>
      <w:r w:rsidR="00FE787E" w:rsidRPr="00FE787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:rsidR="000614A7" w:rsidRPr="00577BC6" w:rsidRDefault="000614A7" w:rsidP="000614A7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0614A7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0614A7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0614A7">
            <w:pPr>
              <w:jc w:val="center"/>
            </w:pPr>
            <w:r w:rsidRPr="00490DC0">
              <w:t>Cena oferty</w:t>
            </w:r>
          </w:p>
        </w:tc>
      </w:tr>
      <w:tr w:rsidR="00FE787E" w:rsidRPr="00493F8C" w:rsidTr="00C95CBE">
        <w:tc>
          <w:tcPr>
            <w:tcW w:w="993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center"/>
            </w:pPr>
            <w:r w:rsidRPr="00FE787E">
              <w:t>1</w:t>
            </w:r>
          </w:p>
        </w:tc>
        <w:tc>
          <w:tcPr>
            <w:tcW w:w="5244" w:type="dxa"/>
            <w:shd w:val="clear" w:color="auto" w:fill="auto"/>
          </w:tcPr>
          <w:p w:rsidR="00FE787E" w:rsidRPr="00490DC0" w:rsidRDefault="00FE787E" w:rsidP="000614A7">
            <w:r w:rsidRPr="00FE787E">
              <w:t xml:space="preserve">Drukarnia SIL-VEG-DRUK </w:t>
            </w:r>
            <w:proofErr w:type="spellStart"/>
            <w:r w:rsidRPr="00FE787E">
              <w:t>Pawelak</w:t>
            </w:r>
            <w:proofErr w:type="spellEnd"/>
            <w:r w:rsidRPr="00FE787E">
              <w:t xml:space="preserve"> J., Pełka D., Śmich D.</w:t>
            </w:r>
          </w:p>
          <w:p w:rsidR="00FE787E" w:rsidRPr="00490DC0" w:rsidRDefault="00FE787E" w:rsidP="000614A7">
            <w:r w:rsidRPr="00FE787E">
              <w:t>Niegolewskich</w:t>
            </w:r>
            <w:r w:rsidRPr="00490DC0">
              <w:t xml:space="preserve"> </w:t>
            </w:r>
            <w:r w:rsidRPr="00FE787E">
              <w:t>12</w:t>
            </w:r>
            <w:r w:rsidRPr="00490DC0">
              <w:t xml:space="preserve"> </w:t>
            </w:r>
          </w:p>
          <w:p w:rsidR="00FE787E" w:rsidRPr="00490DC0" w:rsidRDefault="00FE787E" w:rsidP="000614A7">
            <w:pPr>
              <w:jc w:val="both"/>
            </w:pPr>
            <w:r w:rsidRPr="00FE787E">
              <w:t>42-700</w:t>
            </w:r>
            <w:r w:rsidRPr="00490DC0">
              <w:t xml:space="preserve"> </w:t>
            </w:r>
            <w:r w:rsidRPr="00FE787E"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both"/>
            </w:pPr>
            <w:r w:rsidRPr="00FE787E">
              <w:t>17 470.08 zł</w:t>
            </w:r>
          </w:p>
        </w:tc>
      </w:tr>
      <w:tr w:rsidR="00FE787E" w:rsidRPr="00493F8C" w:rsidTr="00C95CBE">
        <w:tc>
          <w:tcPr>
            <w:tcW w:w="993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center"/>
            </w:pPr>
            <w:r w:rsidRPr="00FE787E">
              <w:t>2</w:t>
            </w:r>
          </w:p>
        </w:tc>
        <w:tc>
          <w:tcPr>
            <w:tcW w:w="5244" w:type="dxa"/>
            <w:shd w:val="clear" w:color="auto" w:fill="auto"/>
          </w:tcPr>
          <w:p w:rsidR="00FE787E" w:rsidRPr="00490DC0" w:rsidRDefault="00FE787E" w:rsidP="000614A7">
            <w:r w:rsidRPr="00FE787E">
              <w:t>Firma Poligraficzno-Introligatorska "UDZIAŁOWIEC" sp. z o.o.</w:t>
            </w:r>
          </w:p>
          <w:p w:rsidR="00FE787E" w:rsidRPr="00490DC0" w:rsidRDefault="00FE787E" w:rsidP="000614A7">
            <w:r w:rsidRPr="00FE787E">
              <w:t>Narcyzowa</w:t>
            </w:r>
            <w:r w:rsidRPr="00490DC0">
              <w:t xml:space="preserve"> </w:t>
            </w:r>
            <w:r w:rsidRPr="00FE787E">
              <w:t>2</w:t>
            </w:r>
            <w:r w:rsidRPr="00490DC0">
              <w:t xml:space="preserve"> </w:t>
            </w:r>
          </w:p>
          <w:p w:rsidR="00FE787E" w:rsidRPr="00490DC0" w:rsidRDefault="00FE787E" w:rsidP="000614A7">
            <w:pPr>
              <w:jc w:val="both"/>
            </w:pPr>
            <w:r w:rsidRPr="00FE787E">
              <w:t>42-256</w:t>
            </w:r>
            <w:r w:rsidRPr="00490DC0">
              <w:t xml:space="preserve"> </w:t>
            </w:r>
            <w:r w:rsidRPr="00FE787E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both"/>
            </w:pPr>
            <w:r w:rsidRPr="00FE787E">
              <w:t>18 662.40 zł</w:t>
            </w:r>
          </w:p>
        </w:tc>
      </w:tr>
      <w:tr w:rsidR="00FE787E" w:rsidRPr="00493F8C" w:rsidTr="00C95CBE">
        <w:tc>
          <w:tcPr>
            <w:tcW w:w="993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center"/>
            </w:pPr>
            <w:r w:rsidRPr="00FE787E">
              <w:t>3</w:t>
            </w:r>
          </w:p>
        </w:tc>
        <w:tc>
          <w:tcPr>
            <w:tcW w:w="5244" w:type="dxa"/>
            <w:shd w:val="clear" w:color="auto" w:fill="auto"/>
          </w:tcPr>
          <w:p w:rsidR="00FE787E" w:rsidRPr="00490DC0" w:rsidRDefault="00FE787E" w:rsidP="000614A7">
            <w:proofErr w:type="spellStart"/>
            <w:r w:rsidRPr="00FE787E">
              <w:t>Zapol</w:t>
            </w:r>
            <w:proofErr w:type="spellEnd"/>
            <w:r w:rsidRPr="00FE787E">
              <w:t xml:space="preserve"> Sobczyk </w:t>
            </w:r>
            <w:proofErr w:type="spellStart"/>
            <w:r w:rsidRPr="00FE787E">
              <w:t>Sp.J</w:t>
            </w:r>
            <w:proofErr w:type="spellEnd"/>
            <w:r w:rsidRPr="00FE787E">
              <w:t>.</w:t>
            </w:r>
          </w:p>
          <w:p w:rsidR="00FE787E" w:rsidRPr="00490DC0" w:rsidRDefault="00FE787E" w:rsidP="000614A7">
            <w:r w:rsidRPr="00FE787E">
              <w:t>Piastów</w:t>
            </w:r>
            <w:r w:rsidRPr="00490DC0">
              <w:t xml:space="preserve"> </w:t>
            </w:r>
            <w:r w:rsidRPr="00FE787E">
              <w:t>42</w:t>
            </w:r>
            <w:r w:rsidRPr="00490DC0">
              <w:t xml:space="preserve"> </w:t>
            </w:r>
          </w:p>
          <w:p w:rsidR="00FE787E" w:rsidRPr="00490DC0" w:rsidRDefault="00FE787E" w:rsidP="000614A7">
            <w:pPr>
              <w:jc w:val="both"/>
            </w:pPr>
            <w:r w:rsidRPr="00FE787E">
              <w:t>71-062</w:t>
            </w:r>
            <w:r w:rsidRPr="00490DC0">
              <w:t xml:space="preserve"> </w:t>
            </w:r>
            <w:r w:rsidRPr="00FE787E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both"/>
            </w:pPr>
            <w:r w:rsidRPr="00FE787E">
              <w:t>5 767.20 zł</w:t>
            </w:r>
          </w:p>
        </w:tc>
      </w:tr>
      <w:tr w:rsidR="00FE787E" w:rsidRPr="00493F8C" w:rsidTr="00C95CBE">
        <w:tc>
          <w:tcPr>
            <w:tcW w:w="993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center"/>
            </w:pPr>
            <w:r w:rsidRPr="00FE787E">
              <w:t>4</w:t>
            </w:r>
          </w:p>
        </w:tc>
        <w:tc>
          <w:tcPr>
            <w:tcW w:w="5244" w:type="dxa"/>
            <w:shd w:val="clear" w:color="auto" w:fill="auto"/>
          </w:tcPr>
          <w:p w:rsidR="00FE787E" w:rsidRPr="00490DC0" w:rsidRDefault="00FE787E" w:rsidP="000614A7">
            <w:r w:rsidRPr="00FE787E">
              <w:t>Arkadia Druku</w:t>
            </w:r>
          </w:p>
          <w:p w:rsidR="00FE787E" w:rsidRPr="00490DC0" w:rsidRDefault="00FE787E" w:rsidP="000614A7">
            <w:proofErr w:type="spellStart"/>
            <w:r w:rsidRPr="00FE787E">
              <w:t>Piltza</w:t>
            </w:r>
            <w:proofErr w:type="spellEnd"/>
            <w:r w:rsidRPr="00490DC0">
              <w:t xml:space="preserve"> </w:t>
            </w:r>
            <w:r w:rsidRPr="00FE787E">
              <w:t>32/52</w:t>
            </w:r>
            <w:r w:rsidRPr="00490DC0">
              <w:t xml:space="preserve"> </w:t>
            </w:r>
          </w:p>
          <w:p w:rsidR="00FE787E" w:rsidRPr="00490DC0" w:rsidRDefault="00FE787E" w:rsidP="000614A7">
            <w:pPr>
              <w:jc w:val="both"/>
            </w:pPr>
            <w:r w:rsidRPr="00FE787E">
              <w:t>30-392</w:t>
            </w:r>
            <w:r w:rsidRPr="00490DC0">
              <w:t xml:space="preserve"> </w:t>
            </w:r>
            <w:r w:rsidRPr="00FE787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both"/>
            </w:pPr>
            <w:r w:rsidRPr="00FE787E">
              <w:t>14 580.00 zł</w:t>
            </w:r>
          </w:p>
        </w:tc>
      </w:tr>
      <w:tr w:rsidR="00FE787E" w:rsidRPr="00493F8C" w:rsidTr="00C95CBE">
        <w:tc>
          <w:tcPr>
            <w:tcW w:w="993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center"/>
            </w:pPr>
            <w:r w:rsidRPr="00FE787E">
              <w:t>5</w:t>
            </w:r>
          </w:p>
        </w:tc>
        <w:tc>
          <w:tcPr>
            <w:tcW w:w="5244" w:type="dxa"/>
            <w:shd w:val="clear" w:color="auto" w:fill="auto"/>
          </w:tcPr>
          <w:p w:rsidR="00FE787E" w:rsidRPr="00490DC0" w:rsidRDefault="00FE787E" w:rsidP="000614A7">
            <w:r w:rsidRPr="00FE787E">
              <w:t>ABAKUS Tomasz Brząkała</w:t>
            </w:r>
          </w:p>
          <w:p w:rsidR="00FE787E" w:rsidRPr="00490DC0" w:rsidRDefault="00FE787E" w:rsidP="000614A7">
            <w:r w:rsidRPr="00FE787E">
              <w:t>Perłowa</w:t>
            </w:r>
            <w:r w:rsidRPr="00490DC0">
              <w:t xml:space="preserve"> </w:t>
            </w:r>
            <w:r w:rsidRPr="00FE787E">
              <w:t>7</w:t>
            </w:r>
            <w:r w:rsidRPr="00490DC0">
              <w:t xml:space="preserve"> </w:t>
            </w:r>
          </w:p>
          <w:p w:rsidR="00FE787E" w:rsidRPr="00490DC0" w:rsidRDefault="00FE787E" w:rsidP="000614A7">
            <w:pPr>
              <w:jc w:val="both"/>
            </w:pPr>
            <w:r w:rsidRPr="00FE787E">
              <w:t>55-200</w:t>
            </w:r>
            <w:r w:rsidRPr="00490DC0">
              <w:t xml:space="preserve"> </w:t>
            </w:r>
            <w:r w:rsidRPr="00FE787E">
              <w:t>Oława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both"/>
            </w:pPr>
            <w:r w:rsidRPr="00FE787E">
              <w:t>4 200.00 zł</w:t>
            </w:r>
          </w:p>
        </w:tc>
      </w:tr>
      <w:tr w:rsidR="00FE787E" w:rsidRPr="00493F8C" w:rsidTr="00C95CBE">
        <w:tc>
          <w:tcPr>
            <w:tcW w:w="993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center"/>
            </w:pPr>
            <w:r w:rsidRPr="00FE787E">
              <w:t>6</w:t>
            </w:r>
          </w:p>
        </w:tc>
        <w:tc>
          <w:tcPr>
            <w:tcW w:w="5244" w:type="dxa"/>
            <w:shd w:val="clear" w:color="auto" w:fill="auto"/>
          </w:tcPr>
          <w:p w:rsidR="00FE787E" w:rsidRPr="00490DC0" w:rsidRDefault="00FE787E" w:rsidP="000614A7">
            <w:r w:rsidRPr="00FE787E">
              <w:t>PHU OLEJNIK Piotr Olejnik</w:t>
            </w:r>
          </w:p>
          <w:p w:rsidR="00FE787E" w:rsidRPr="00490DC0" w:rsidRDefault="00FE787E" w:rsidP="000614A7">
            <w:r w:rsidRPr="00FE787E">
              <w:t xml:space="preserve">E. </w:t>
            </w:r>
            <w:proofErr w:type="spellStart"/>
            <w:r w:rsidRPr="00FE787E">
              <w:t>Szwankowskiego</w:t>
            </w:r>
            <w:proofErr w:type="spellEnd"/>
            <w:r w:rsidRPr="00490DC0">
              <w:t xml:space="preserve"> </w:t>
            </w:r>
            <w:r w:rsidRPr="00FE787E">
              <w:t>2/3</w:t>
            </w:r>
            <w:r w:rsidRPr="00490DC0">
              <w:t xml:space="preserve"> </w:t>
            </w:r>
          </w:p>
          <w:p w:rsidR="00FE787E" w:rsidRPr="00490DC0" w:rsidRDefault="00FE787E" w:rsidP="000614A7">
            <w:pPr>
              <w:jc w:val="both"/>
            </w:pPr>
            <w:r w:rsidRPr="00FE787E">
              <w:t>01-318</w:t>
            </w:r>
            <w:r w:rsidRPr="00490DC0">
              <w:t xml:space="preserve"> </w:t>
            </w:r>
            <w:r w:rsidRPr="00FE787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both"/>
            </w:pPr>
            <w:r w:rsidRPr="00FE787E">
              <w:t>8 424.00 zł</w:t>
            </w:r>
          </w:p>
        </w:tc>
      </w:tr>
      <w:tr w:rsidR="00FE787E" w:rsidRPr="00493F8C" w:rsidTr="00C95CBE">
        <w:tc>
          <w:tcPr>
            <w:tcW w:w="993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center"/>
            </w:pPr>
            <w:r w:rsidRPr="00FE787E">
              <w:t>7</w:t>
            </w:r>
          </w:p>
        </w:tc>
        <w:tc>
          <w:tcPr>
            <w:tcW w:w="5244" w:type="dxa"/>
            <w:shd w:val="clear" w:color="auto" w:fill="auto"/>
          </w:tcPr>
          <w:p w:rsidR="00FE787E" w:rsidRPr="00490DC0" w:rsidRDefault="00FE787E" w:rsidP="000614A7">
            <w:proofErr w:type="spellStart"/>
            <w:r w:rsidRPr="00FE787E">
              <w:t>Print</w:t>
            </w:r>
            <w:proofErr w:type="spellEnd"/>
            <w:r w:rsidRPr="00FE787E">
              <w:t xml:space="preserve"> Profit sp. z o.o.</w:t>
            </w:r>
          </w:p>
          <w:p w:rsidR="00FE787E" w:rsidRPr="00490DC0" w:rsidRDefault="00FE787E" w:rsidP="000614A7">
            <w:r w:rsidRPr="00FE787E">
              <w:t>Koźmin</w:t>
            </w:r>
            <w:r w:rsidRPr="00490DC0">
              <w:t xml:space="preserve"> </w:t>
            </w:r>
            <w:r w:rsidRPr="00FE787E">
              <w:t>27</w:t>
            </w:r>
            <w:r w:rsidRPr="00490DC0">
              <w:t xml:space="preserve"> </w:t>
            </w:r>
          </w:p>
          <w:p w:rsidR="00FE787E" w:rsidRPr="00490DC0" w:rsidRDefault="00FE787E" w:rsidP="000614A7">
            <w:pPr>
              <w:jc w:val="both"/>
            </w:pPr>
            <w:r w:rsidRPr="00FE787E">
              <w:t>59-900</w:t>
            </w:r>
            <w:r w:rsidRPr="00490DC0">
              <w:t xml:space="preserve"> </w:t>
            </w:r>
            <w:r w:rsidRPr="00FE787E">
              <w:t>Zgorzelec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787E" w:rsidRPr="00490DC0" w:rsidRDefault="00FE787E" w:rsidP="000614A7">
            <w:pPr>
              <w:jc w:val="both"/>
            </w:pPr>
            <w:r w:rsidRPr="00FE787E">
              <w:t>5 790.00 zł</w:t>
            </w:r>
          </w:p>
        </w:tc>
      </w:tr>
    </w:tbl>
    <w:p w:rsidR="00577BC6" w:rsidRDefault="00577BC6" w:rsidP="000614A7">
      <w:pPr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62E7" w:rsidRDefault="005162E7">
      <w:r>
        <w:separator/>
      </w:r>
    </w:p>
  </w:endnote>
  <w:endnote w:type="continuationSeparator" w:id="0">
    <w:p w:rsidR="005162E7" w:rsidRDefault="00516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62E7" w:rsidRDefault="005162E7">
      <w:r>
        <w:separator/>
      </w:r>
    </w:p>
  </w:footnote>
  <w:footnote w:type="continuationSeparator" w:id="0">
    <w:p w:rsidR="005162E7" w:rsidRDefault="00516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87E" w:rsidRDefault="00FE7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87E" w:rsidRDefault="000614A7">
    <w:pPr>
      <w:pStyle w:val="Nagwek"/>
    </w:pPr>
    <w:r w:rsidRPr="002333B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87E" w:rsidRDefault="00FE78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2E7"/>
    <w:rsid w:val="00007727"/>
    <w:rsid w:val="00017720"/>
    <w:rsid w:val="00035488"/>
    <w:rsid w:val="000614A7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162E7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E787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CA1F0B"/>
  <w15:chartTrackingRefBased/>
  <w15:docId w15:val="{BA8652CE-A610-40BB-82E4-F73341F9E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2025-05-21T12:07:00Z</cp:lastPrinted>
  <dcterms:created xsi:type="dcterms:W3CDTF">2025-05-21T12:07:00Z</dcterms:created>
  <dcterms:modified xsi:type="dcterms:W3CDTF">2025-05-21T12:07:00Z</dcterms:modified>
</cp:coreProperties>
</file>