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1F2D6" w14:textId="77777777" w:rsidR="000246D5" w:rsidRDefault="009B7449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9B7449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9B7449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sz w:val="20"/>
          <w:lang w:eastAsia="pl-PL"/>
        </w:rPr>
        <w:t>CEiDG</w:t>
      </w:r>
      <w:proofErr w:type="spellEnd"/>
      <w:r>
        <w:rPr>
          <w:rFonts w:eastAsia="Times New Roman" w:cs="Calibri"/>
          <w:i/>
          <w:sz w:val="20"/>
          <w:lang w:eastAsia="pl-PL"/>
        </w:rPr>
        <w:t>)</w:t>
      </w:r>
    </w:p>
    <w:p w14:paraId="3FD42AD3" w14:textId="77777777" w:rsidR="000246D5" w:rsidRDefault="009B7449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9B7449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719BDE70" w14:textId="77777777" w:rsidR="000246D5" w:rsidRDefault="009B7449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5864E6E4" w:rsidR="000246D5" w:rsidRPr="00DF1C49" w:rsidRDefault="009B7449" w:rsidP="00161381">
      <w:pPr>
        <w:spacing w:after="0" w:line="240" w:lineRule="auto"/>
        <w:ind w:firstLine="708"/>
        <w:rPr>
          <w:rFonts w:ascii="Verdana" w:eastAsia="Times New Roman" w:hAnsi="Verdana"/>
          <w:b/>
          <w:sz w:val="18"/>
          <w:szCs w:val="18"/>
          <w:lang w:eastAsia="pl-PL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</w:r>
      <w:r w:rsidRPr="00EE4671">
        <w:rPr>
          <w:rFonts w:ascii="Verdana" w:eastAsia="Times New Roman" w:hAnsi="Verdana"/>
          <w:b/>
          <w:sz w:val="18"/>
          <w:szCs w:val="18"/>
          <w:lang w:eastAsia="pl-PL"/>
        </w:rPr>
        <w:t>pn.</w:t>
      </w:r>
      <w:r w:rsidR="003625A6" w:rsidRPr="00EE4671">
        <w:rPr>
          <w:rFonts w:ascii="Verdana" w:eastAsia="Times New Roman" w:hAnsi="Verdana"/>
          <w:b/>
          <w:sz w:val="18"/>
          <w:szCs w:val="18"/>
          <w:lang w:eastAsia="pl-PL"/>
        </w:rPr>
        <w:t xml:space="preserve"> </w:t>
      </w:r>
      <w:r w:rsidR="00161381" w:rsidRPr="00161381">
        <w:rPr>
          <w:rFonts w:ascii="Verdana" w:eastAsia="Times New Roman" w:hAnsi="Verdana"/>
          <w:b/>
          <w:sz w:val="20"/>
          <w:szCs w:val="20"/>
          <w:lang w:eastAsia="pl-PL"/>
        </w:rPr>
        <w:t>usługi wydruku i dostawy materiałów informacyjno-promocyjnych na potrzeby III Kongresu Energetyki Rozproszonej - DE-dzp.272-252/25</w:t>
      </w:r>
      <w:r w:rsidR="00DF1C49">
        <w:rPr>
          <w:rFonts w:ascii="Verdana" w:eastAsia="Times New Roman" w:hAnsi="Verdana"/>
          <w:b/>
          <w:sz w:val="18"/>
          <w:szCs w:val="18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prowadzonego przez </w:t>
      </w:r>
      <w:r w:rsidR="00DF1C49">
        <w:rPr>
          <w:rFonts w:eastAsia="Times New Roman" w:cs="Calibri"/>
          <w:lang w:eastAsia="pl-PL"/>
        </w:rPr>
        <w:br/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9B7449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9B7449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5A32044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6E19BC99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9B7449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C34D8C" w14:textId="77777777" w:rsidR="008321B9" w:rsidRDefault="008321B9">
      <w:pPr>
        <w:spacing w:after="0" w:line="240" w:lineRule="auto"/>
      </w:pPr>
      <w:r>
        <w:separator/>
      </w:r>
    </w:p>
  </w:endnote>
  <w:endnote w:type="continuationSeparator" w:id="0">
    <w:p w14:paraId="52D2C376" w14:textId="77777777" w:rsidR="008321B9" w:rsidRDefault="008321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462F2" w14:textId="77777777" w:rsidR="009A7723" w:rsidRDefault="009B7449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597BA3" w14:textId="77777777" w:rsidR="008321B9" w:rsidRDefault="008321B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BF17DB0" w14:textId="77777777" w:rsidR="008321B9" w:rsidRDefault="008321B9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75C7DDE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15D99"/>
    <w:rsid w:val="000246D5"/>
    <w:rsid w:val="000419DD"/>
    <w:rsid w:val="00084973"/>
    <w:rsid w:val="000A54B0"/>
    <w:rsid w:val="000D1880"/>
    <w:rsid w:val="00161381"/>
    <w:rsid w:val="001A2B0D"/>
    <w:rsid w:val="001B3C79"/>
    <w:rsid w:val="002B3CBD"/>
    <w:rsid w:val="002D6D29"/>
    <w:rsid w:val="00331930"/>
    <w:rsid w:val="003625A6"/>
    <w:rsid w:val="00440658"/>
    <w:rsid w:val="00441118"/>
    <w:rsid w:val="00445D7A"/>
    <w:rsid w:val="0048047B"/>
    <w:rsid w:val="004A5310"/>
    <w:rsid w:val="00622979"/>
    <w:rsid w:val="006407BB"/>
    <w:rsid w:val="0065535F"/>
    <w:rsid w:val="006F0C03"/>
    <w:rsid w:val="007A6003"/>
    <w:rsid w:val="007F063B"/>
    <w:rsid w:val="008321B9"/>
    <w:rsid w:val="008D617C"/>
    <w:rsid w:val="008F3011"/>
    <w:rsid w:val="009726CF"/>
    <w:rsid w:val="009A42E9"/>
    <w:rsid w:val="009A7723"/>
    <w:rsid w:val="009B7449"/>
    <w:rsid w:val="009E259A"/>
    <w:rsid w:val="00A05528"/>
    <w:rsid w:val="00AF307C"/>
    <w:rsid w:val="00BD4972"/>
    <w:rsid w:val="00BE28B3"/>
    <w:rsid w:val="00C652C7"/>
    <w:rsid w:val="00C773E4"/>
    <w:rsid w:val="00CA28F9"/>
    <w:rsid w:val="00CD0463"/>
    <w:rsid w:val="00CD7E1D"/>
    <w:rsid w:val="00DF1C49"/>
    <w:rsid w:val="00E03F9E"/>
    <w:rsid w:val="00E93D9A"/>
    <w:rsid w:val="00EE4671"/>
    <w:rsid w:val="00F5420D"/>
    <w:rsid w:val="00F70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32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314</Words>
  <Characters>1890</Characters>
  <Application>Microsoft Office Word</Application>
  <DocSecurity>0</DocSecurity>
  <Lines>15</Lines>
  <Paragraphs>4</Paragraphs>
  <ScaleCrop>false</ScaleCrop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Katarzyna Breguła</cp:lastModifiedBy>
  <cp:revision>3</cp:revision>
  <cp:lastPrinted>2016-07-26T10:32:00Z</cp:lastPrinted>
  <dcterms:created xsi:type="dcterms:W3CDTF">2025-05-16T10:34:00Z</dcterms:created>
  <dcterms:modified xsi:type="dcterms:W3CDTF">2025-05-16T10:36:00Z</dcterms:modified>
</cp:coreProperties>
</file>