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37578" w14:textId="77777777" w:rsidR="00D665F5" w:rsidRPr="0084114A" w:rsidRDefault="00FB0189" w:rsidP="002E3B97">
      <w:pPr>
        <w:spacing w:after="240"/>
        <w:jc w:val="right"/>
        <w:rPr>
          <w:rFonts w:ascii="Verdana" w:hAnsi="Verdana"/>
          <w:sz w:val="18"/>
          <w:szCs w:val="18"/>
        </w:rPr>
      </w:pPr>
      <w:r w:rsidRPr="0084114A">
        <w:rPr>
          <w:rFonts w:ascii="Verdana" w:hAnsi="Verdana"/>
          <w:sz w:val="18"/>
          <w:szCs w:val="18"/>
        </w:rPr>
        <w:t>Kraków</w:t>
      </w:r>
      <w:r w:rsidR="00D665F5" w:rsidRPr="0084114A">
        <w:rPr>
          <w:rFonts w:ascii="Verdana" w:hAnsi="Verdana"/>
          <w:sz w:val="18"/>
          <w:szCs w:val="18"/>
        </w:rPr>
        <w:t xml:space="preserve"> dnia: </w:t>
      </w:r>
      <w:r w:rsidRPr="0084114A">
        <w:rPr>
          <w:rFonts w:ascii="Verdana" w:hAnsi="Verdana"/>
          <w:sz w:val="18"/>
          <w:szCs w:val="18"/>
        </w:rPr>
        <w:t>2025-05-29</w:t>
      </w:r>
    </w:p>
    <w:p w14:paraId="0CEE65F2" w14:textId="77777777" w:rsidR="00FB0189" w:rsidRPr="0084114A" w:rsidRDefault="00FB018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4114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0C9B760" w14:textId="77777777" w:rsidR="00FB0189" w:rsidRPr="0084114A" w:rsidRDefault="00FB018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4114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58CBC23" w14:textId="77777777" w:rsidR="00D665F5" w:rsidRPr="0084114A" w:rsidRDefault="00FB018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4114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31A5186" w14:textId="77777777" w:rsidR="00D665F5" w:rsidRPr="0084114A" w:rsidRDefault="00FB0189" w:rsidP="00D665F5">
      <w:pPr>
        <w:rPr>
          <w:rFonts w:ascii="Verdana" w:hAnsi="Verdana"/>
          <w:sz w:val="18"/>
          <w:szCs w:val="18"/>
        </w:rPr>
      </w:pPr>
      <w:r w:rsidRPr="0084114A">
        <w:rPr>
          <w:rFonts w:ascii="Verdana" w:hAnsi="Verdana"/>
          <w:sz w:val="18"/>
          <w:szCs w:val="18"/>
        </w:rPr>
        <w:t>Al. Mickiewicza</w:t>
      </w:r>
      <w:r w:rsidR="00D665F5" w:rsidRPr="0084114A">
        <w:rPr>
          <w:rFonts w:ascii="Verdana" w:hAnsi="Verdana"/>
          <w:sz w:val="18"/>
          <w:szCs w:val="18"/>
        </w:rPr>
        <w:t xml:space="preserve"> </w:t>
      </w:r>
      <w:r w:rsidRPr="0084114A">
        <w:rPr>
          <w:rFonts w:ascii="Verdana" w:hAnsi="Verdana"/>
          <w:sz w:val="18"/>
          <w:szCs w:val="18"/>
        </w:rPr>
        <w:t>30</w:t>
      </w:r>
    </w:p>
    <w:p w14:paraId="63B64E1B" w14:textId="77777777" w:rsidR="00D665F5" w:rsidRPr="0084114A" w:rsidRDefault="00FB0189" w:rsidP="00D665F5">
      <w:pPr>
        <w:rPr>
          <w:rFonts w:ascii="Verdana" w:hAnsi="Verdana"/>
          <w:sz w:val="18"/>
          <w:szCs w:val="18"/>
        </w:rPr>
      </w:pPr>
      <w:r w:rsidRPr="0084114A">
        <w:rPr>
          <w:rFonts w:ascii="Verdana" w:hAnsi="Verdana"/>
          <w:sz w:val="18"/>
          <w:szCs w:val="18"/>
        </w:rPr>
        <w:t>30-059</w:t>
      </w:r>
      <w:r w:rsidR="00D665F5" w:rsidRPr="0084114A">
        <w:rPr>
          <w:rFonts w:ascii="Verdana" w:hAnsi="Verdana"/>
          <w:sz w:val="18"/>
          <w:szCs w:val="18"/>
        </w:rPr>
        <w:t xml:space="preserve"> </w:t>
      </w:r>
      <w:r w:rsidRPr="0084114A">
        <w:rPr>
          <w:rFonts w:ascii="Verdana" w:hAnsi="Verdana"/>
          <w:sz w:val="18"/>
          <w:szCs w:val="18"/>
        </w:rPr>
        <w:t>Kraków</w:t>
      </w:r>
    </w:p>
    <w:p w14:paraId="63DF4623" w14:textId="77777777" w:rsidR="002E3B97" w:rsidRPr="0084114A" w:rsidRDefault="002E3B97" w:rsidP="00D665F5">
      <w:pPr>
        <w:rPr>
          <w:rFonts w:ascii="Verdana" w:hAnsi="Verdana"/>
          <w:sz w:val="18"/>
          <w:szCs w:val="18"/>
        </w:rPr>
      </w:pPr>
    </w:p>
    <w:p w14:paraId="07928EE0" w14:textId="77777777" w:rsidR="00A80738" w:rsidRPr="0084114A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4114A">
        <w:rPr>
          <w:rFonts w:ascii="Verdana" w:hAnsi="Verdana"/>
          <w:sz w:val="18"/>
          <w:szCs w:val="18"/>
        </w:rPr>
        <w:t>Znak sprawy:</w:t>
      </w:r>
      <w:r w:rsidRPr="0084114A">
        <w:rPr>
          <w:rFonts w:ascii="Verdana" w:hAnsi="Verdana"/>
          <w:b/>
          <w:sz w:val="18"/>
          <w:szCs w:val="18"/>
        </w:rPr>
        <w:t xml:space="preserve"> </w:t>
      </w:r>
      <w:r w:rsidR="00FB0189" w:rsidRPr="0084114A">
        <w:rPr>
          <w:rFonts w:ascii="Verdana" w:hAnsi="Verdana"/>
          <w:b/>
          <w:sz w:val="18"/>
          <w:szCs w:val="18"/>
        </w:rPr>
        <w:t>DE-dzp.272-225/25</w:t>
      </w:r>
      <w:r w:rsidR="00A80738" w:rsidRPr="0084114A">
        <w:rPr>
          <w:rFonts w:ascii="Verdana" w:hAnsi="Verdana"/>
          <w:sz w:val="18"/>
          <w:szCs w:val="18"/>
        </w:rPr>
        <w:tab/>
        <w:t xml:space="preserve"> </w:t>
      </w:r>
    </w:p>
    <w:p w14:paraId="1C7FD8E8" w14:textId="77777777" w:rsidR="00A80738" w:rsidRPr="0084114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FB0F23A" w14:textId="77777777" w:rsidR="00A80738" w:rsidRPr="0084114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4992E1" w14:textId="77777777" w:rsidR="00A80738" w:rsidRPr="0084114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B94ACAA" w14:textId="4C8E4813" w:rsidR="00A80738" w:rsidRPr="0084114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4114A">
        <w:rPr>
          <w:rFonts w:ascii="Verdana" w:hAnsi="Verdana"/>
          <w:b/>
          <w:spacing w:val="20"/>
          <w:sz w:val="18"/>
          <w:szCs w:val="18"/>
        </w:rPr>
        <w:t>INFORMACJA Z OTWARCIA OFERT</w:t>
      </w:r>
      <w:r w:rsidR="009D3E78" w:rsidRPr="0084114A">
        <w:rPr>
          <w:rFonts w:ascii="Verdana" w:hAnsi="Verdana"/>
          <w:b/>
          <w:spacing w:val="20"/>
          <w:sz w:val="18"/>
          <w:szCs w:val="18"/>
        </w:rPr>
        <w:t xml:space="preserve"> - SPROSTOWANIE</w:t>
      </w:r>
    </w:p>
    <w:p w14:paraId="61B0B106" w14:textId="77777777" w:rsidR="00A80738" w:rsidRPr="0084114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2842705" w14:textId="77777777" w:rsidR="00C659E2" w:rsidRPr="0084114A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84114A">
        <w:rPr>
          <w:rFonts w:ascii="Verdana" w:hAnsi="Verdana"/>
          <w:bCs/>
          <w:sz w:val="18"/>
          <w:szCs w:val="18"/>
        </w:rPr>
        <w:t xml:space="preserve">Dotyczy </w:t>
      </w:r>
      <w:r w:rsidRPr="0084114A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B0189" w:rsidRPr="0084114A">
        <w:rPr>
          <w:rFonts w:ascii="Verdana" w:hAnsi="Verdana"/>
          <w:sz w:val="18"/>
          <w:szCs w:val="18"/>
        </w:rPr>
        <w:t>przetarg nieograniczony</w:t>
      </w:r>
      <w:r w:rsidRPr="0084114A">
        <w:rPr>
          <w:rFonts w:ascii="Verdana" w:hAnsi="Verdana"/>
          <w:sz w:val="18"/>
          <w:szCs w:val="18"/>
        </w:rPr>
        <w:t xml:space="preserve"> </w:t>
      </w:r>
      <w:r w:rsidR="007965DC" w:rsidRPr="0084114A">
        <w:rPr>
          <w:rFonts w:ascii="Verdana" w:hAnsi="Verdana"/>
          <w:sz w:val="18"/>
          <w:szCs w:val="18"/>
        </w:rPr>
        <w:t>prowadzonego pn.</w:t>
      </w:r>
      <w:r w:rsidRPr="0084114A">
        <w:rPr>
          <w:rFonts w:ascii="Verdana" w:hAnsi="Verdana"/>
          <w:sz w:val="18"/>
          <w:szCs w:val="18"/>
        </w:rPr>
        <w:t xml:space="preserve">: </w:t>
      </w:r>
    </w:p>
    <w:p w14:paraId="32D9BD9D" w14:textId="77777777" w:rsidR="00A80738" w:rsidRPr="0084114A" w:rsidRDefault="00FB018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4114A">
        <w:rPr>
          <w:rFonts w:ascii="Verdana" w:hAnsi="Verdana"/>
          <w:b/>
          <w:sz w:val="18"/>
          <w:szCs w:val="18"/>
        </w:rPr>
        <w:t xml:space="preserve">dostawa komputera stacjonarnego - stacji roboczej da </w:t>
      </w:r>
      <w:proofErr w:type="spellStart"/>
      <w:r w:rsidRPr="0084114A">
        <w:rPr>
          <w:rFonts w:ascii="Verdana" w:hAnsi="Verdana"/>
          <w:b/>
          <w:sz w:val="18"/>
          <w:szCs w:val="18"/>
        </w:rPr>
        <w:t>WGGiIŚ</w:t>
      </w:r>
      <w:proofErr w:type="spellEnd"/>
      <w:r w:rsidRPr="0084114A">
        <w:rPr>
          <w:rFonts w:ascii="Verdana" w:hAnsi="Verdana"/>
          <w:b/>
          <w:sz w:val="18"/>
          <w:szCs w:val="18"/>
        </w:rPr>
        <w:t xml:space="preserve"> - DE-dzp.272-225/25</w:t>
      </w:r>
    </w:p>
    <w:p w14:paraId="664BFEDC" w14:textId="77777777" w:rsidR="00D665F5" w:rsidRPr="0084114A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4114A">
        <w:rPr>
          <w:rFonts w:ascii="Verdana" w:hAnsi="Verdana"/>
          <w:sz w:val="18"/>
          <w:szCs w:val="18"/>
        </w:rPr>
        <w:t>Zamawiający, działając na podstawie art. 22</w:t>
      </w:r>
      <w:r w:rsidR="00601802" w:rsidRPr="0084114A">
        <w:rPr>
          <w:rFonts w:ascii="Verdana" w:hAnsi="Verdana"/>
          <w:sz w:val="18"/>
          <w:szCs w:val="18"/>
        </w:rPr>
        <w:t>2</w:t>
      </w:r>
      <w:r w:rsidRPr="0084114A">
        <w:rPr>
          <w:rFonts w:ascii="Verdana" w:hAnsi="Verdana"/>
          <w:sz w:val="18"/>
          <w:szCs w:val="18"/>
        </w:rPr>
        <w:t xml:space="preserve"> ust. 5 </w:t>
      </w:r>
      <w:r w:rsidRPr="0084114A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4114A">
        <w:rPr>
          <w:rFonts w:ascii="Verdana" w:hAnsi="Verdana"/>
          <w:sz w:val="18"/>
          <w:szCs w:val="18"/>
        </w:rPr>
        <w:t>publicznych</w:t>
      </w:r>
      <w:r w:rsidR="00104EFA" w:rsidRPr="0084114A">
        <w:rPr>
          <w:rFonts w:ascii="Verdana" w:hAnsi="Verdana"/>
          <w:sz w:val="18"/>
          <w:szCs w:val="18"/>
        </w:rPr>
        <w:t xml:space="preserve"> </w:t>
      </w:r>
      <w:r w:rsidR="009C20BC" w:rsidRPr="0084114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84114A">
        <w:rPr>
          <w:rFonts w:ascii="Verdana" w:hAnsi="Verdana"/>
          <w:sz w:val="18"/>
          <w:szCs w:val="18"/>
        </w:rPr>
        <w:t>t.j</w:t>
      </w:r>
      <w:proofErr w:type="spellEnd"/>
      <w:r w:rsidR="009C20BC" w:rsidRPr="0084114A">
        <w:rPr>
          <w:rFonts w:ascii="Verdana" w:hAnsi="Verdana"/>
          <w:sz w:val="18"/>
          <w:szCs w:val="18"/>
        </w:rPr>
        <w:t xml:space="preserve">. </w:t>
      </w:r>
      <w:r w:rsidR="00104EFA" w:rsidRPr="0084114A">
        <w:rPr>
          <w:rFonts w:ascii="Verdana" w:hAnsi="Verdana"/>
          <w:sz w:val="18"/>
          <w:szCs w:val="18"/>
        </w:rPr>
        <w:t>ze zm.</w:t>
      </w:r>
      <w:r w:rsidR="00AA718D" w:rsidRPr="0084114A">
        <w:rPr>
          <w:rFonts w:ascii="Verdana" w:hAnsi="Verdana"/>
          <w:sz w:val="18"/>
          <w:szCs w:val="18"/>
        </w:rPr>
        <w:t>)</w:t>
      </w:r>
      <w:r w:rsidR="00A67C20" w:rsidRPr="0084114A">
        <w:rPr>
          <w:rFonts w:ascii="Verdana" w:hAnsi="Verdana"/>
          <w:sz w:val="18"/>
          <w:szCs w:val="18"/>
        </w:rPr>
        <w:t xml:space="preserve"> </w:t>
      </w:r>
      <w:r w:rsidRPr="0084114A">
        <w:rPr>
          <w:rFonts w:ascii="Verdana" w:hAnsi="Verdana"/>
          <w:sz w:val="18"/>
          <w:szCs w:val="18"/>
        </w:rPr>
        <w:t>udostępnia</w:t>
      </w:r>
      <w:r w:rsidR="00F95C33" w:rsidRPr="0084114A">
        <w:rPr>
          <w:rFonts w:ascii="Verdana" w:hAnsi="Verdana"/>
          <w:sz w:val="18"/>
          <w:szCs w:val="18"/>
        </w:rPr>
        <w:t xml:space="preserve"> </w:t>
      </w:r>
      <w:r w:rsidR="004C7E9B" w:rsidRPr="0084114A">
        <w:rPr>
          <w:rFonts w:ascii="Verdana" w:hAnsi="Verdana"/>
          <w:sz w:val="18"/>
          <w:szCs w:val="18"/>
        </w:rPr>
        <w:t>informacj</w:t>
      </w:r>
      <w:r w:rsidR="00577BC6" w:rsidRPr="0084114A">
        <w:rPr>
          <w:rFonts w:ascii="Verdana" w:hAnsi="Verdana"/>
          <w:sz w:val="18"/>
          <w:szCs w:val="18"/>
        </w:rPr>
        <w:t>ę</w:t>
      </w:r>
      <w:r w:rsidR="00035488" w:rsidRPr="0084114A">
        <w:rPr>
          <w:rFonts w:ascii="Verdana" w:hAnsi="Verdana"/>
          <w:sz w:val="18"/>
          <w:szCs w:val="18"/>
        </w:rPr>
        <w:t xml:space="preserve"> z otwarcia ofert</w:t>
      </w:r>
      <w:r w:rsidR="00577BC6" w:rsidRPr="0084114A">
        <w:rPr>
          <w:rFonts w:ascii="Verdana" w:hAnsi="Verdana"/>
          <w:sz w:val="18"/>
          <w:szCs w:val="18"/>
        </w:rPr>
        <w:t>.</w:t>
      </w:r>
    </w:p>
    <w:p w14:paraId="0C7D1B10" w14:textId="77777777" w:rsidR="00A80738" w:rsidRPr="0084114A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4114A">
        <w:rPr>
          <w:rFonts w:ascii="Verdana" w:hAnsi="Verdana"/>
          <w:sz w:val="18"/>
          <w:szCs w:val="18"/>
        </w:rPr>
        <w:t>Podczas otwarcia ofert, mającego miejsce</w:t>
      </w:r>
      <w:r w:rsidR="00FF4AB1" w:rsidRPr="0084114A">
        <w:rPr>
          <w:rFonts w:ascii="Verdana" w:hAnsi="Verdana"/>
          <w:sz w:val="18"/>
          <w:szCs w:val="18"/>
        </w:rPr>
        <w:t xml:space="preserve"> w dniu </w:t>
      </w:r>
      <w:r w:rsidR="00FB0189" w:rsidRPr="0084114A">
        <w:rPr>
          <w:rFonts w:ascii="Verdana" w:hAnsi="Verdana"/>
          <w:sz w:val="18"/>
          <w:szCs w:val="18"/>
        </w:rPr>
        <w:t>29/05/2025</w:t>
      </w:r>
      <w:r w:rsidR="00FF4AB1" w:rsidRPr="0084114A">
        <w:rPr>
          <w:rFonts w:ascii="Verdana" w:hAnsi="Verdana"/>
          <w:sz w:val="18"/>
          <w:szCs w:val="18"/>
        </w:rPr>
        <w:t xml:space="preserve"> o godz. </w:t>
      </w:r>
      <w:r w:rsidR="00FB0189" w:rsidRPr="0084114A">
        <w:rPr>
          <w:rFonts w:ascii="Verdana" w:hAnsi="Verdana"/>
          <w:sz w:val="18"/>
          <w:szCs w:val="18"/>
        </w:rPr>
        <w:t>11:00</w:t>
      </w:r>
      <w:r w:rsidRPr="0084114A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0"/>
        <w:gridCol w:w="3969"/>
      </w:tblGrid>
      <w:tr w:rsidR="00D665F5" w:rsidRPr="0084114A" w14:paraId="6C892E21" w14:textId="77777777" w:rsidTr="0084114A">
        <w:tc>
          <w:tcPr>
            <w:tcW w:w="993" w:type="dxa"/>
            <w:shd w:val="clear" w:color="auto" w:fill="auto"/>
            <w:vAlign w:val="center"/>
          </w:tcPr>
          <w:p w14:paraId="3683DFD2" w14:textId="77777777" w:rsidR="00D665F5" w:rsidRPr="0084114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C2E5F2A" w14:textId="77777777" w:rsidR="00D665F5" w:rsidRPr="0084114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4114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4114A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A05D355" w14:textId="77777777" w:rsidR="00D665F5" w:rsidRPr="0084114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B0189" w:rsidRPr="0084114A" w14:paraId="60ECD17A" w14:textId="77777777" w:rsidTr="0084114A">
        <w:tc>
          <w:tcPr>
            <w:tcW w:w="993" w:type="dxa"/>
            <w:shd w:val="clear" w:color="auto" w:fill="auto"/>
            <w:vAlign w:val="center"/>
          </w:tcPr>
          <w:p w14:paraId="65BBA86A" w14:textId="77777777" w:rsidR="00FB0189" w:rsidRPr="0084114A" w:rsidRDefault="00FB0189" w:rsidP="001B427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B38D13B" w14:textId="77777777" w:rsidR="00FB0189" w:rsidRPr="0084114A" w:rsidRDefault="00FB0189" w:rsidP="001B427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PIXEL Centrum Komputerowe Tomasz Dziedzic</w:t>
            </w:r>
          </w:p>
          <w:p w14:paraId="7DBFC5C2" w14:textId="77777777" w:rsidR="00FB0189" w:rsidRPr="0084114A" w:rsidRDefault="00FB0189" w:rsidP="001B4273">
            <w:pPr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 xml:space="preserve">Wolica 60 </w:t>
            </w:r>
          </w:p>
          <w:p w14:paraId="41129119" w14:textId="77777777" w:rsidR="00FB0189" w:rsidRPr="0084114A" w:rsidRDefault="00FB0189" w:rsidP="001B427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28-232 Łubnice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0553C09" w14:textId="77777777" w:rsidR="00FB0189" w:rsidRPr="0084114A" w:rsidRDefault="00FB0189" w:rsidP="001B427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15 457.41 zł</w:t>
            </w:r>
          </w:p>
        </w:tc>
      </w:tr>
      <w:tr w:rsidR="00FB0189" w:rsidRPr="0084114A" w14:paraId="265584A8" w14:textId="77777777" w:rsidTr="0084114A">
        <w:tc>
          <w:tcPr>
            <w:tcW w:w="993" w:type="dxa"/>
            <w:shd w:val="clear" w:color="auto" w:fill="auto"/>
            <w:vAlign w:val="center"/>
          </w:tcPr>
          <w:p w14:paraId="782D159A" w14:textId="77777777" w:rsidR="00FB0189" w:rsidRPr="0084114A" w:rsidRDefault="00FB0189" w:rsidP="001B427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4A2ACD4" w14:textId="77777777" w:rsidR="00FB0189" w:rsidRPr="0084114A" w:rsidRDefault="00FB0189" w:rsidP="001B427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2E3B97" w:rsidRPr="0084114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4114A">
              <w:rPr>
                <w:rFonts w:ascii="Verdana" w:hAnsi="Verdana"/>
                <w:sz w:val="18"/>
                <w:szCs w:val="18"/>
              </w:rPr>
              <w:t>o.</w:t>
            </w:r>
          </w:p>
          <w:p w14:paraId="1FCD32D6" w14:textId="77777777" w:rsidR="00FB0189" w:rsidRPr="0084114A" w:rsidRDefault="00FB0189" w:rsidP="001B4273">
            <w:pPr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 xml:space="preserve">Al. Mickiewicza 27 </w:t>
            </w:r>
          </w:p>
          <w:p w14:paraId="1E23EBEC" w14:textId="77777777" w:rsidR="00FB0189" w:rsidRPr="0084114A" w:rsidRDefault="00FB0189" w:rsidP="001B427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31E8EB4" w14:textId="77777777" w:rsidR="00FB0189" w:rsidRPr="0084114A" w:rsidRDefault="00FB0189" w:rsidP="001B427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15 874.27 zł</w:t>
            </w:r>
          </w:p>
        </w:tc>
      </w:tr>
      <w:tr w:rsidR="00FB0189" w:rsidRPr="0084114A" w14:paraId="76FBF789" w14:textId="77777777" w:rsidTr="0084114A">
        <w:tc>
          <w:tcPr>
            <w:tcW w:w="993" w:type="dxa"/>
            <w:shd w:val="clear" w:color="auto" w:fill="auto"/>
            <w:vAlign w:val="center"/>
          </w:tcPr>
          <w:p w14:paraId="39CEDEC6" w14:textId="77777777" w:rsidR="00FB0189" w:rsidRPr="0084114A" w:rsidRDefault="00FB0189" w:rsidP="001B427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0451F2E" w14:textId="77777777" w:rsidR="00FB0189" w:rsidRPr="0084114A" w:rsidRDefault="00FB0189" w:rsidP="001B427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84114A">
              <w:rPr>
                <w:rFonts w:ascii="Verdana" w:hAnsi="Verdana"/>
                <w:sz w:val="18"/>
                <w:szCs w:val="18"/>
              </w:rPr>
              <w:t>ITness</w:t>
            </w:r>
            <w:proofErr w:type="spellEnd"/>
            <w:r w:rsidRPr="0084114A">
              <w:rPr>
                <w:rFonts w:ascii="Verdana" w:hAnsi="Verdana"/>
                <w:sz w:val="18"/>
                <w:szCs w:val="18"/>
              </w:rPr>
              <w:t>. Dawid Łukaszek</w:t>
            </w:r>
          </w:p>
          <w:p w14:paraId="06CA0BF8" w14:textId="77777777" w:rsidR="00FB0189" w:rsidRPr="0084114A" w:rsidRDefault="00FB0189" w:rsidP="001B4273">
            <w:pPr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 xml:space="preserve">Głowackiego 2D </w:t>
            </w:r>
          </w:p>
          <w:p w14:paraId="1039DDEC" w14:textId="77777777" w:rsidR="00FB0189" w:rsidRPr="0084114A" w:rsidRDefault="00FB0189" w:rsidP="001B427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28-230 Połaniec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7035C63" w14:textId="77777777" w:rsidR="00FB0189" w:rsidRPr="0084114A" w:rsidRDefault="00FB0189" w:rsidP="001B427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16 592.70 zł</w:t>
            </w:r>
          </w:p>
        </w:tc>
      </w:tr>
      <w:tr w:rsidR="00FB0189" w:rsidRPr="0084114A" w14:paraId="15186338" w14:textId="77777777" w:rsidTr="0084114A">
        <w:tc>
          <w:tcPr>
            <w:tcW w:w="993" w:type="dxa"/>
            <w:shd w:val="clear" w:color="auto" w:fill="auto"/>
            <w:vAlign w:val="center"/>
          </w:tcPr>
          <w:p w14:paraId="3B543E1A" w14:textId="77777777" w:rsidR="00FB0189" w:rsidRPr="0084114A" w:rsidRDefault="00FB0189" w:rsidP="001B427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9DF44B0" w14:textId="77777777" w:rsidR="00FB0189" w:rsidRPr="0084114A" w:rsidRDefault="00FB0189" w:rsidP="001B427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84114A">
              <w:rPr>
                <w:rFonts w:ascii="Verdana" w:hAnsi="Verdana"/>
                <w:sz w:val="18"/>
                <w:szCs w:val="18"/>
              </w:rPr>
              <w:t>Framko</w:t>
            </w:r>
            <w:proofErr w:type="spellEnd"/>
            <w:r w:rsidRPr="0084114A">
              <w:rPr>
                <w:rFonts w:ascii="Verdana" w:hAnsi="Verdana"/>
                <w:sz w:val="18"/>
                <w:szCs w:val="18"/>
              </w:rPr>
              <w:t xml:space="preserve"> 2 </w:t>
            </w:r>
            <w:r w:rsidR="005633C0" w:rsidRPr="0084114A">
              <w:rPr>
                <w:rFonts w:ascii="Verdana" w:hAnsi="Verdana"/>
                <w:sz w:val="18"/>
                <w:szCs w:val="18"/>
              </w:rPr>
              <w:t>S</w:t>
            </w:r>
            <w:r w:rsidRPr="0084114A">
              <w:rPr>
                <w:rFonts w:ascii="Verdana" w:hAnsi="Verdana"/>
                <w:sz w:val="18"/>
                <w:szCs w:val="18"/>
              </w:rPr>
              <w:t xml:space="preserve">półka </w:t>
            </w:r>
            <w:r w:rsidR="005633C0" w:rsidRPr="0084114A">
              <w:rPr>
                <w:rFonts w:ascii="Verdana" w:hAnsi="Verdana"/>
                <w:sz w:val="18"/>
                <w:szCs w:val="18"/>
              </w:rPr>
              <w:t>J</w:t>
            </w:r>
            <w:r w:rsidRPr="0084114A">
              <w:rPr>
                <w:rFonts w:ascii="Verdana" w:hAnsi="Verdana"/>
                <w:sz w:val="18"/>
                <w:szCs w:val="18"/>
              </w:rPr>
              <w:t>awna J.</w:t>
            </w:r>
            <w:r w:rsidR="002E3B97" w:rsidRPr="0084114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4114A">
              <w:rPr>
                <w:rFonts w:ascii="Verdana" w:hAnsi="Verdana"/>
                <w:sz w:val="18"/>
                <w:szCs w:val="18"/>
              </w:rPr>
              <w:t>Strykowski S.</w:t>
            </w:r>
            <w:r w:rsidR="002E3B97" w:rsidRPr="0084114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4114A">
              <w:rPr>
                <w:rFonts w:ascii="Verdana" w:hAnsi="Verdana"/>
                <w:sz w:val="18"/>
                <w:szCs w:val="18"/>
              </w:rPr>
              <w:t>Miazga</w:t>
            </w:r>
          </w:p>
          <w:p w14:paraId="755AD439" w14:textId="77777777" w:rsidR="00FB0189" w:rsidRPr="0084114A" w:rsidRDefault="00FB0189" w:rsidP="001B4273">
            <w:pPr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 xml:space="preserve">Duża 22 </w:t>
            </w:r>
          </w:p>
          <w:p w14:paraId="388C8911" w14:textId="77777777" w:rsidR="00FB0189" w:rsidRPr="0084114A" w:rsidRDefault="00FB0189" w:rsidP="001B427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25-013 Kielce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1B2D430" w14:textId="77777777" w:rsidR="0084114A" w:rsidRPr="0084114A" w:rsidRDefault="0084114A" w:rsidP="001B427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 xml:space="preserve">Cena netto za całość zamówienia: </w:t>
            </w:r>
          </w:p>
          <w:p w14:paraId="0116E1C6" w14:textId="7FB30424" w:rsidR="0084114A" w:rsidRPr="0084114A" w:rsidRDefault="0084114A" w:rsidP="001B427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 xml:space="preserve">13 924,72 zł </w:t>
            </w:r>
          </w:p>
          <w:p w14:paraId="5FD168EC" w14:textId="77777777" w:rsidR="0084114A" w:rsidRPr="0084114A" w:rsidRDefault="0084114A" w:rsidP="001B427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 xml:space="preserve">Cena brutto za całość zamówienia: siedemnaście tysięcy sto dwadzieścia siedem 41/100 PLN </w:t>
            </w:r>
          </w:p>
          <w:p w14:paraId="02731C7C" w14:textId="65E00FF7" w:rsidR="00FB0189" w:rsidRPr="0084114A" w:rsidRDefault="0084114A" w:rsidP="001B427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Słownie brutto: trzynaście tysięcy sto siedemdziesiąt siedem 30/100 PLN</w:t>
            </w:r>
          </w:p>
        </w:tc>
      </w:tr>
      <w:tr w:rsidR="00FB0189" w:rsidRPr="0084114A" w14:paraId="5061F825" w14:textId="77777777" w:rsidTr="0084114A">
        <w:tc>
          <w:tcPr>
            <w:tcW w:w="993" w:type="dxa"/>
            <w:shd w:val="clear" w:color="auto" w:fill="auto"/>
            <w:vAlign w:val="center"/>
          </w:tcPr>
          <w:p w14:paraId="63A3083A" w14:textId="77777777" w:rsidR="00FB0189" w:rsidRPr="0084114A" w:rsidRDefault="00FB0189" w:rsidP="001B427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07F8259" w14:textId="77777777" w:rsidR="00FB0189" w:rsidRPr="0084114A" w:rsidRDefault="00FB0189" w:rsidP="001B427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 xml:space="preserve">INFOS Systemy Komputerowe Jacek </w:t>
            </w:r>
            <w:proofErr w:type="spellStart"/>
            <w:r w:rsidRPr="0084114A">
              <w:rPr>
                <w:rFonts w:ascii="Verdana" w:hAnsi="Verdana"/>
                <w:sz w:val="18"/>
                <w:szCs w:val="18"/>
              </w:rPr>
              <w:t>Kie</w:t>
            </w:r>
            <w:r w:rsidR="002E3B97" w:rsidRPr="0084114A">
              <w:rPr>
                <w:rFonts w:ascii="Verdana" w:hAnsi="Verdana"/>
                <w:sz w:val="18"/>
                <w:szCs w:val="18"/>
              </w:rPr>
              <w:t>ł</w:t>
            </w:r>
            <w:r w:rsidRPr="0084114A">
              <w:rPr>
                <w:rFonts w:ascii="Verdana" w:hAnsi="Verdana"/>
                <w:sz w:val="18"/>
                <w:szCs w:val="18"/>
              </w:rPr>
              <w:t>bratowski</w:t>
            </w:r>
            <w:proofErr w:type="spellEnd"/>
          </w:p>
          <w:p w14:paraId="36B84BAD" w14:textId="77777777" w:rsidR="00FB0189" w:rsidRPr="0084114A" w:rsidRDefault="00FB0189" w:rsidP="001B4273">
            <w:pPr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 xml:space="preserve">Jagiellońska 8 </w:t>
            </w:r>
          </w:p>
          <w:p w14:paraId="573C004B" w14:textId="77777777" w:rsidR="00FB0189" w:rsidRPr="0084114A" w:rsidRDefault="00FB0189" w:rsidP="001B427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 xml:space="preserve">80-371 </w:t>
            </w:r>
            <w:r w:rsidR="002E3B97" w:rsidRPr="0084114A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3E41763" w14:textId="77777777" w:rsidR="00FB0189" w:rsidRPr="0084114A" w:rsidRDefault="00FB0189" w:rsidP="001B427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114A">
              <w:rPr>
                <w:rFonts w:ascii="Verdana" w:hAnsi="Verdana"/>
                <w:sz w:val="18"/>
                <w:szCs w:val="18"/>
              </w:rPr>
              <w:t>16 345.47 zł</w:t>
            </w:r>
          </w:p>
        </w:tc>
      </w:tr>
    </w:tbl>
    <w:p w14:paraId="597992B5" w14:textId="77777777" w:rsidR="002E3B97" w:rsidRPr="0084114A" w:rsidRDefault="002E3B97" w:rsidP="002E3B97">
      <w:pPr>
        <w:tabs>
          <w:tab w:val="left" w:pos="625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84114A">
        <w:rPr>
          <w:rFonts w:ascii="Verdana" w:hAnsi="Verdana"/>
          <w:sz w:val="18"/>
          <w:szCs w:val="18"/>
        </w:rPr>
        <w:t xml:space="preserve">                                                                                           </w:t>
      </w:r>
    </w:p>
    <w:p w14:paraId="27FE1FD8" w14:textId="77777777" w:rsidR="00577BC6" w:rsidRPr="0084114A" w:rsidRDefault="002E3B97" w:rsidP="002E3B97">
      <w:pPr>
        <w:tabs>
          <w:tab w:val="left" w:pos="625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84114A"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Sekretarz Komisji Przetargowej</w:t>
      </w:r>
    </w:p>
    <w:p w14:paraId="5B185F22" w14:textId="603A90A6" w:rsidR="002E3B97" w:rsidRPr="0084114A" w:rsidRDefault="002E3B97" w:rsidP="002E3B97">
      <w:pPr>
        <w:tabs>
          <w:tab w:val="left" w:pos="625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84114A"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mgr Joanna Kraińska</w:t>
      </w:r>
    </w:p>
    <w:sectPr w:rsidR="002E3B97" w:rsidRPr="008411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A812F" w14:textId="77777777" w:rsidR="009D3E78" w:rsidRDefault="009D3E78">
      <w:r>
        <w:separator/>
      </w:r>
    </w:p>
  </w:endnote>
  <w:endnote w:type="continuationSeparator" w:id="0">
    <w:p w14:paraId="7C04A35F" w14:textId="77777777" w:rsidR="009D3E78" w:rsidRDefault="009D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3B4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E4AB4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1A90A" w14:textId="77777777" w:rsidR="009F189D" w:rsidRDefault="0084114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4EA437">
        <v:line id="_x0000_s1025" style="position:absolute;left:0;text-align:left;z-index:251657728" from="-3.85pt,8.7pt" to="455.15pt,8.7pt"/>
      </w:pict>
    </w:r>
  </w:p>
  <w:p w14:paraId="11DED2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046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F2AC23" w14:textId="77777777" w:rsidR="009F189D" w:rsidRDefault="009F189D">
    <w:pPr>
      <w:pStyle w:val="Stopka"/>
      <w:tabs>
        <w:tab w:val="clear" w:pos="4536"/>
      </w:tabs>
      <w:jc w:val="center"/>
    </w:pPr>
  </w:p>
  <w:p w14:paraId="29C29B2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C2A04" w14:textId="77777777" w:rsidR="009D3E78" w:rsidRDefault="009D3E78">
      <w:r>
        <w:separator/>
      </w:r>
    </w:p>
  </w:footnote>
  <w:footnote w:type="continuationSeparator" w:id="0">
    <w:p w14:paraId="16117075" w14:textId="77777777" w:rsidR="009D3E78" w:rsidRDefault="009D3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95D48" w14:textId="77777777" w:rsidR="00FB0189" w:rsidRDefault="00FB01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B9A5A" w14:textId="77777777" w:rsidR="00FB0189" w:rsidRDefault="00FB01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875CB" w14:textId="77777777" w:rsidR="00FB0189" w:rsidRDefault="00FB01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DB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426EF"/>
    <w:rsid w:val="00173B20"/>
    <w:rsid w:val="00174DB1"/>
    <w:rsid w:val="001C69FF"/>
    <w:rsid w:val="0023318D"/>
    <w:rsid w:val="002E3B97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33C0"/>
    <w:rsid w:val="00577BC6"/>
    <w:rsid w:val="00601802"/>
    <w:rsid w:val="0069085C"/>
    <w:rsid w:val="006D03E2"/>
    <w:rsid w:val="006E3702"/>
    <w:rsid w:val="0072313C"/>
    <w:rsid w:val="0073323E"/>
    <w:rsid w:val="007965DC"/>
    <w:rsid w:val="0084114A"/>
    <w:rsid w:val="00843263"/>
    <w:rsid w:val="00861E75"/>
    <w:rsid w:val="009C20BC"/>
    <w:rsid w:val="009D19BD"/>
    <w:rsid w:val="009D3E78"/>
    <w:rsid w:val="009F189D"/>
    <w:rsid w:val="00A120F7"/>
    <w:rsid w:val="00A67C20"/>
    <w:rsid w:val="00A80738"/>
    <w:rsid w:val="00AA718D"/>
    <w:rsid w:val="00BE5A8F"/>
    <w:rsid w:val="00C236D3"/>
    <w:rsid w:val="00C659E2"/>
    <w:rsid w:val="00CB0802"/>
    <w:rsid w:val="00D20908"/>
    <w:rsid w:val="00D665F5"/>
    <w:rsid w:val="00D7128F"/>
    <w:rsid w:val="00DB2AB4"/>
    <w:rsid w:val="00EA3476"/>
    <w:rsid w:val="00F44906"/>
    <w:rsid w:val="00F95C33"/>
    <w:rsid w:val="00FB0189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42C43B"/>
  <w15:chartTrackingRefBased/>
  <w15:docId w15:val="{D08F60F7-E71B-4C62-BFA7-A9BF571C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2025-05-29T10:51:00Z</dcterms:created>
  <dcterms:modified xsi:type="dcterms:W3CDTF">2025-05-29T10:53:00Z</dcterms:modified>
</cp:coreProperties>
</file>