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9E46C3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9E46C3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9E46C3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9E46C3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6EF810B3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A3350" w:rsidRPr="009E46C3">
        <w:rPr>
          <w:rFonts w:ascii="Verdana" w:hAnsi="Verdana"/>
          <w:b/>
          <w:sz w:val="18"/>
          <w:szCs w:val="18"/>
        </w:rPr>
        <w:t xml:space="preserve">Dostawa 2 sztuk laptopów na potrzeby </w:t>
      </w:r>
      <w:proofErr w:type="spellStart"/>
      <w:r w:rsidR="00BA3350" w:rsidRPr="009E46C3">
        <w:rPr>
          <w:rFonts w:ascii="Verdana" w:hAnsi="Verdana"/>
          <w:b/>
          <w:sz w:val="18"/>
          <w:szCs w:val="18"/>
        </w:rPr>
        <w:t>WFiIS</w:t>
      </w:r>
      <w:proofErr w:type="spellEnd"/>
      <w:r w:rsidR="00BA3350" w:rsidRPr="009E46C3">
        <w:rPr>
          <w:rFonts w:ascii="Verdana" w:hAnsi="Verdana"/>
          <w:b/>
          <w:sz w:val="18"/>
          <w:szCs w:val="18"/>
        </w:rPr>
        <w:t xml:space="preserve"> DE-dzp.272-290/25</w:t>
      </w:r>
      <w:r w:rsidRPr="009E46C3">
        <w:rPr>
          <w:rFonts w:ascii="Verdana" w:hAnsi="Verdana"/>
          <w:b/>
          <w:sz w:val="18"/>
          <w:szCs w:val="18"/>
        </w:rPr>
        <w:t xml:space="preserve">, </w:t>
      </w:r>
      <w:r w:rsidRPr="009E46C3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9E46C3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9E46C3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E47C31" w:rsidRPr="009E46C3" w14:paraId="6F4733B3" w14:textId="77777777" w:rsidTr="00A2371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9E46C3" w:rsidRDefault="00E47C31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E47C31" w:rsidRPr="009E46C3" w14:paraId="11D069F7" w14:textId="77777777" w:rsidTr="00A2371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E47C31" w:rsidRPr="009E46C3" w14:paraId="7BA69718" w14:textId="77777777" w:rsidTr="00A2371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9E46C3" w:rsidRDefault="00E47C31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52F3879E" w:rsidR="00E47C31" w:rsidRPr="009E46C3" w:rsidRDefault="00E47C31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9E46C3">
              <w:rPr>
                <w:rFonts w:ascii="Verdana" w:hAnsi="Verdana"/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9E46C3" w:rsidRDefault="00E47C31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77777777" w:rsidR="00E47C31" w:rsidRPr="009E46C3" w:rsidRDefault="00E47C31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47C31" w:rsidRPr="009E46C3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950B7FE" w14:textId="77777777" w:rsidR="00E47C31" w:rsidRPr="009E46C3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8AF6F27" w14:textId="77777777" w:rsidR="00E47C31" w:rsidRPr="00DE5DA7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D4809E1" w14:textId="77777777" w:rsidR="00E47C31" w:rsidRPr="00DE5DA7" w:rsidRDefault="00E47C31" w:rsidP="00A23713">
            <w:pPr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…………………………./</w:t>
            </w:r>
          </w:p>
          <w:p w14:paraId="3FAFC6FE" w14:textId="77777777" w:rsidR="00E47C31" w:rsidRPr="00DE5DA7" w:rsidRDefault="00E47C31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14:paraId="5571D856" w14:textId="3423348F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5F1CB9" w14:textId="77777777" w:rsidR="00E47C31" w:rsidRPr="009E46C3" w:rsidRDefault="00E47C31" w:rsidP="00E47C31">
      <w:pPr>
        <w:pStyle w:val="Tekstpodstawowy"/>
        <w:rPr>
          <w:rFonts w:ascii="Verdana" w:hAnsi="Verdana"/>
          <w:sz w:val="18"/>
          <w:szCs w:val="18"/>
        </w:rPr>
      </w:pPr>
    </w:p>
    <w:p w14:paraId="0D826656" w14:textId="77777777" w:rsidR="00400BD5" w:rsidRPr="009E46C3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602325C0" w14:textId="6689767F" w:rsidR="005A5322" w:rsidRPr="009E46C3" w:rsidRDefault="00BA3350" w:rsidP="00BA335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Termin realizacji zamówienia:  ………. dni </w:t>
      </w:r>
      <w:r w:rsidRPr="009E46C3">
        <w:rPr>
          <w:rFonts w:ascii="Verdana" w:hAnsi="Verdana"/>
          <w:bCs/>
          <w:sz w:val="18"/>
          <w:szCs w:val="18"/>
        </w:rPr>
        <w:t xml:space="preserve">od daty podpisania umowy </w:t>
      </w:r>
      <w:r w:rsidR="00E47C31" w:rsidRPr="009E46C3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</w:p>
    <w:p w14:paraId="713AFFD0" w14:textId="77777777" w:rsidR="00E47C31" w:rsidRPr="009E46C3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061EF06B" w14:textId="38A5D628" w:rsidR="00443EE5" w:rsidRPr="009E46C3" w:rsidRDefault="00443EE5" w:rsidP="00BA3350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Okres udzielonej gwarancji</w:t>
      </w:r>
      <w:r w:rsidR="0012228B" w:rsidRPr="009E46C3">
        <w:rPr>
          <w:rFonts w:ascii="Verdana" w:hAnsi="Verdana"/>
          <w:b/>
          <w:sz w:val="18"/>
          <w:szCs w:val="18"/>
        </w:rPr>
        <w:t xml:space="preserve">: </w:t>
      </w:r>
      <w:r w:rsidR="00BA3350" w:rsidRPr="009E46C3">
        <w:rPr>
          <w:rFonts w:ascii="Verdana" w:hAnsi="Verdana"/>
          <w:b/>
          <w:sz w:val="18"/>
          <w:szCs w:val="18"/>
        </w:rPr>
        <w:t xml:space="preserve">36 </w:t>
      </w:r>
      <w:r w:rsidRPr="009E46C3">
        <w:rPr>
          <w:rFonts w:ascii="Verdana" w:hAnsi="Verdana"/>
          <w:b/>
          <w:bCs/>
          <w:sz w:val="18"/>
          <w:szCs w:val="18"/>
        </w:rPr>
        <w:t>miesięcy</w:t>
      </w:r>
    </w:p>
    <w:p w14:paraId="0B051211" w14:textId="77777777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E46C3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Termin płatności: </w:t>
      </w:r>
      <w:r w:rsidRPr="009E46C3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9E46C3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9E46C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46C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9E46C3" w:rsidRDefault="00DA273F" w:rsidP="009E46C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9E46C3">
        <w:rPr>
          <w:rFonts w:ascii="Verdana" w:hAnsi="Verdana"/>
          <w:sz w:val="18"/>
          <w:szCs w:val="18"/>
          <w:highlight w:val="yellow"/>
        </w:rPr>
        <w:t xml:space="preserve">Oświadczamy, że usługa gwarancyjna  realizowana będzie przez producenta lub autoryzowanego partnera serwisowego producenta </w:t>
      </w:r>
      <w:proofErr w:type="spellStart"/>
      <w:r w:rsidRPr="009E46C3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9E46C3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9E46C3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E46C3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9E46C3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Nazwa podwykonawcy</w:t>
            </w:r>
            <w:r w:rsidRPr="009E46C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9E46C3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9E46C3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9E46C3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9E46C3">
        <w:rPr>
          <w:rFonts w:ascii="Verdana" w:hAnsi="Verdana" w:cs="Times New Roman"/>
          <w:sz w:val="18"/>
          <w:szCs w:val="18"/>
        </w:rPr>
        <w:tab/>
        <w:t>Imię i Nazwisko</w:t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E46C3">
        <w:rPr>
          <w:rFonts w:ascii="Verdana" w:hAnsi="Verdana"/>
          <w:sz w:val="18"/>
          <w:szCs w:val="18"/>
        </w:rPr>
        <w:t>ych</w:t>
      </w:r>
      <w:proofErr w:type="spellEnd"/>
      <w:r w:rsidRPr="009E46C3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9E46C3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9E46C3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9E46C3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9E46C3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9E46C3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CA4CB" w14:textId="77777777" w:rsidR="003F60B2" w:rsidRDefault="003F60B2">
      <w:r>
        <w:separator/>
      </w:r>
    </w:p>
  </w:endnote>
  <w:endnote w:type="continuationSeparator" w:id="0">
    <w:p w14:paraId="674CF262" w14:textId="77777777" w:rsidR="003F60B2" w:rsidRDefault="003F6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DB3D8" w14:textId="77777777" w:rsidR="003F60B2" w:rsidRDefault="003F60B2">
      <w:r>
        <w:separator/>
      </w:r>
    </w:p>
  </w:footnote>
  <w:footnote w:type="continuationSeparator" w:id="0">
    <w:p w14:paraId="3EBD929D" w14:textId="77777777" w:rsidR="003F60B2" w:rsidRDefault="003F6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3B07"/>
    <w:rsid w:val="00116EC6"/>
    <w:rsid w:val="0012228B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3F60B2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86EF3"/>
    <w:rsid w:val="00691505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0DE0"/>
    <w:rsid w:val="0096498C"/>
    <w:rsid w:val="00970FE4"/>
    <w:rsid w:val="009751E8"/>
    <w:rsid w:val="009842BA"/>
    <w:rsid w:val="009B2AE7"/>
    <w:rsid w:val="009C3357"/>
    <w:rsid w:val="009E3ACD"/>
    <w:rsid w:val="009E46C3"/>
    <w:rsid w:val="00A0022B"/>
    <w:rsid w:val="00A14312"/>
    <w:rsid w:val="00A24377"/>
    <w:rsid w:val="00A346FE"/>
    <w:rsid w:val="00A42A1F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DC"/>
    <w:rsid w:val="00B905C0"/>
    <w:rsid w:val="00B92379"/>
    <w:rsid w:val="00BA3350"/>
    <w:rsid w:val="00BB2AC8"/>
    <w:rsid w:val="00BD4AE2"/>
    <w:rsid w:val="00BF0255"/>
    <w:rsid w:val="00C16C38"/>
    <w:rsid w:val="00C43C78"/>
    <w:rsid w:val="00C460D4"/>
    <w:rsid w:val="00C9110A"/>
    <w:rsid w:val="00C92CEB"/>
    <w:rsid w:val="00C969A6"/>
    <w:rsid w:val="00CA7D36"/>
    <w:rsid w:val="00CC70FB"/>
    <w:rsid w:val="00CC750A"/>
    <w:rsid w:val="00CD6853"/>
    <w:rsid w:val="00CF5F1A"/>
    <w:rsid w:val="00D004C7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DE5DA7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ED734A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2025-03-20T14:36:00Z</cp:lastPrinted>
  <dcterms:created xsi:type="dcterms:W3CDTF">2025-05-23T12:34:00Z</dcterms:created>
  <dcterms:modified xsi:type="dcterms:W3CDTF">2025-05-23T13:08:00Z</dcterms:modified>
</cp:coreProperties>
</file>