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13CE9E9D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4575F5">
        <w:rPr>
          <w:rFonts w:eastAsia="Times New Roman" w:cs="Calibri"/>
          <w:b/>
          <w:lang w:eastAsia="pl-PL"/>
        </w:rPr>
        <w:t>d</w:t>
      </w:r>
      <w:r w:rsidR="004575F5" w:rsidRPr="004575F5">
        <w:rPr>
          <w:rFonts w:eastAsia="Times New Roman" w:cs="Calibri"/>
          <w:b/>
          <w:lang w:eastAsia="pl-PL"/>
        </w:rPr>
        <w:t xml:space="preserve">ostawa 2 szt. zestawów </w:t>
      </w:r>
      <w:r w:rsidR="004575F5" w:rsidRPr="004575F5">
        <w:rPr>
          <w:rFonts w:eastAsia="Times New Roman" w:cs="Calibri"/>
          <w:b/>
          <w:lang w:eastAsia="pl-PL"/>
        </w:rPr>
        <w:t>komputerowych</w:t>
      </w:r>
      <w:r w:rsidR="004575F5" w:rsidRPr="004575F5">
        <w:rPr>
          <w:rFonts w:eastAsia="Times New Roman" w:cs="Calibri"/>
          <w:b/>
          <w:lang w:eastAsia="pl-PL"/>
        </w:rPr>
        <w:t xml:space="preserve">  dla WEiP - DE-dzp.272-313/25</w:t>
      </w:r>
      <w:r w:rsidR="00290579">
        <w:rPr>
          <w:rFonts w:eastAsia="Times New Roman" w:cs="Calibri"/>
          <w:b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3A79E" w14:textId="77777777" w:rsidR="00AD5280" w:rsidRDefault="00AD5280" w:rsidP="0038231F">
      <w:pPr>
        <w:spacing w:after="0" w:line="240" w:lineRule="auto"/>
      </w:pPr>
      <w:r>
        <w:separator/>
      </w:r>
    </w:p>
  </w:endnote>
  <w:endnote w:type="continuationSeparator" w:id="0">
    <w:p w14:paraId="048217BF" w14:textId="77777777" w:rsidR="00AD5280" w:rsidRDefault="00AD52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BB04E" w14:textId="77777777" w:rsidR="00AD5280" w:rsidRDefault="00AD5280" w:rsidP="0038231F">
      <w:pPr>
        <w:spacing w:after="0" w:line="240" w:lineRule="auto"/>
      </w:pPr>
      <w:r>
        <w:separator/>
      </w:r>
    </w:p>
  </w:footnote>
  <w:footnote w:type="continuationSeparator" w:id="0">
    <w:p w14:paraId="112BCA1D" w14:textId="77777777" w:rsidR="00AD5280" w:rsidRDefault="00AD5280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51556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263E6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579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3F6ACF"/>
    <w:rsid w:val="004108E1"/>
    <w:rsid w:val="0042108C"/>
    <w:rsid w:val="00434CC2"/>
    <w:rsid w:val="00453450"/>
    <w:rsid w:val="004541F9"/>
    <w:rsid w:val="004575F5"/>
    <w:rsid w:val="004609F1"/>
    <w:rsid w:val="004651B5"/>
    <w:rsid w:val="00471A5A"/>
    <w:rsid w:val="004731B1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521E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5BE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7673A"/>
    <w:rsid w:val="009805BA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D5280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C5DB3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111D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2023-06-06T08:18:00Z</cp:lastPrinted>
  <dcterms:created xsi:type="dcterms:W3CDTF">2025-04-10T09:47:00Z</dcterms:created>
  <dcterms:modified xsi:type="dcterms:W3CDTF">2025-06-02T11:03:00Z</dcterms:modified>
</cp:coreProperties>
</file>