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D59B6" w:rsidRPr="003D59B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3D59B6" w:rsidRPr="003D59B6">
        <w:rPr>
          <w:rFonts w:eastAsia="Times New Roman" w:cs="Calibri"/>
          <w:b/>
          <w:lang w:eastAsia="pl-PL"/>
        </w:rPr>
        <w:t>Dostawa soków zagęszczonych dla WGGiIŚ - DE-dzp.272-318/25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6D9B" w:rsidRDefault="00BE6D9B" w:rsidP="0038231F">
      <w:pPr>
        <w:spacing w:after="0" w:line="240" w:lineRule="auto"/>
      </w:pPr>
      <w:r>
        <w:separator/>
      </w:r>
    </w:p>
  </w:endnote>
  <w:endnote w:type="continuationSeparator" w:id="0">
    <w:p w:rsidR="00BE6D9B" w:rsidRDefault="00BE6D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9B6" w:rsidRDefault="003D59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9B6" w:rsidRDefault="003D59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6D9B" w:rsidRDefault="00BE6D9B" w:rsidP="0038231F">
      <w:pPr>
        <w:spacing w:after="0" w:line="240" w:lineRule="auto"/>
      </w:pPr>
      <w:r>
        <w:separator/>
      </w:r>
    </w:p>
  </w:footnote>
  <w:footnote w:type="continuationSeparator" w:id="0">
    <w:p w:rsidR="00BE6D9B" w:rsidRDefault="00BE6D9B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9B6" w:rsidRDefault="003D59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9B6" w:rsidRDefault="003D59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9B6" w:rsidRDefault="003D59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6D9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59B6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BE6D9B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C9DF4BB-E04A-4DFE-8A58-B877E5ABD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4DD2D-2D59-464A-AC62-4C1217149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2025-06-04T09:44:00Z</dcterms:created>
  <dcterms:modified xsi:type="dcterms:W3CDTF">2025-06-04T09:44:00Z</dcterms:modified>
</cp:coreProperties>
</file>