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8B949" w14:textId="77777777" w:rsidR="00F64D65" w:rsidRPr="00DC28DA" w:rsidRDefault="00F64D65" w:rsidP="00F64D65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sz w:val="20"/>
          <w:szCs w:val="20"/>
        </w:rPr>
        <w:t>Załącznik nr 1</w:t>
      </w:r>
    </w:p>
    <w:p w14:paraId="18B92593" w14:textId="77777777" w:rsidR="00F64D65" w:rsidRPr="00DC28DA" w:rsidRDefault="00F64D65" w:rsidP="00F64D6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1E33C37" w14:textId="77777777" w:rsidR="00F64D65" w:rsidRPr="00DC28DA" w:rsidRDefault="00F64D65" w:rsidP="00F64D6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FORMULARZ OFERTY</w:t>
      </w:r>
    </w:p>
    <w:p w14:paraId="5589CC37" w14:textId="77777777" w:rsidR="00F64D65" w:rsidRPr="00DC28DA" w:rsidRDefault="00F64D65" w:rsidP="00F64D6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26C49B3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NAZWA WYKONAWCY:</w:t>
      </w:r>
      <w:r>
        <w:rPr>
          <w:rFonts w:ascii="Verdana" w:hAnsi="Verdana"/>
          <w:sz w:val="20"/>
          <w:szCs w:val="20"/>
        </w:rPr>
        <w:t xml:space="preserve"> </w:t>
      </w:r>
      <w:r w:rsidRPr="00DC28DA">
        <w:rPr>
          <w:rFonts w:ascii="Verdana" w:hAnsi="Verdana"/>
          <w:sz w:val="20"/>
          <w:szCs w:val="20"/>
        </w:rPr>
        <w:t>……………………………………………………………………..</w:t>
      </w:r>
    </w:p>
    <w:p w14:paraId="2F542B33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FORMA PROWADZONEJ DZIAŁALNOŚCI: ............................................</w:t>
      </w:r>
    </w:p>
    <w:p w14:paraId="4B0A0ED4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BE7C9E8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POWIAT:</w:t>
      </w:r>
      <w:r>
        <w:rPr>
          <w:rFonts w:ascii="Verdana" w:hAnsi="Verdana"/>
          <w:sz w:val="20"/>
          <w:szCs w:val="20"/>
        </w:rPr>
        <w:t xml:space="preserve"> </w:t>
      </w:r>
      <w:r w:rsidRPr="00DC28DA">
        <w:rPr>
          <w:rFonts w:ascii="Verdana" w:hAnsi="Verdana"/>
          <w:sz w:val="20"/>
          <w:szCs w:val="20"/>
        </w:rPr>
        <w:t>…………………………………</w:t>
      </w:r>
      <w:r>
        <w:rPr>
          <w:rFonts w:ascii="Verdana" w:hAnsi="Verdana"/>
          <w:sz w:val="20"/>
          <w:szCs w:val="20"/>
        </w:rPr>
        <w:t xml:space="preserve"> </w:t>
      </w:r>
      <w:r w:rsidRPr="00DC28DA">
        <w:rPr>
          <w:rFonts w:ascii="Verdana" w:hAnsi="Verdana"/>
          <w:sz w:val="20"/>
          <w:szCs w:val="20"/>
        </w:rPr>
        <w:t>WOJEWÓDZTWO …………………………….....</w:t>
      </w:r>
    </w:p>
    <w:p w14:paraId="6639C2E3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C28DA"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de-DE"/>
        </w:rPr>
        <w:t xml:space="preserve"> </w:t>
      </w:r>
      <w:r w:rsidRPr="00BB03A7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0F67719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C28DA">
        <w:rPr>
          <w:rFonts w:ascii="Verdana" w:hAnsi="Verdana"/>
          <w:sz w:val="20"/>
          <w:szCs w:val="20"/>
          <w:lang w:val="de-DE"/>
        </w:rPr>
        <w:t xml:space="preserve">FAX </w:t>
      </w:r>
      <w:r w:rsidRPr="00BB03A7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1A43E4DC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C28D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9AF792E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C28D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BC8A877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BF38D08" w14:textId="77777777" w:rsidR="00F64D65" w:rsidRPr="00DC28DA" w:rsidRDefault="00F64D65" w:rsidP="00F64D65">
      <w:pPr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Do: Nazwa i siedziba Zamawiającego:</w:t>
      </w:r>
    </w:p>
    <w:p w14:paraId="497667C3" w14:textId="77777777" w:rsidR="00F64D65" w:rsidRDefault="00F64D65" w:rsidP="00F64D65">
      <w:pPr>
        <w:ind w:right="-110"/>
        <w:rPr>
          <w:rFonts w:ascii="Verdana" w:hAnsi="Verdana"/>
          <w:b/>
          <w:sz w:val="20"/>
          <w:szCs w:val="20"/>
        </w:rPr>
      </w:pPr>
    </w:p>
    <w:p w14:paraId="5E77876B" w14:textId="77777777" w:rsidR="00F64D65" w:rsidRPr="00DC28DA" w:rsidRDefault="00F64D65" w:rsidP="00F64D65">
      <w:pPr>
        <w:ind w:right="-110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DC28DA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C28DA">
        <w:rPr>
          <w:rFonts w:ascii="Verdana" w:hAnsi="Verdana"/>
          <w:b/>
          <w:sz w:val="20"/>
          <w:szCs w:val="20"/>
        </w:rPr>
        <w:t>im. Stanisława Staszica w Krakowie</w:t>
      </w:r>
    </w:p>
    <w:p w14:paraId="2A92FD12" w14:textId="77777777" w:rsidR="00F64D65" w:rsidRPr="00DC28DA" w:rsidRDefault="00F64D65" w:rsidP="00F64D65">
      <w:pPr>
        <w:ind w:right="-110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4037646" w14:textId="77777777" w:rsidR="00F64D65" w:rsidRPr="00DC28DA" w:rsidRDefault="00F64D65" w:rsidP="00F64D65">
      <w:pPr>
        <w:ind w:right="-110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DC28DA">
        <w:rPr>
          <w:rFonts w:ascii="Verdana" w:hAnsi="Verdana"/>
          <w:b/>
          <w:sz w:val="20"/>
          <w:szCs w:val="20"/>
        </w:rPr>
        <w:t xml:space="preserve">30-059 Kraków,  </w:t>
      </w:r>
    </w:p>
    <w:p w14:paraId="73DD5A5B" w14:textId="77777777" w:rsidR="00F64D65" w:rsidRPr="00DC28DA" w:rsidRDefault="00F64D65" w:rsidP="00F64D65">
      <w:pPr>
        <w:ind w:firstLine="3969"/>
        <w:rPr>
          <w:rFonts w:ascii="Verdana" w:hAnsi="Verdana"/>
          <w:b/>
          <w:sz w:val="20"/>
          <w:szCs w:val="20"/>
        </w:rPr>
      </w:pPr>
    </w:p>
    <w:p w14:paraId="0DE049BA" w14:textId="77777777" w:rsidR="00F64D65" w:rsidRPr="00191B78" w:rsidRDefault="00F64D65" w:rsidP="00F64D6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>w</w:t>
      </w:r>
      <w:r w:rsidRPr="00191B78">
        <w:rPr>
          <w:rFonts w:ascii="Verdana" w:hAnsi="Verdana"/>
          <w:b/>
          <w:sz w:val="20"/>
          <w:szCs w:val="20"/>
        </w:rPr>
        <w:t>ykonanie kompleksu saun na poziomie parteru budynku basenu AGH wraz z dostosowaniem pomieszczeń do aktualnych przepisów ppoż. - DE-dzp.272-</w:t>
      </w:r>
      <w:r>
        <w:rPr>
          <w:rFonts w:ascii="Verdana" w:hAnsi="Verdana"/>
          <w:b/>
          <w:sz w:val="20"/>
          <w:szCs w:val="20"/>
        </w:rPr>
        <w:t>315</w:t>
      </w:r>
      <w:r w:rsidRPr="00191B78">
        <w:rPr>
          <w:rFonts w:ascii="Verdana" w:hAnsi="Verdana"/>
          <w:b/>
          <w:sz w:val="20"/>
          <w:szCs w:val="20"/>
        </w:rPr>
        <w:t>/25</w:t>
      </w:r>
      <w:r w:rsidRPr="00DC28DA">
        <w:rPr>
          <w:rFonts w:ascii="Verdana" w:hAnsi="Verdana"/>
          <w:b/>
          <w:sz w:val="20"/>
          <w:szCs w:val="20"/>
        </w:rPr>
        <w:t xml:space="preserve">, </w:t>
      </w:r>
      <w:r w:rsidRPr="00DC28DA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0791100" w14:textId="77777777" w:rsidR="00F64D65" w:rsidRPr="00DC28DA" w:rsidRDefault="00F64D65" w:rsidP="00F64D65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F8E222F" w14:textId="77777777" w:rsidR="00F64D65" w:rsidRPr="00DC28DA" w:rsidRDefault="00F64D65" w:rsidP="00F64D65">
      <w:pPr>
        <w:widowControl w:val="0"/>
        <w:ind w:right="1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3AC26893" w14:textId="77777777" w:rsidR="00F64D65" w:rsidRPr="00DC28DA" w:rsidRDefault="00F64D65" w:rsidP="00F64D6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F32A0D9" w14:textId="77777777" w:rsidR="00F64D65" w:rsidRPr="00DC28DA" w:rsidRDefault="00F64D65" w:rsidP="00F64D6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Słownie brutto:.......................................................................................................</w:t>
      </w:r>
    </w:p>
    <w:p w14:paraId="64518FAE" w14:textId="77777777" w:rsidR="00F64D65" w:rsidRDefault="00F64D65" w:rsidP="00F64D65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2801E0CD" w14:textId="77777777" w:rsidR="00F64D65" w:rsidRPr="00DC28DA" w:rsidRDefault="00F64D65" w:rsidP="00F64D65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Powyższa cena zawiera podatek VAT w wysokości .......... % tj.……………….PLN</w:t>
      </w:r>
    </w:p>
    <w:p w14:paraId="6B19E319" w14:textId="77777777" w:rsidR="00F64D65" w:rsidRPr="00DC28DA" w:rsidRDefault="00F64D65" w:rsidP="00F64D65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5B2A32FC" w14:textId="77777777" w:rsidR="00F64D65" w:rsidRPr="00DC28DA" w:rsidRDefault="00F64D65" w:rsidP="00F64D65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Termin realizacji umowy: do </w:t>
      </w:r>
      <w:r>
        <w:rPr>
          <w:rFonts w:ascii="Verdana" w:hAnsi="Verdana"/>
          <w:b/>
          <w:sz w:val="20"/>
          <w:szCs w:val="20"/>
        </w:rPr>
        <w:t>70</w:t>
      </w:r>
      <w:r w:rsidRPr="00DC28DA">
        <w:rPr>
          <w:rFonts w:ascii="Verdana" w:hAnsi="Verdana"/>
          <w:b/>
          <w:sz w:val="20"/>
          <w:szCs w:val="20"/>
        </w:rPr>
        <w:t xml:space="preserve"> dni  </w:t>
      </w:r>
      <w:r w:rsidRPr="00DC28DA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7CF2E5F4" w14:textId="77777777" w:rsidR="00F64D65" w:rsidRPr="00DC28DA" w:rsidRDefault="00F64D65" w:rsidP="00F64D65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0D6CBDE0" w14:textId="77777777" w:rsidR="00F64D65" w:rsidRPr="00DC28DA" w:rsidRDefault="00F64D65" w:rsidP="00F64D65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DC28DA">
        <w:rPr>
          <w:rFonts w:ascii="Verdana" w:hAnsi="Verdana"/>
          <w:b/>
          <w:sz w:val="20"/>
          <w:szCs w:val="20"/>
        </w:rPr>
        <w:t>:</w:t>
      </w:r>
      <w:r w:rsidRPr="00DC28DA">
        <w:rPr>
          <w:rFonts w:ascii="Verdana" w:hAnsi="Verdana"/>
          <w:sz w:val="20"/>
          <w:szCs w:val="20"/>
        </w:rPr>
        <w:t xml:space="preserve"> …………………miesięcy </w:t>
      </w:r>
      <w:r w:rsidRPr="00DC28DA">
        <w:rPr>
          <w:rFonts w:ascii="Verdana" w:hAnsi="Verdana"/>
          <w:color w:val="FF0000"/>
          <w:sz w:val="20"/>
          <w:szCs w:val="20"/>
        </w:rPr>
        <w:t>(kryterium oceny ofert)</w:t>
      </w:r>
    </w:p>
    <w:p w14:paraId="1FBCF426" w14:textId="77777777" w:rsidR="00F64D65" w:rsidRPr="00DC28DA" w:rsidRDefault="00F64D65" w:rsidP="00F64D65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DC28DA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</w:t>
      </w:r>
      <w:r>
        <w:rPr>
          <w:rFonts w:ascii="Verdana" w:hAnsi="Verdana"/>
          <w:bCs/>
          <w:i/>
          <w:iCs/>
          <w:sz w:val="16"/>
          <w:szCs w:val="16"/>
        </w:rPr>
        <w:t> </w:t>
      </w:r>
      <w:r w:rsidRPr="00DC28DA">
        <w:rPr>
          <w:rFonts w:ascii="Verdana" w:hAnsi="Verdana"/>
          <w:bCs/>
          <w:i/>
          <w:iCs/>
          <w:sz w:val="16"/>
          <w:szCs w:val="16"/>
        </w:rPr>
        <w:t xml:space="preserve">SWZ.  </w:t>
      </w:r>
      <w:r w:rsidRPr="00DC28DA">
        <w:rPr>
          <w:rFonts w:ascii="Verdana" w:hAnsi="Verdana"/>
          <w:bCs/>
          <w:sz w:val="16"/>
          <w:szCs w:val="16"/>
        </w:rPr>
        <w:t xml:space="preserve"> </w:t>
      </w:r>
    </w:p>
    <w:p w14:paraId="2EEF0B01" w14:textId="77777777" w:rsidR="00F64D65" w:rsidRPr="00DC28DA" w:rsidRDefault="00F64D65" w:rsidP="00F64D65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2385FDDB" w14:textId="77777777" w:rsidR="00F64D65" w:rsidRPr="00DC28DA" w:rsidRDefault="00F64D65" w:rsidP="00F64D65">
      <w:pPr>
        <w:ind w:right="-4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Termin płatności: </w:t>
      </w:r>
      <w:r w:rsidRPr="00DC28DA">
        <w:rPr>
          <w:rFonts w:ascii="Verdana" w:hAnsi="Verdana"/>
          <w:sz w:val="20"/>
          <w:szCs w:val="20"/>
        </w:rPr>
        <w:t>Zapłata wynagrodzenia nastąpi przelewem w terminie</w:t>
      </w:r>
      <w:r>
        <w:rPr>
          <w:rFonts w:ascii="Verdana" w:hAnsi="Verdana"/>
          <w:sz w:val="20"/>
          <w:szCs w:val="20"/>
        </w:rPr>
        <w:t xml:space="preserve"> do</w:t>
      </w:r>
      <w:r w:rsidRPr="00DC28DA">
        <w:rPr>
          <w:rFonts w:ascii="Verdana" w:hAnsi="Verdana"/>
          <w:sz w:val="20"/>
          <w:szCs w:val="20"/>
        </w:rPr>
        <w:t xml:space="preserve"> 21 dni od daty otrzymania faktury przez Zamawiającego na rachunek Wykonawcy umieszczony na dzień zlecenia przelewu w wykazie podmiotów o których mowa w art. 96b ust.1) Ustawy o</w:t>
      </w:r>
      <w:r>
        <w:rPr>
          <w:rFonts w:ascii="Verdana" w:hAnsi="Verdana"/>
          <w:sz w:val="20"/>
          <w:szCs w:val="20"/>
        </w:rPr>
        <w:t> </w:t>
      </w:r>
      <w:r w:rsidRPr="00DC28DA">
        <w:rPr>
          <w:rFonts w:ascii="Verdana" w:hAnsi="Verdana"/>
          <w:sz w:val="20"/>
          <w:szCs w:val="20"/>
        </w:rPr>
        <w:t>podatku od towarów i usług.</w:t>
      </w:r>
    </w:p>
    <w:p w14:paraId="666881E3" w14:textId="77777777" w:rsidR="00F64D65" w:rsidRPr="00DC28DA" w:rsidRDefault="00F64D65" w:rsidP="00F64D65">
      <w:pPr>
        <w:rPr>
          <w:rFonts w:ascii="Verdana" w:hAnsi="Verdana"/>
          <w:b/>
          <w:sz w:val="20"/>
          <w:szCs w:val="20"/>
          <w:u w:val="single"/>
        </w:rPr>
      </w:pPr>
    </w:p>
    <w:p w14:paraId="524BDEAB" w14:textId="77777777" w:rsidR="00F64D65" w:rsidRPr="00DC28DA" w:rsidRDefault="00F64D65" w:rsidP="00F64D65">
      <w:pPr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3AA33F7" w14:textId="77777777" w:rsidR="00F64D65" w:rsidRPr="00DC28DA" w:rsidRDefault="00F64D65" w:rsidP="00F64D65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DC28DA">
        <w:rPr>
          <w:rFonts w:ascii="Verdana" w:hAnsi="Verdana"/>
          <w:sz w:val="20"/>
          <w:szCs w:val="20"/>
        </w:rPr>
        <w:t xml:space="preserve"> </w:t>
      </w:r>
    </w:p>
    <w:p w14:paraId="73986F82" w14:textId="77777777" w:rsidR="00F64D65" w:rsidRPr="00DC28DA" w:rsidRDefault="00F64D65" w:rsidP="00F64D65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DC28DA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C28DA">
        <w:rPr>
          <w:rFonts w:ascii="Verdana" w:hAnsi="Verdana"/>
          <w:sz w:val="20"/>
          <w:szCs w:val="20"/>
          <w:lang w:eastAsia="ar-SA"/>
        </w:rPr>
        <w:t>zamawiającego</w:t>
      </w:r>
      <w:r w:rsidRPr="00DC28DA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39FAB3D4" w14:textId="77777777" w:rsidR="00F64D65" w:rsidRPr="00DC28DA" w:rsidRDefault="00F64D65" w:rsidP="00F64D65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DC28DA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DC28DA">
        <w:rPr>
          <w:rFonts w:ascii="Verdana" w:hAnsi="Verdana"/>
          <w:b/>
          <w:sz w:val="20"/>
          <w:szCs w:val="20"/>
        </w:rPr>
        <w:t>*</w:t>
      </w:r>
    </w:p>
    <w:p w14:paraId="61D1B18B" w14:textId="77777777" w:rsidR="00F64D65" w:rsidRPr="00DC28DA" w:rsidRDefault="00F64D65" w:rsidP="00F64D65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 xml:space="preserve">Oświadczamy, że oferta została sporządzona na podstawie: SWZ, dokumentacji </w:t>
      </w:r>
      <w:r>
        <w:rPr>
          <w:rFonts w:ascii="Verdana" w:hAnsi="Verdana"/>
          <w:sz w:val="20"/>
          <w:szCs w:val="20"/>
        </w:rPr>
        <w:t>projektowej</w:t>
      </w:r>
      <w:r w:rsidRPr="00DC28DA">
        <w:rPr>
          <w:rFonts w:ascii="Verdana" w:hAnsi="Verdana"/>
          <w:sz w:val="20"/>
          <w:szCs w:val="20"/>
        </w:rPr>
        <w:t xml:space="preserve">, </w:t>
      </w:r>
      <w:proofErr w:type="spellStart"/>
      <w:r w:rsidRPr="00DC28DA">
        <w:rPr>
          <w:rFonts w:ascii="Verdana" w:hAnsi="Verdana"/>
          <w:sz w:val="20"/>
          <w:szCs w:val="20"/>
        </w:rPr>
        <w:t>STWiORB</w:t>
      </w:r>
      <w:proofErr w:type="spellEnd"/>
      <w:r w:rsidRPr="00DC28DA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4495000E" w14:textId="77777777" w:rsidR="00F64D65" w:rsidRDefault="00F64D65" w:rsidP="00F64D65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  <w:lang w:eastAsia="ar-SA"/>
        </w:rPr>
        <w:lastRenderedPageBreak/>
        <w:t xml:space="preserve">Oświadczamy, </w:t>
      </w:r>
      <w:r w:rsidRPr="00DC28DA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</w:t>
      </w:r>
      <w:r>
        <w:rPr>
          <w:rFonts w:ascii="Verdana" w:hAnsi="Verdana"/>
          <w:sz w:val="20"/>
          <w:szCs w:val="20"/>
        </w:rPr>
        <w:t>ojektowej</w:t>
      </w:r>
      <w:r w:rsidRPr="00DC28DA">
        <w:rPr>
          <w:rFonts w:ascii="Verdana" w:hAnsi="Verdana"/>
          <w:sz w:val="20"/>
          <w:szCs w:val="20"/>
        </w:rPr>
        <w:t xml:space="preserve"> oraz w zestawieniu wybranych urządzeń i</w:t>
      </w:r>
      <w:r>
        <w:rPr>
          <w:rFonts w:ascii="Verdana" w:hAnsi="Verdana"/>
          <w:sz w:val="20"/>
          <w:szCs w:val="20"/>
        </w:rPr>
        <w:t> </w:t>
      </w:r>
      <w:r w:rsidRPr="00DC28DA">
        <w:rPr>
          <w:rFonts w:ascii="Verdana" w:hAnsi="Verdana"/>
          <w:sz w:val="20"/>
          <w:szCs w:val="20"/>
        </w:rPr>
        <w:t>materiałów.</w:t>
      </w:r>
    </w:p>
    <w:p w14:paraId="232FFBC5" w14:textId="77777777" w:rsidR="00F64D65" w:rsidRPr="00DC28DA" w:rsidRDefault="00F64D65" w:rsidP="00F64D65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>
        <w:rPr>
          <w:rFonts w:ascii="Verdana" w:hAnsi="Verdana"/>
          <w:bCs/>
          <w:iCs/>
          <w:sz w:val="20"/>
          <w:szCs w:val="20"/>
        </w:rPr>
        <w:t>zgodnie z zapisami SWZ</w:t>
      </w:r>
    </w:p>
    <w:p w14:paraId="02DA7083" w14:textId="77777777" w:rsidR="00F64D65" w:rsidRPr="00DC28DA" w:rsidRDefault="00F64D65" w:rsidP="00F64D65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DC28DA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DC28DA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DC28D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DC28DA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DC28D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111B110F" w14:textId="77777777" w:rsidR="00F64D65" w:rsidRPr="00DC28DA" w:rsidRDefault="00F64D65" w:rsidP="00F64D65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>a.</w:t>
      </w:r>
      <w:r>
        <w:rPr>
          <w:rFonts w:ascii="Verdana" w:hAnsi="Verdana"/>
          <w:bCs/>
          <w:iCs/>
          <w:sz w:val="20"/>
          <w:szCs w:val="20"/>
        </w:rPr>
        <w:t xml:space="preserve"> 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566A1A28" w14:textId="77777777" w:rsidR="00F64D65" w:rsidRPr="00DC28DA" w:rsidRDefault="00F64D65" w:rsidP="00F64D65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>b.</w:t>
      </w:r>
      <w:r>
        <w:rPr>
          <w:rFonts w:ascii="Verdana" w:hAnsi="Verdana"/>
          <w:bCs/>
          <w:iCs/>
          <w:sz w:val="20"/>
          <w:szCs w:val="20"/>
        </w:rPr>
        <w:t xml:space="preserve"> 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3F7A59BB" w14:textId="77777777" w:rsidR="00F64D65" w:rsidRPr="00DC28DA" w:rsidRDefault="00F64D65" w:rsidP="00F64D65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>c.</w:t>
      </w:r>
      <w:r>
        <w:rPr>
          <w:rFonts w:ascii="Verdana" w:hAnsi="Verdana"/>
          <w:bCs/>
          <w:iCs/>
          <w:sz w:val="20"/>
          <w:szCs w:val="20"/>
        </w:rPr>
        <w:t xml:space="preserve"> 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53D135AC" w14:textId="77777777" w:rsidR="00F64D65" w:rsidRPr="00DC28DA" w:rsidRDefault="00F64D65" w:rsidP="00F64D65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 xml:space="preserve">d. 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C04E00D" w14:textId="77777777" w:rsidR="00F64D65" w:rsidRPr="00DC28DA" w:rsidRDefault="00F64D65" w:rsidP="00F64D65">
      <w:pPr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 xml:space="preserve">7. </w:t>
      </w:r>
      <w:r w:rsidRPr="00DC28DA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DC28DA">
        <w:rPr>
          <w:rFonts w:ascii="Verdana" w:hAnsi="Verdana"/>
          <w:sz w:val="20"/>
          <w:szCs w:val="20"/>
        </w:rPr>
        <w:t>*</w:t>
      </w:r>
      <w:r w:rsidRPr="00DC28DA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DC28DA">
        <w:rPr>
          <w:rFonts w:ascii="Verdana" w:hAnsi="Verdana"/>
          <w:sz w:val="20"/>
          <w:szCs w:val="20"/>
        </w:rPr>
        <w:t>od których dane osobowe bezpośrednio lub pośrednio pozyskałem</w:t>
      </w:r>
      <w:r w:rsidRPr="00DC28DA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DC28DA">
        <w:rPr>
          <w:rFonts w:ascii="Verdana" w:hAnsi="Verdana"/>
          <w:sz w:val="20"/>
          <w:szCs w:val="20"/>
        </w:rPr>
        <w:t xml:space="preserve">.* * </w:t>
      </w:r>
    </w:p>
    <w:p w14:paraId="02142107" w14:textId="77777777" w:rsidR="00F64D65" w:rsidRPr="00DC28DA" w:rsidRDefault="00F64D65" w:rsidP="00F64D65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DC28DA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43B5E6" w14:textId="77777777" w:rsidR="00F64D65" w:rsidRDefault="00F64D65" w:rsidP="00F64D65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DC28DA">
        <w:rPr>
          <w:rFonts w:ascii="Verdana" w:hAnsi="Verdana"/>
          <w:sz w:val="16"/>
          <w:szCs w:val="16"/>
        </w:rPr>
        <w:t>**</w:t>
      </w:r>
      <w:r w:rsidRPr="00DC28DA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DC28DA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A626C8" w14:textId="77777777" w:rsidR="00F64D65" w:rsidRPr="00DC28DA" w:rsidRDefault="00F64D65" w:rsidP="00F64D65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</w:p>
    <w:p w14:paraId="222A7231" w14:textId="77777777" w:rsidR="00F64D65" w:rsidRDefault="00F64D65" w:rsidP="00F64D65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DC28DA">
        <w:rPr>
          <w:rFonts w:ascii="Verdana" w:hAnsi="Verdana"/>
          <w:b/>
          <w:sz w:val="20"/>
          <w:szCs w:val="20"/>
        </w:rPr>
        <w:t>ppkt</w:t>
      </w:r>
      <w:proofErr w:type="spellEnd"/>
      <w:r w:rsidRPr="00DC28DA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</w:t>
      </w:r>
      <w:r>
        <w:rPr>
          <w:rFonts w:ascii="Verdana" w:hAnsi="Verdana"/>
          <w:b/>
          <w:sz w:val="20"/>
          <w:szCs w:val="20"/>
        </w:rPr>
        <w:t> </w:t>
      </w:r>
      <w:r w:rsidRPr="00DC28DA">
        <w:rPr>
          <w:rFonts w:ascii="Verdana" w:hAnsi="Verdana"/>
          <w:b/>
          <w:sz w:val="20"/>
          <w:szCs w:val="20"/>
        </w:rPr>
        <w:t>następującym zakresie</w:t>
      </w:r>
      <w:r w:rsidRPr="00DC28DA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DC28DA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516B89BB" w14:textId="77777777" w:rsidR="00F64D65" w:rsidRPr="00DC28DA" w:rsidRDefault="00F64D65" w:rsidP="00F64D65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258FB329" w14:textId="77777777" w:rsidR="00F64D65" w:rsidRPr="00DC28DA" w:rsidRDefault="00F64D65" w:rsidP="00F64D65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64D65" w:rsidRPr="00DC28DA" w14:paraId="319F1659" w14:textId="77777777" w:rsidTr="002F1C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4D8F8C6" w14:textId="77777777" w:rsidR="00F64D65" w:rsidRPr="00DC28DA" w:rsidRDefault="00F64D65" w:rsidP="002F1CE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CC8557" w14:textId="77777777" w:rsidR="00F64D65" w:rsidRPr="00DC28DA" w:rsidRDefault="00F64D65" w:rsidP="002F1CE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B244A66" w14:textId="77777777" w:rsidR="00F64D65" w:rsidRPr="00DC28DA" w:rsidRDefault="00F64D65" w:rsidP="002F1CE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70532" w14:textId="77777777" w:rsidR="00F64D65" w:rsidRPr="00DC28DA" w:rsidRDefault="00F64D65" w:rsidP="002F1CE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F64D65" w:rsidRPr="00DC28DA" w14:paraId="72F2B4A2" w14:textId="77777777" w:rsidTr="002F1C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291D3D" w14:textId="77777777" w:rsidR="00F64D65" w:rsidRPr="00DC28DA" w:rsidRDefault="00F64D65" w:rsidP="002F1CE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537CE3" w14:textId="77777777" w:rsidR="00F64D65" w:rsidRPr="00DC28DA" w:rsidRDefault="00F64D65" w:rsidP="002F1CE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ACE21" w14:textId="77777777" w:rsidR="00F64D65" w:rsidRPr="00DC28DA" w:rsidRDefault="00F64D65" w:rsidP="002F1CE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408933A" w14:textId="77777777" w:rsidR="00F64D65" w:rsidRDefault="00F64D65" w:rsidP="00F64D65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3804F2F6" w14:textId="77777777" w:rsidR="00F64D65" w:rsidRPr="00DC28DA" w:rsidRDefault="00F64D65" w:rsidP="00F64D65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DC28DA">
        <w:rPr>
          <w:rFonts w:ascii="Verdana" w:hAnsi="Verdana"/>
          <w:b/>
          <w:sz w:val="20"/>
          <w:szCs w:val="20"/>
        </w:rPr>
        <w:t xml:space="preserve">Oświadczenie, w przypadku </w:t>
      </w:r>
      <w:r w:rsidRPr="00DC28DA">
        <w:rPr>
          <w:rFonts w:ascii="Verdana" w:hAnsi="Verdana"/>
          <w:b/>
          <w:sz w:val="20"/>
          <w:szCs w:val="20"/>
          <w:shd w:val="clear" w:color="auto" w:fill="FFFFFF"/>
        </w:rPr>
        <w:t>wykonawców wspólnie ubiegających się o</w:t>
      </w:r>
      <w:r>
        <w:rPr>
          <w:rFonts w:ascii="Verdana" w:hAnsi="Verdana"/>
          <w:b/>
          <w:sz w:val="20"/>
          <w:szCs w:val="20"/>
          <w:shd w:val="clear" w:color="auto" w:fill="FFFFFF"/>
        </w:rPr>
        <w:t> </w:t>
      </w:r>
      <w:r w:rsidRPr="00DC28DA">
        <w:rPr>
          <w:rFonts w:ascii="Verdana" w:hAnsi="Verdana"/>
          <w:b/>
          <w:sz w:val="20"/>
          <w:szCs w:val="20"/>
          <w:shd w:val="clear" w:color="auto" w:fill="FFFFFF"/>
        </w:rPr>
        <w:t xml:space="preserve">udzielenie zamówienia (Konsorcjum, S.C.) </w:t>
      </w:r>
      <w:r w:rsidRPr="00DC28DA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64D65" w:rsidRPr="00DC28DA" w14:paraId="401E5416" w14:textId="77777777" w:rsidTr="002F1C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E98782" w14:textId="77777777" w:rsidR="00F64D65" w:rsidRPr="00DC28DA" w:rsidRDefault="00F64D65" w:rsidP="002F1CE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004C4A" w14:textId="77777777" w:rsidR="00F64D65" w:rsidRPr="00DC28DA" w:rsidRDefault="00F64D65" w:rsidP="002F1CE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B5FFD" w14:textId="77777777" w:rsidR="00F64D65" w:rsidRPr="00DC28DA" w:rsidRDefault="00F64D65" w:rsidP="002F1CE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F64D65" w:rsidRPr="00DC28DA" w14:paraId="7B591120" w14:textId="77777777" w:rsidTr="002F1C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68CAE66" w14:textId="77777777" w:rsidR="00F64D65" w:rsidRPr="00DC28DA" w:rsidRDefault="00F64D65" w:rsidP="002F1CE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0B7A2A" w14:textId="77777777" w:rsidR="00F64D65" w:rsidRPr="00DC28DA" w:rsidRDefault="00F64D65" w:rsidP="002F1CE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A6171" w14:textId="77777777" w:rsidR="00F64D65" w:rsidRPr="00DC28DA" w:rsidRDefault="00F64D65" w:rsidP="002F1CE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F64D65" w:rsidRPr="00DC28DA" w14:paraId="161F0B31" w14:textId="77777777" w:rsidTr="002F1C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2F2FA1A" w14:textId="77777777" w:rsidR="00F64D65" w:rsidRPr="00DC28DA" w:rsidRDefault="00F64D65" w:rsidP="002F1CE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718C7D" w14:textId="77777777" w:rsidR="00F64D65" w:rsidRPr="00DC28DA" w:rsidRDefault="00F64D65" w:rsidP="002F1CE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77778" w14:textId="77777777" w:rsidR="00F64D65" w:rsidRPr="00DC28DA" w:rsidRDefault="00F64D65" w:rsidP="002F1CE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FFD0D0D" w14:textId="77777777" w:rsidR="00F64D65" w:rsidRPr="00DC28DA" w:rsidRDefault="00F64D65" w:rsidP="00F64D65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DC28D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9EA72AD" w14:textId="77777777" w:rsidR="00F64D65" w:rsidRPr="00DC28DA" w:rsidRDefault="00F64D65" w:rsidP="00F64D65">
      <w:pPr>
        <w:pStyle w:val="Nagwek1"/>
        <w:numPr>
          <w:ilvl w:val="0"/>
          <w:numId w:val="7"/>
        </w:numPr>
        <w:suppressAutoHyphens/>
        <w:spacing w:before="0" w:after="0"/>
        <w:rPr>
          <w:rFonts w:ascii="Verdana" w:hAnsi="Verdana"/>
          <w:sz w:val="20"/>
          <w:szCs w:val="20"/>
        </w:rPr>
      </w:pPr>
      <w:r w:rsidRPr="00DC28DA">
        <w:rPr>
          <w:rFonts w:ascii="Verdana" w:hAnsi="Verdana" w:cs="Times New Roman"/>
          <w:sz w:val="20"/>
          <w:szCs w:val="20"/>
        </w:rPr>
        <w:tab/>
        <w:t>Imię i Nazwisko</w:t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</w:p>
    <w:p w14:paraId="623E5793" w14:textId="77777777" w:rsidR="00F64D65" w:rsidRPr="00DC28DA" w:rsidRDefault="00F64D65" w:rsidP="00F64D65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0CB27E7E" w14:textId="77777777" w:rsidR="00F64D65" w:rsidRPr="00DC28DA" w:rsidRDefault="00F64D65" w:rsidP="00F64D6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...................................................</w:t>
      </w:r>
      <w:r w:rsidRPr="00DC28DA">
        <w:rPr>
          <w:rFonts w:ascii="Verdana" w:hAnsi="Verdana"/>
          <w:sz w:val="20"/>
          <w:szCs w:val="20"/>
        </w:rPr>
        <w:tab/>
      </w:r>
      <w:r w:rsidRPr="00DC28DA">
        <w:rPr>
          <w:rFonts w:ascii="Verdana" w:hAnsi="Verdana"/>
          <w:sz w:val="20"/>
          <w:szCs w:val="20"/>
        </w:rPr>
        <w:tab/>
      </w:r>
    </w:p>
    <w:p w14:paraId="36AB6451" w14:textId="77777777" w:rsidR="00F64D65" w:rsidRPr="00DC28DA" w:rsidRDefault="00F64D65" w:rsidP="00F64D6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68344845" w14:textId="77777777" w:rsidR="00F64D65" w:rsidRPr="00DC28DA" w:rsidRDefault="00F64D65" w:rsidP="00F64D65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C28DA">
        <w:rPr>
          <w:rFonts w:ascii="Verdana" w:hAnsi="Verdana"/>
          <w:sz w:val="20"/>
          <w:szCs w:val="20"/>
        </w:rPr>
        <w:t>ych</w:t>
      </w:r>
      <w:proofErr w:type="spellEnd"/>
      <w:r w:rsidRPr="00DC28DA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38C57EE5" w14:textId="77777777" w:rsidR="00F64D65" w:rsidRPr="00DC28DA" w:rsidRDefault="00F64D65" w:rsidP="00F64D65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lastRenderedPageBreak/>
        <w:t>załącznikami do niniejszej oferty są:</w:t>
      </w:r>
    </w:p>
    <w:p w14:paraId="0BA1EC63" w14:textId="77777777" w:rsidR="00F64D65" w:rsidRPr="00DC28DA" w:rsidRDefault="00F64D65" w:rsidP="00F64D65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DF65998" w14:textId="77777777" w:rsidR="00F64D65" w:rsidRPr="00DC28DA" w:rsidRDefault="00F64D65" w:rsidP="00F64D65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ED80EEF" w14:textId="77777777" w:rsidR="00F64D65" w:rsidRPr="00DC28DA" w:rsidRDefault="00F64D65" w:rsidP="00F64D65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1C1C42F" w14:textId="77777777" w:rsidR="00F64D65" w:rsidRDefault="00F64D65" w:rsidP="00F64D65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</w:p>
    <w:p w14:paraId="1190255B" w14:textId="77777777" w:rsidR="00F64D65" w:rsidRPr="00F30F8F" w:rsidRDefault="00F64D65" w:rsidP="00F64D65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  <w:r w:rsidRPr="00F30F8F">
        <w:rPr>
          <w:rFonts w:ascii="Verdana" w:hAnsi="Verdana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6"/>
          <w:szCs w:val="16"/>
        </w:rPr>
        <w:t xml:space="preserve"> </w:t>
      </w:r>
      <w:r w:rsidRPr="00F30F8F">
        <w:rPr>
          <w:rFonts w:ascii="Verdana" w:hAnsi="Verdana"/>
          <w:bCs/>
          <w:i/>
          <w:iCs/>
          <w:color w:val="FF0000"/>
          <w:sz w:val="16"/>
          <w:szCs w:val="16"/>
        </w:rPr>
        <w:t>podpisem elektronicznym lub podpisem zaufanym lub</w:t>
      </w:r>
      <w:r w:rsidRPr="00F30F8F">
        <w:rPr>
          <w:rFonts w:ascii="Verdana" w:hAnsi="Verdana"/>
          <w:color w:val="FF0000"/>
          <w:sz w:val="16"/>
          <w:szCs w:val="16"/>
        </w:rPr>
        <w:t xml:space="preserve"> </w:t>
      </w:r>
      <w:r w:rsidRPr="00F30F8F">
        <w:rPr>
          <w:rFonts w:ascii="Verdana" w:hAnsi="Verdana"/>
          <w:bCs/>
          <w:i/>
          <w:iCs/>
          <w:color w:val="FF0000"/>
          <w:sz w:val="16"/>
          <w:szCs w:val="16"/>
        </w:rPr>
        <w:t>podpisem osobistym</w:t>
      </w:r>
    </w:p>
    <w:p w14:paraId="61F5C536" w14:textId="77777777" w:rsidR="00F64D65" w:rsidRPr="00DC28DA" w:rsidRDefault="00F64D65" w:rsidP="00F64D65">
      <w:pPr>
        <w:jc w:val="right"/>
        <w:rPr>
          <w:rFonts w:ascii="Verdana" w:hAnsi="Verdana"/>
          <w:sz w:val="20"/>
          <w:szCs w:val="20"/>
        </w:rPr>
      </w:pPr>
    </w:p>
    <w:p w14:paraId="0D01246E" w14:textId="77777777" w:rsidR="00FE545C" w:rsidRPr="00F64D65" w:rsidRDefault="00FE545C" w:rsidP="00F64D65"/>
    <w:sectPr w:rsidR="00FE545C" w:rsidRPr="00F64D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D6863" w14:textId="77777777" w:rsidR="00977AC7" w:rsidRDefault="00977AC7">
      <w:r>
        <w:separator/>
      </w:r>
    </w:p>
  </w:endnote>
  <w:endnote w:type="continuationSeparator" w:id="0">
    <w:p w14:paraId="09B6A4EF" w14:textId="77777777" w:rsidR="00977AC7" w:rsidRDefault="00977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F5587" w14:textId="77777777" w:rsidR="00FC0ED5" w:rsidRDefault="00FC0E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8C06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34E3E" w14:textId="77777777" w:rsidR="00FC0ED5" w:rsidRDefault="00FC0E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B6D1D" w14:textId="77777777" w:rsidR="00977AC7" w:rsidRDefault="00977AC7">
      <w:r>
        <w:separator/>
      </w:r>
    </w:p>
  </w:footnote>
  <w:footnote w:type="continuationSeparator" w:id="0">
    <w:p w14:paraId="4657D270" w14:textId="77777777" w:rsidR="00977AC7" w:rsidRDefault="00977AC7">
      <w:r>
        <w:continuationSeparator/>
      </w:r>
    </w:p>
  </w:footnote>
  <w:footnote w:id="1">
    <w:p w14:paraId="2C9B8874" w14:textId="77777777" w:rsidR="00F64D65" w:rsidRDefault="00F64D65" w:rsidP="00F64D65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5CE89D4" w14:textId="77777777" w:rsidR="00F64D65" w:rsidRDefault="00F64D65" w:rsidP="00F64D6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96899" w14:textId="77777777" w:rsidR="00FC0ED5" w:rsidRDefault="00FC0E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01C42" w14:textId="65698686" w:rsidR="00F53146" w:rsidRPr="00F64D65" w:rsidRDefault="00F53146" w:rsidP="00F64D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DC4D9" w14:textId="77777777" w:rsidR="00FC0ED5" w:rsidRDefault="00FC0E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5146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1454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1934214">
    <w:abstractNumId w:val="3"/>
  </w:num>
  <w:num w:numId="4" w16cid:durableId="2021931924">
    <w:abstractNumId w:val="5"/>
  </w:num>
  <w:num w:numId="5" w16cid:durableId="9467390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595344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766969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487425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AC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7AC7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4D65"/>
    <w:rsid w:val="00F91018"/>
    <w:rsid w:val="00FA0F30"/>
    <w:rsid w:val="00FA51A4"/>
    <w:rsid w:val="00FC0ED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6FD7822"/>
  <w15:chartTrackingRefBased/>
  <w15:docId w15:val="{18744E23-562B-4A73-9A94-8390591D7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D6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64D65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715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2025-06-05T07:12:00Z</dcterms:created>
  <dcterms:modified xsi:type="dcterms:W3CDTF">2025-06-05T07:12:00Z</dcterms:modified>
</cp:coreProperties>
</file>