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06AD4" w14:textId="39B98E71" w:rsidR="001A1C15" w:rsidRPr="00EF53A9" w:rsidRDefault="001A1C15" w:rsidP="001A1C15">
      <w:pPr>
        <w:pStyle w:val="Nagwek1"/>
        <w:jc w:val="right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Załącznik nr </w:t>
      </w:r>
      <w:r w:rsidR="00D7407B" w:rsidRPr="00EF53A9">
        <w:rPr>
          <w:rFonts w:ascii="Verdana" w:hAnsi="Verdana"/>
          <w:sz w:val="18"/>
          <w:szCs w:val="18"/>
        </w:rPr>
        <w:t>3</w:t>
      </w:r>
    </w:p>
    <w:p w14:paraId="728F3682" w14:textId="77777777" w:rsidR="001A1C15" w:rsidRPr="00EF53A9" w:rsidRDefault="001A1C15" w:rsidP="001A1C15">
      <w:pPr>
        <w:rPr>
          <w:rFonts w:ascii="Verdana" w:hAnsi="Verdana"/>
          <w:sz w:val="18"/>
          <w:szCs w:val="18"/>
        </w:rPr>
      </w:pPr>
    </w:p>
    <w:p w14:paraId="7B2AFDDA" w14:textId="77777777" w:rsidR="001A1C15" w:rsidRPr="00EF53A9" w:rsidRDefault="001A1C15" w:rsidP="001A1C15">
      <w:pPr>
        <w:pStyle w:val="Nagwek1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WZÓR UMOWY O ŚWIADCZENIE USŁUG</w:t>
      </w:r>
    </w:p>
    <w:p w14:paraId="3B59924D" w14:textId="77777777" w:rsidR="001A1C15" w:rsidRPr="00EF53A9" w:rsidRDefault="001A1C15" w:rsidP="001A1C15">
      <w:pPr>
        <w:jc w:val="center"/>
        <w:rPr>
          <w:rFonts w:ascii="Verdana" w:hAnsi="Verdana"/>
          <w:b/>
          <w:i/>
          <w:sz w:val="18"/>
          <w:szCs w:val="18"/>
        </w:rPr>
      </w:pPr>
      <w:r w:rsidRPr="00EF53A9">
        <w:rPr>
          <w:rFonts w:ascii="Verdana" w:hAnsi="Verdana"/>
          <w:b/>
          <w:i/>
          <w:sz w:val="18"/>
          <w:szCs w:val="18"/>
        </w:rPr>
        <w:t>Ostateczna treść umowy może ulec zmianie w zakresie niezmieniającym istotnych postanowień wzoru umowy i SWZ.</w:t>
      </w:r>
    </w:p>
    <w:p w14:paraId="764E626B" w14:textId="77777777" w:rsidR="001A1C15" w:rsidRPr="00EF53A9" w:rsidRDefault="001A1C15" w:rsidP="001A1C15">
      <w:pPr>
        <w:jc w:val="both"/>
        <w:rPr>
          <w:rFonts w:ascii="Verdana" w:hAnsi="Verdana"/>
          <w:sz w:val="18"/>
          <w:szCs w:val="18"/>
        </w:rPr>
      </w:pPr>
    </w:p>
    <w:p w14:paraId="3822A9E5" w14:textId="77777777" w:rsidR="001A1C15" w:rsidRPr="00EF53A9" w:rsidRDefault="001A1C15" w:rsidP="001A1C15">
      <w:pPr>
        <w:jc w:val="both"/>
        <w:rPr>
          <w:rFonts w:ascii="Verdana" w:hAnsi="Verdana"/>
          <w:sz w:val="18"/>
          <w:szCs w:val="18"/>
        </w:rPr>
      </w:pPr>
    </w:p>
    <w:p w14:paraId="24DC75F5" w14:textId="77777777" w:rsidR="001A1C15" w:rsidRPr="00EF53A9" w:rsidRDefault="001A1C15" w:rsidP="001A1C15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Zawarta  w Krakowie w wyniku przeprowadzonego postępowania o zamówienie publiczne w trybie </w:t>
      </w:r>
      <w:r w:rsidR="001577C5" w:rsidRPr="00EF53A9">
        <w:rPr>
          <w:rFonts w:ascii="Verdana" w:hAnsi="Verdana"/>
          <w:sz w:val="18"/>
          <w:szCs w:val="18"/>
        </w:rPr>
        <w:t>podstawowym bez negocjacji</w:t>
      </w:r>
    </w:p>
    <w:p w14:paraId="38A60196" w14:textId="77777777" w:rsidR="001A1C15" w:rsidRPr="00EF53A9" w:rsidRDefault="001A1C15" w:rsidP="001A1C15">
      <w:p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pomiędzy:</w:t>
      </w:r>
    </w:p>
    <w:p w14:paraId="38B458D2" w14:textId="1BC274B0" w:rsidR="001A1C15" w:rsidRPr="00EF53A9" w:rsidRDefault="001A1C15" w:rsidP="001A1C15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b/>
          <w:sz w:val="18"/>
          <w:szCs w:val="18"/>
        </w:rPr>
        <w:t xml:space="preserve">Akademia Górniczo </w:t>
      </w:r>
      <w:r w:rsidR="00C4114A" w:rsidRPr="00EF53A9">
        <w:rPr>
          <w:rFonts w:ascii="Verdana" w:hAnsi="Verdana"/>
          <w:b/>
          <w:sz w:val="18"/>
          <w:szCs w:val="18"/>
        </w:rPr>
        <w:t>–</w:t>
      </w:r>
      <w:r w:rsidRPr="00EF53A9">
        <w:rPr>
          <w:rFonts w:ascii="Verdana" w:hAnsi="Verdana"/>
          <w:b/>
          <w:sz w:val="18"/>
          <w:szCs w:val="18"/>
        </w:rPr>
        <w:t xml:space="preserve"> Hutnicza</w:t>
      </w:r>
      <w:r w:rsidR="00C4114A" w:rsidRPr="00EF53A9">
        <w:rPr>
          <w:rFonts w:ascii="Verdana" w:hAnsi="Verdana"/>
          <w:b/>
          <w:sz w:val="18"/>
          <w:szCs w:val="18"/>
        </w:rPr>
        <w:t xml:space="preserve"> </w:t>
      </w:r>
      <w:r w:rsidRPr="00EF53A9">
        <w:rPr>
          <w:rFonts w:ascii="Verdana" w:hAnsi="Verdana"/>
          <w:b/>
          <w:sz w:val="18"/>
          <w:szCs w:val="18"/>
        </w:rPr>
        <w:t>m. Stanisława Staszica w Krakowie</w:t>
      </w:r>
      <w:r w:rsidR="00C4114A" w:rsidRPr="00EF53A9">
        <w:rPr>
          <w:rFonts w:ascii="Verdana" w:hAnsi="Verdana"/>
          <w:b/>
          <w:sz w:val="18"/>
          <w:szCs w:val="18"/>
        </w:rPr>
        <w:t xml:space="preserve">, </w:t>
      </w:r>
      <w:r w:rsidRPr="00EF53A9">
        <w:rPr>
          <w:rFonts w:ascii="Verdana" w:hAnsi="Verdana"/>
          <w:b/>
          <w:sz w:val="18"/>
          <w:szCs w:val="18"/>
        </w:rPr>
        <w:t>al. Mickiewicza 30</w:t>
      </w:r>
      <w:r w:rsidR="00C4114A" w:rsidRPr="00EF53A9">
        <w:rPr>
          <w:rFonts w:ascii="Verdana" w:hAnsi="Verdana"/>
          <w:b/>
          <w:sz w:val="18"/>
          <w:szCs w:val="18"/>
        </w:rPr>
        <w:t>, 30-059 Kraków, Wydawnictwa AGH</w:t>
      </w:r>
    </w:p>
    <w:p w14:paraId="79C0390B" w14:textId="77777777" w:rsidR="001A1C15" w:rsidRPr="00EF53A9" w:rsidRDefault="001A1C15" w:rsidP="001A1C15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reprezentowana przez:</w:t>
      </w:r>
    </w:p>
    <w:p w14:paraId="5E594325" w14:textId="09208B2F" w:rsidR="001A1C15" w:rsidRPr="00EF53A9" w:rsidRDefault="00C4114A" w:rsidP="001A1C15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Dyrektora Wydawnictw AGH</w:t>
      </w:r>
    </w:p>
    <w:p w14:paraId="2619C7C2" w14:textId="77777777" w:rsidR="001A1C15" w:rsidRPr="00EF53A9" w:rsidRDefault="001A1C15" w:rsidP="001A1C15">
      <w:p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zwaną dalej </w:t>
      </w:r>
      <w:r w:rsidRPr="00EF53A9">
        <w:rPr>
          <w:rFonts w:ascii="Verdana" w:hAnsi="Verdana"/>
          <w:b/>
          <w:sz w:val="18"/>
          <w:szCs w:val="18"/>
        </w:rPr>
        <w:t>ZLECENIODAWCĄ</w:t>
      </w:r>
    </w:p>
    <w:p w14:paraId="46111E4A" w14:textId="77777777" w:rsidR="001A1C15" w:rsidRPr="00EF53A9" w:rsidRDefault="001A1C15" w:rsidP="001A1C15">
      <w:p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a</w:t>
      </w:r>
    </w:p>
    <w:p w14:paraId="19C3DB4C" w14:textId="3E4EFA53" w:rsidR="001A1C15" w:rsidRPr="00EF53A9" w:rsidRDefault="001A1C15" w:rsidP="001A1C15">
      <w:pPr>
        <w:pStyle w:val="Tekstpodstawowy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</w:t>
      </w:r>
    </w:p>
    <w:p w14:paraId="09C0A0FE" w14:textId="77777777" w:rsidR="001A1C15" w:rsidRPr="00EF53A9" w:rsidRDefault="001A1C15" w:rsidP="001A1C15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3DECF475" w14:textId="77777777" w:rsidR="001A1C15" w:rsidRPr="00EF53A9" w:rsidRDefault="001A1C15" w:rsidP="001A1C15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reprezentowaną przez:</w:t>
      </w:r>
    </w:p>
    <w:p w14:paraId="466B1195" w14:textId="45570128" w:rsidR="001A1C15" w:rsidRPr="00EF53A9" w:rsidRDefault="001A1C15" w:rsidP="001A1C15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...................................................................................................................................................</w:t>
      </w:r>
    </w:p>
    <w:p w14:paraId="148E5C3F" w14:textId="77777777" w:rsidR="001A1C15" w:rsidRDefault="001A1C15" w:rsidP="001A1C15">
      <w:pPr>
        <w:jc w:val="both"/>
        <w:rPr>
          <w:rFonts w:ascii="Verdana" w:hAnsi="Verdana"/>
          <w:b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zwanym dalej </w:t>
      </w:r>
      <w:r w:rsidRPr="00EF53A9">
        <w:rPr>
          <w:rFonts w:ascii="Verdana" w:hAnsi="Verdana"/>
          <w:b/>
          <w:sz w:val="18"/>
          <w:szCs w:val="18"/>
        </w:rPr>
        <w:t>ZLECENIOBIORCĄ</w:t>
      </w:r>
    </w:p>
    <w:p w14:paraId="29C846E9" w14:textId="77777777" w:rsidR="00F16E46" w:rsidRPr="00EF53A9" w:rsidRDefault="00F16E46" w:rsidP="001A1C15">
      <w:pPr>
        <w:jc w:val="both"/>
        <w:rPr>
          <w:rFonts w:ascii="Verdana" w:hAnsi="Verdana"/>
          <w:sz w:val="18"/>
          <w:szCs w:val="18"/>
        </w:rPr>
      </w:pPr>
    </w:p>
    <w:p w14:paraId="1C7819BD" w14:textId="77777777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§ 1</w:t>
      </w:r>
    </w:p>
    <w:p w14:paraId="468015E4" w14:textId="061433AC" w:rsidR="001A1C15" w:rsidRPr="00EF53A9" w:rsidRDefault="001A1C15" w:rsidP="005E0A0A">
      <w:pPr>
        <w:pStyle w:val="Tekstpodstawowy"/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1.</w:t>
      </w:r>
      <w:r w:rsidR="00EF53A9">
        <w:rPr>
          <w:rFonts w:ascii="Verdana" w:hAnsi="Verdana"/>
          <w:sz w:val="18"/>
          <w:szCs w:val="18"/>
        </w:rPr>
        <w:tab/>
      </w:r>
      <w:r w:rsidRPr="00EF53A9">
        <w:rPr>
          <w:rFonts w:ascii="Verdana" w:hAnsi="Verdana"/>
          <w:sz w:val="18"/>
          <w:szCs w:val="18"/>
        </w:rPr>
        <w:t xml:space="preserve">Zleceniodawca powierza, a Zleceniobiorca przyjmuje do wykonania </w:t>
      </w:r>
      <w:r w:rsidR="00295DB7" w:rsidRPr="00EF53A9">
        <w:rPr>
          <w:rFonts w:ascii="Verdana" w:hAnsi="Verdana"/>
          <w:sz w:val="18"/>
          <w:szCs w:val="18"/>
        </w:rPr>
        <w:t xml:space="preserve">skład komputerowy </w:t>
      </w:r>
      <w:r w:rsidR="00EB7B4B" w:rsidRPr="00EF53A9">
        <w:rPr>
          <w:rFonts w:ascii="Verdana" w:hAnsi="Verdana"/>
          <w:sz w:val="18"/>
          <w:szCs w:val="18"/>
        </w:rPr>
        <w:br/>
      </w:r>
      <w:r w:rsidR="00295DB7" w:rsidRPr="00EF53A9">
        <w:rPr>
          <w:rFonts w:ascii="Verdana" w:hAnsi="Verdana"/>
          <w:sz w:val="18"/>
          <w:szCs w:val="18"/>
        </w:rPr>
        <w:t xml:space="preserve">i komputerowe opracowanie rysunków do pozycji wydawniczych, w których wzory, tabele i rysunki stanowią </w:t>
      </w:r>
      <w:r w:rsidR="003E7546" w:rsidRPr="00EF53A9">
        <w:rPr>
          <w:rFonts w:ascii="Verdana" w:hAnsi="Verdana"/>
          <w:sz w:val="18"/>
          <w:szCs w:val="18"/>
        </w:rPr>
        <w:t>od 6</w:t>
      </w:r>
      <w:r w:rsidR="00ED0098" w:rsidRPr="00EF53A9">
        <w:rPr>
          <w:rFonts w:ascii="Verdana" w:hAnsi="Verdana"/>
          <w:sz w:val="18"/>
          <w:szCs w:val="18"/>
        </w:rPr>
        <w:t>6</w:t>
      </w:r>
      <w:r w:rsidR="003E7546" w:rsidRPr="00EF53A9">
        <w:rPr>
          <w:rFonts w:ascii="Verdana" w:hAnsi="Verdana"/>
          <w:sz w:val="18"/>
          <w:szCs w:val="18"/>
        </w:rPr>
        <w:t xml:space="preserve">% do 80% </w:t>
      </w:r>
      <w:r w:rsidR="00295DB7" w:rsidRPr="00EF53A9">
        <w:rPr>
          <w:rFonts w:ascii="Verdana" w:hAnsi="Verdana"/>
          <w:sz w:val="18"/>
          <w:szCs w:val="18"/>
        </w:rPr>
        <w:t>objętości książki, wraz z przygotowaniem plików do druku.</w:t>
      </w:r>
    </w:p>
    <w:p w14:paraId="3AD4A871" w14:textId="77777777" w:rsidR="001A1C15" w:rsidRPr="00EF53A9" w:rsidRDefault="001A1C15" w:rsidP="001A1C15">
      <w:pPr>
        <w:pStyle w:val="Tekstpodstawowy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2. Zakres zlecenia obejmuje: </w:t>
      </w:r>
    </w:p>
    <w:p w14:paraId="66DC2D17" w14:textId="6FB271FE" w:rsidR="001577C5" w:rsidRPr="00EF53A9" w:rsidRDefault="001577C5" w:rsidP="002C0511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Skład i łamanie (tekstu i materiału graficznego) muszą być zgodne z podstawowymi zasadami sztuki typograficznej (</w:t>
      </w:r>
      <w:r w:rsidR="009C71ED" w:rsidRPr="00C84A6B">
        <w:rPr>
          <w:rFonts w:ascii="Verdana" w:hAnsi="Verdana" w:cs="Arial"/>
          <w:lang w:eastAsia="zh-CN"/>
        </w:rPr>
        <w:t>plik zawierający nieprawidłowo złamany tekst będzie odsyłany firmie do ponownego łamania</w:t>
      </w:r>
    </w:p>
    <w:p w14:paraId="27BAA772" w14:textId="1EC670C6" w:rsidR="001577C5" w:rsidRPr="00EF53A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Naniesienie wszystkich korekt redakcyjnych i autorskich</w:t>
      </w:r>
      <w:r w:rsidR="00565CF5">
        <w:rPr>
          <w:rFonts w:ascii="Verdana" w:hAnsi="Verdana"/>
          <w:sz w:val="18"/>
          <w:szCs w:val="18"/>
        </w:rPr>
        <w:t>;</w:t>
      </w:r>
    </w:p>
    <w:p w14:paraId="3EB67CF5" w14:textId="4EA25984" w:rsidR="001577C5" w:rsidRPr="00EF53A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Wykonanie korekty wewnętrznej przez Zleceniobiorcę, tj. sprawdzenie zgodności </w:t>
      </w:r>
      <w:r w:rsidR="00FA5CA6" w:rsidRPr="00EF53A9">
        <w:rPr>
          <w:rFonts w:ascii="Verdana" w:hAnsi="Verdana"/>
          <w:sz w:val="18"/>
          <w:szCs w:val="18"/>
        </w:rPr>
        <w:t xml:space="preserve">pliku </w:t>
      </w:r>
      <w:r w:rsidR="009C71ED">
        <w:rPr>
          <w:rFonts w:ascii="Verdana" w:hAnsi="Verdana"/>
        </w:rPr>
        <w:t>po łamaniu z materiałem wyjściowym</w:t>
      </w:r>
      <w:r w:rsidR="009C71ED" w:rsidRPr="00EF53A9" w:rsidDel="009C71ED">
        <w:rPr>
          <w:rFonts w:ascii="Verdana" w:hAnsi="Verdana"/>
          <w:sz w:val="18"/>
          <w:szCs w:val="18"/>
        </w:rPr>
        <w:t xml:space="preserve"> </w:t>
      </w:r>
      <w:r w:rsidR="00565CF5">
        <w:rPr>
          <w:rFonts w:ascii="Verdana" w:hAnsi="Verdana"/>
          <w:sz w:val="18"/>
          <w:szCs w:val="18"/>
        </w:rPr>
        <w:t>;</w:t>
      </w:r>
    </w:p>
    <w:p w14:paraId="368F4407" w14:textId="77777777" w:rsidR="009C71ED" w:rsidRDefault="009C71ED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</w:rPr>
        <w:t>Przygotowanie plików do korekt redakcyjnych i autorskich</w:t>
      </w:r>
      <w:r>
        <w:rPr>
          <w:rFonts w:ascii="Verdana" w:hAnsi="Verdana"/>
          <w:sz w:val="18"/>
          <w:szCs w:val="18"/>
        </w:rPr>
        <w:t>;</w:t>
      </w:r>
    </w:p>
    <w:p w14:paraId="5E4587BD" w14:textId="3870C37E" w:rsidR="001577C5" w:rsidRPr="00EF53A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Rewizje wybranych stron</w:t>
      </w:r>
      <w:r w:rsidR="00565CF5">
        <w:rPr>
          <w:rFonts w:ascii="Verdana" w:hAnsi="Verdana"/>
          <w:sz w:val="18"/>
          <w:szCs w:val="18"/>
        </w:rPr>
        <w:t>;</w:t>
      </w:r>
    </w:p>
    <w:p w14:paraId="2C75333B" w14:textId="7258E32C" w:rsidR="001577C5" w:rsidRPr="00EF53A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Przygotowanie PDF-u do druku (</w:t>
      </w:r>
      <w:r w:rsidR="009C71ED" w:rsidRPr="00C84A6B">
        <w:rPr>
          <w:rFonts w:ascii="Verdana" w:hAnsi="Verdana" w:cs="Arial"/>
          <w:bCs/>
          <w:lang w:eastAsia="zh-CN"/>
        </w:rPr>
        <w:t xml:space="preserve">pliki kompozytowe, bez rozbarwień, obrazy mają być w profilu zgodnym z RGB/CMYK, rozdzielczość obrazów nie mniejsza niż 300 </w:t>
      </w:r>
      <w:proofErr w:type="spellStart"/>
      <w:r w:rsidR="009C71ED" w:rsidRPr="00C84A6B">
        <w:rPr>
          <w:rFonts w:ascii="Verdana" w:hAnsi="Verdana" w:cs="Arial"/>
          <w:bCs/>
          <w:lang w:eastAsia="zh-CN"/>
        </w:rPr>
        <w:t>dpi</w:t>
      </w:r>
      <w:proofErr w:type="spellEnd"/>
      <w:r w:rsidR="009C71ED" w:rsidRPr="00C84A6B">
        <w:rPr>
          <w:rFonts w:ascii="Verdana" w:hAnsi="Verdana" w:cs="Arial"/>
          <w:bCs/>
          <w:lang w:eastAsia="zh-CN"/>
        </w:rPr>
        <w:t>, format zgodny z formatem książki po obcięciu</w:t>
      </w:r>
      <w:r w:rsidRPr="00EF53A9">
        <w:rPr>
          <w:rFonts w:ascii="Verdana" w:hAnsi="Verdana"/>
          <w:sz w:val="18"/>
          <w:szCs w:val="18"/>
        </w:rPr>
        <w:t>).</w:t>
      </w:r>
    </w:p>
    <w:p w14:paraId="273B228C" w14:textId="77777777" w:rsidR="001577C5" w:rsidRPr="00EF53A9" w:rsidRDefault="001577C5" w:rsidP="001577C5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14:paraId="22A90C9C" w14:textId="66569A1E" w:rsidR="001577C5" w:rsidRPr="00CB583D" w:rsidRDefault="009C71ED" w:rsidP="006F3FCD">
      <w:pPr>
        <w:pStyle w:val="Akapitzlist"/>
        <w:numPr>
          <w:ilvl w:val="0"/>
          <w:numId w:val="49"/>
        </w:numPr>
        <w:tabs>
          <w:tab w:val="left" w:pos="720"/>
        </w:tabs>
        <w:spacing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 xml:space="preserve">Realizacja zlecenia oznacza przesyłanie w wersji elektronicznej kolejnych korekt (lub dostarczanie do siedziby </w:t>
      </w:r>
      <w:r w:rsidR="00CB583D" w:rsidRPr="00CB583D">
        <w:rPr>
          <w:rFonts w:ascii="Verdana" w:hAnsi="Verdana"/>
          <w:sz w:val="18"/>
          <w:szCs w:val="18"/>
        </w:rPr>
        <w:t>Zleceniodawcy</w:t>
      </w:r>
      <w:r w:rsidRPr="00CB583D">
        <w:rPr>
          <w:rFonts w:ascii="Verdana" w:hAnsi="Verdana"/>
          <w:sz w:val="18"/>
          <w:szCs w:val="18"/>
        </w:rPr>
        <w:t xml:space="preserve"> wydruków – jeśli </w:t>
      </w:r>
      <w:r w:rsidR="00CB583D" w:rsidRPr="00CB583D">
        <w:rPr>
          <w:rFonts w:ascii="Verdana" w:hAnsi="Verdana"/>
          <w:sz w:val="18"/>
          <w:szCs w:val="18"/>
        </w:rPr>
        <w:t>Zleceniodawca</w:t>
      </w:r>
      <w:r w:rsidRPr="00CB583D">
        <w:rPr>
          <w:rFonts w:ascii="Verdana" w:hAnsi="Verdana"/>
          <w:sz w:val="18"/>
          <w:szCs w:val="18"/>
        </w:rPr>
        <w:t xml:space="preserve"> o nie poprosi – wraz z podstawą korektową) oraz na etapie końcowym przekazanie </w:t>
      </w:r>
      <w:r w:rsidR="00CB583D" w:rsidRPr="00CB583D">
        <w:rPr>
          <w:rFonts w:ascii="Verdana" w:hAnsi="Verdana"/>
          <w:sz w:val="18"/>
          <w:szCs w:val="18"/>
        </w:rPr>
        <w:t>Zleceniodawcy</w:t>
      </w:r>
      <w:r w:rsidRPr="00CB583D">
        <w:rPr>
          <w:rFonts w:ascii="Verdana" w:hAnsi="Verdana"/>
          <w:sz w:val="18"/>
          <w:szCs w:val="18"/>
        </w:rPr>
        <w:t xml:space="preserve"> pliku PDF do druku i/lub publikacji online</w:t>
      </w:r>
      <w:r w:rsidR="003A2BFD" w:rsidRPr="00CB583D">
        <w:rPr>
          <w:rFonts w:ascii="Verdana" w:hAnsi="Verdana"/>
          <w:sz w:val="18"/>
          <w:szCs w:val="18"/>
        </w:rPr>
        <w:t>.</w:t>
      </w:r>
    </w:p>
    <w:p w14:paraId="2E3EAAF1" w14:textId="573934DC" w:rsidR="001577C5" w:rsidRPr="00CB583D" w:rsidRDefault="009C71ED" w:rsidP="006F3FCD">
      <w:pPr>
        <w:pStyle w:val="Akapitzlist"/>
        <w:numPr>
          <w:ilvl w:val="0"/>
          <w:numId w:val="4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 xml:space="preserve">Decyzja o przystąpieniu do wykonania PDF-u do druku i/lub publikacji online następuje po zaakceptowaniu ostatniej korekty przez autora i </w:t>
      </w:r>
      <w:r w:rsidR="00CB583D" w:rsidRPr="00CB583D">
        <w:rPr>
          <w:rFonts w:ascii="Verdana" w:hAnsi="Verdana"/>
          <w:sz w:val="18"/>
          <w:szCs w:val="18"/>
        </w:rPr>
        <w:t>Zleceniodawcę</w:t>
      </w:r>
      <w:r w:rsidR="001577C5" w:rsidRPr="00CB583D">
        <w:rPr>
          <w:rFonts w:ascii="Verdana" w:hAnsi="Verdana"/>
          <w:sz w:val="18"/>
          <w:szCs w:val="18"/>
        </w:rPr>
        <w:t>.</w:t>
      </w:r>
    </w:p>
    <w:p w14:paraId="3530BA4A" w14:textId="431869AB" w:rsidR="00F9002D" w:rsidRPr="00CB583D" w:rsidRDefault="001577C5" w:rsidP="006F3FCD">
      <w:pPr>
        <w:pStyle w:val="Akapitzlist"/>
        <w:numPr>
          <w:ilvl w:val="0"/>
          <w:numId w:val="4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>Zleceniobiorca zobowiązany jest przekazać Zleceniodawcy plik źródłowy do wykonanego PDF-u.</w:t>
      </w:r>
    </w:p>
    <w:p w14:paraId="29678173" w14:textId="77777777" w:rsidR="00F9002D" w:rsidRPr="00CB583D" w:rsidRDefault="001577C5" w:rsidP="006F3FCD">
      <w:pPr>
        <w:pStyle w:val="Akapitzlist"/>
        <w:numPr>
          <w:ilvl w:val="0"/>
          <w:numId w:val="4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>W</w:t>
      </w:r>
      <w:r w:rsidR="00F9002D" w:rsidRPr="00CB583D">
        <w:rPr>
          <w:rFonts w:ascii="Verdana" w:hAnsi="Verdana"/>
          <w:sz w:val="18"/>
          <w:szCs w:val="18"/>
        </w:rPr>
        <w:tab/>
        <w:t xml:space="preserve"> </w:t>
      </w:r>
      <w:r w:rsidRPr="00CB583D">
        <w:rPr>
          <w:rFonts w:ascii="Verdana" w:hAnsi="Verdana"/>
          <w:sz w:val="18"/>
          <w:szCs w:val="18"/>
        </w:rPr>
        <w:t xml:space="preserve">przypadku składu czasopism wymagane jest zachowanie identycznego </w:t>
      </w:r>
      <w:r w:rsidRPr="00CB583D">
        <w:rPr>
          <w:rFonts w:ascii="Verdana" w:hAnsi="Verdana"/>
          <w:sz w:val="18"/>
          <w:szCs w:val="18"/>
        </w:rPr>
        <w:br/>
        <w:t xml:space="preserve">z poprzednimi zeszytami stylu składu (kolumny, czcionki, style akapitowania itp.). </w:t>
      </w:r>
      <w:r w:rsidR="00F9002D" w:rsidRPr="00CB583D">
        <w:rPr>
          <w:rFonts w:ascii="Verdana" w:hAnsi="Verdana"/>
          <w:sz w:val="18"/>
          <w:szCs w:val="18"/>
        </w:rPr>
        <w:t xml:space="preserve">Zleceniobiorca </w:t>
      </w:r>
      <w:r w:rsidRPr="00CB583D">
        <w:rPr>
          <w:rFonts w:ascii="Verdana" w:hAnsi="Verdana"/>
          <w:sz w:val="18"/>
          <w:szCs w:val="18"/>
        </w:rPr>
        <w:t xml:space="preserve">zobowiązany jest przygotować oprócz pliku PDF do druku również pliki do wydania internetowego z aktywnymi hiperlinkami (DOI, adresy e-mailowe, adresy stron WWW). </w:t>
      </w:r>
    </w:p>
    <w:p w14:paraId="02DDE715" w14:textId="77777777" w:rsidR="00F9002D" w:rsidRPr="00CB583D" w:rsidRDefault="001577C5" w:rsidP="006F3FCD">
      <w:pPr>
        <w:pStyle w:val="Akapitzlist"/>
        <w:numPr>
          <w:ilvl w:val="0"/>
          <w:numId w:val="4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>W przypadku składu utworu, do którego nie ma zapisu elektronicznego, będzie stosowany współczynnik zwiększający o 20% cenę składu za 1 AW.</w:t>
      </w:r>
    </w:p>
    <w:p w14:paraId="743E2196" w14:textId="586B8C6D" w:rsidR="009C71ED" w:rsidRPr="00CB583D" w:rsidRDefault="009C71ED" w:rsidP="006F3FCD">
      <w:pPr>
        <w:pStyle w:val="Tekstpodstawowywcity"/>
        <w:numPr>
          <w:ilvl w:val="0"/>
          <w:numId w:val="49"/>
        </w:numPr>
        <w:autoSpaceDN/>
        <w:ind w:left="284" w:hanging="284"/>
        <w:contextualSpacing/>
        <w:jc w:val="both"/>
        <w:textAlignment w:val="auto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 xml:space="preserve">Do wybranych pozycji, na życzenie </w:t>
      </w:r>
      <w:r w:rsidR="00CB583D" w:rsidRPr="00CB583D">
        <w:rPr>
          <w:rFonts w:ascii="Verdana" w:hAnsi="Verdana"/>
          <w:sz w:val="18"/>
          <w:szCs w:val="18"/>
        </w:rPr>
        <w:t>Zleceniodawcy</w:t>
      </w:r>
      <w:r w:rsidRPr="00CB583D">
        <w:rPr>
          <w:rFonts w:ascii="Verdana" w:hAnsi="Verdana"/>
          <w:sz w:val="18"/>
          <w:szCs w:val="18"/>
        </w:rPr>
        <w:t xml:space="preserve">, </w:t>
      </w:r>
      <w:r w:rsidR="00CB583D" w:rsidRPr="00CB583D">
        <w:rPr>
          <w:rFonts w:ascii="Verdana" w:hAnsi="Verdana"/>
          <w:sz w:val="18"/>
          <w:szCs w:val="18"/>
        </w:rPr>
        <w:t>Zleceniobiorca</w:t>
      </w:r>
      <w:r w:rsidRPr="00CB583D">
        <w:rPr>
          <w:rFonts w:ascii="Verdana" w:hAnsi="Verdana"/>
          <w:sz w:val="18"/>
          <w:szCs w:val="18"/>
        </w:rPr>
        <w:t xml:space="preserve"> zobowiązany jest przygotować, oprócz PDF-ów do druku, PDF-y do publikacji online (z aktywnymi </w:t>
      </w:r>
      <w:proofErr w:type="spellStart"/>
      <w:r w:rsidRPr="00CB583D">
        <w:rPr>
          <w:rFonts w:ascii="Verdana" w:hAnsi="Verdana"/>
          <w:sz w:val="18"/>
          <w:szCs w:val="18"/>
        </w:rPr>
        <w:t>hiperlinkami</w:t>
      </w:r>
      <w:proofErr w:type="spellEnd"/>
      <w:r w:rsidRPr="00CB583D">
        <w:rPr>
          <w:rFonts w:ascii="Verdana" w:hAnsi="Verdana"/>
          <w:sz w:val="18"/>
          <w:szCs w:val="18"/>
        </w:rPr>
        <w:t>, bez paserów i innych znaków dla drukarni, bez kodowania uniemożliwiającego przeszukiwanie i konwersję do formatu EPUB, rozmiar maks. 400 MB).</w:t>
      </w:r>
    </w:p>
    <w:p w14:paraId="783574EB" w14:textId="24DE2204" w:rsidR="003A2BFD" w:rsidRPr="00CB583D" w:rsidRDefault="009C71ED" w:rsidP="006F3FCD">
      <w:pPr>
        <w:pStyle w:val="Tekstpodstawowywcity"/>
        <w:numPr>
          <w:ilvl w:val="0"/>
          <w:numId w:val="49"/>
        </w:numPr>
        <w:autoSpaceDN/>
        <w:ind w:left="284" w:hanging="284"/>
        <w:contextualSpacing/>
        <w:jc w:val="both"/>
        <w:textAlignment w:val="auto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 xml:space="preserve">Czas realizacji jest liczony od momentu przesłania przez </w:t>
      </w:r>
      <w:r w:rsidR="00CB583D" w:rsidRPr="00CB583D">
        <w:rPr>
          <w:rFonts w:ascii="Verdana" w:hAnsi="Verdana"/>
          <w:sz w:val="18"/>
          <w:szCs w:val="18"/>
        </w:rPr>
        <w:t>Zleceniodawcę</w:t>
      </w:r>
      <w:r w:rsidRPr="00CB583D">
        <w:rPr>
          <w:rFonts w:ascii="Verdana" w:hAnsi="Verdana"/>
          <w:sz w:val="18"/>
          <w:szCs w:val="18"/>
        </w:rPr>
        <w:t xml:space="preserve"> materiałów do </w:t>
      </w:r>
      <w:r w:rsidR="00CB583D" w:rsidRPr="00CB583D">
        <w:rPr>
          <w:rFonts w:ascii="Verdana" w:hAnsi="Verdana"/>
          <w:sz w:val="18"/>
          <w:szCs w:val="18"/>
        </w:rPr>
        <w:t xml:space="preserve">Zleceniobiorcy </w:t>
      </w:r>
      <w:r w:rsidRPr="00CB583D">
        <w:rPr>
          <w:rFonts w:ascii="Verdana" w:hAnsi="Verdana"/>
          <w:sz w:val="18"/>
          <w:szCs w:val="18"/>
        </w:rPr>
        <w:t xml:space="preserve">drogą elektroniczną, do momentu przesłania przez </w:t>
      </w:r>
      <w:r w:rsidR="00CB583D" w:rsidRPr="00CB583D">
        <w:rPr>
          <w:rFonts w:ascii="Verdana" w:hAnsi="Verdana"/>
          <w:sz w:val="18"/>
          <w:szCs w:val="18"/>
        </w:rPr>
        <w:t xml:space="preserve">Zleceniobiorcę </w:t>
      </w:r>
      <w:r w:rsidRPr="00CB583D">
        <w:rPr>
          <w:rFonts w:ascii="Verdana" w:hAnsi="Verdana"/>
          <w:sz w:val="18"/>
          <w:szCs w:val="18"/>
        </w:rPr>
        <w:t xml:space="preserve">materiałów drogą elektroniczną do </w:t>
      </w:r>
      <w:r w:rsidR="00CB583D" w:rsidRPr="00CB583D">
        <w:rPr>
          <w:rFonts w:ascii="Verdana" w:hAnsi="Verdana"/>
          <w:sz w:val="18"/>
          <w:szCs w:val="18"/>
        </w:rPr>
        <w:t>Zleceniodawcy</w:t>
      </w:r>
      <w:r w:rsidRPr="00CB583D">
        <w:rPr>
          <w:rFonts w:ascii="Verdana" w:hAnsi="Verdana"/>
          <w:sz w:val="18"/>
          <w:szCs w:val="18"/>
        </w:rPr>
        <w:t xml:space="preserve">. Odbiór materiałów drogą elektroniczną musi być potwierdzony zarówno przez </w:t>
      </w:r>
      <w:r w:rsidR="00CB583D" w:rsidRPr="00CB583D">
        <w:rPr>
          <w:rFonts w:ascii="Verdana" w:hAnsi="Verdana"/>
          <w:sz w:val="18"/>
          <w:szCs w:val="18"/>
        </w:rPr>
        <w:t>Zleceniobiorcę</w:t>
      </w:r>
      <w:r w:rsidRPr="00CB583D">
        <w:rPr>
          <w:rFonts w:ascii="Verdana" w:hAnsi="Verdana"/>
          <w:sz w:val="18"/>
          <w:szCs w:val="18"/>
        </w:rPr>
        <w:t xml:space="preserve">, jak i </w:t>
      </w:r>
      <w:r w:rsidR="00CB583D" w:rsidRPr="00CB583D">
        <w:rPr>
          <w:rFonts w:ascii="Verdana" w:hAnsi="Verdana"/>
          <w:sz w:val="18"/>
          <w:szCs w:val="18"/>
        </w:rPr>
        <w:t>Zleceniodawcę.</w:t>
      </w:r>
      <w:r w:rsidR="003A2BFD" w:rsidRPr="00CB583D">
        <w:rPr>
          <w:rFonts w:ascii="Verdana" w:hAnsi="Verdana"/>
          <w:sz w:val="18"/>
          <w:szCs w:val="18"/>
        </w:rPr>
        <w:t xml:space="preserve"> </w:t>
      </w:r>
    </w:p>
    <w:p w14:paraId="69E137D5" w14:textId="4D63B56A" w:rsidR="00EF53A9" w:rsidRPr="00CB583D" w:rsidRDefault="003A2BFD" w:rsidP="00CB583D">
      <w:pPr>
        <w:pStyle w:val="Tekstpodstawowywcity"/>
        <w:numPr>
          <w:ilvl w:val="0"/>
          <w:numId w:val="49"/>
        </w:numPr>
        <w:autoSpaceDN/>
        <w:ind w:left="426" w:hanging="426"/>
        <w:contextualSpacing/>
        <w:jc w:val="both"/>
        <w:textAlignment w:val="auto"/>
        <w:rPr>
          <w:rFonts w:ascii="Verdana" w:hAnsi="Verdana"/>
          <w:sz w:val="18"/>
          <w:szCs w:val="18"/>
        </w:rPr>
      </w:pPr>
      <w:r w:rsidRPr="00CB583D">
        <w:rPr>
          <w:rFonts w:ascii="Verdana" w:hAnsi="Verdana"/>
          <w:sz w:val="18"/>
          <w:szCs w:val="18"/>
        </w:rPr>
        <w:t>Zleceniobiorca zobowiązany jest odebrać materiały przeznaczone do składu (których nie można wysłać pocztą elektroniczną) do godziny 12.00 następnego dnia roboczego. W przypadku plików przesyłanych elektronicznie Zleceniobiorca, w ciągu 24 godzin, musi przesłać mail potwierdzający odebranie ww. materiałów. Zleceniobiorca jest zobowiązany dostarczać wydruki, korekty i pliki we wskazanych terminach do siedziby Zleceniodawcy w godzinach jego pracy (pn.–pt. 7.30–15.30).</w:t>
      </w:r>
    </w:p>
    <w:p w14:paraId="3D95DD29" w14:textId="500EFBDD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lastRenderedPageBreak/>
        <w:t>§ 2</w:t>
      </w:r>
    </w:p>
    <w:p w14:paraId="3952561F" w14:textId="77777777" w:rsidR="001A1C15" w:rsidRPr="00EF53A9" w:rsidRDefault="001A1C15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1. Umowa zostaje zawarta na okres 12 miesięcy od  daty podpisania umowy.</w:t>
      </w:r>
    </w:p>
    <w:p w14:paraId="26BEB024" w14:textId="77777777" w:rsidR="009E1539" w:rsidRPr="00EF53A9" w:rsidRDefault="001A1C15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2. </w:t>
      </w:r>
      <w:r w:rsidR="009E1539" w:rsidRPr="00EF53A9">
        <w:rPr>
          <w:rFonts w:ascii="Verdana" w:hAnsi="Verdana"/>
          <w:sz w:val="18"/>
          <w:szCs w:val="18"/>
        </w:rPr>
        <w:t>Przedmiot umowy zlecany będzie sukcesywnie w miarę potrzeby w czasie trwania umowy.</w:t>
      </w:r>
    </w:p>
    <w:p w14:paraId="42D8A00C" w14:textId="515A6AC0" w:rsidR="005A1ADF" w:rsidRPr="00EF53A9" w:rsidRDefault="009E1539" w:rsidP="005A1ADF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3. </w:t>
      </w:r>
      <w:r w:rsidR="005E0A0A" w:rsidRPr="00EF53A9">
        <w:rPr>
          <w:rFonts w:ascii="Verdana" w:hAnsi="Verdana"/>
          <w:sz w:val="18"/>
          <w:szCs w:val="18"/>
        </w:rPr>
        <w:tab/>
      </w:r>
      <w:r w:rsidR="005A1ADF" w:rsidRPr="00EF53A9">
        <w:rPr>
          <w:rFonts w:ascii="Verdana" w:eastAsia="Calibri" w:hAnsi="Verdana"/>
          <w:sz w:val="18"/>
          <w:szCs w:val="18"/>
          <w:lang w:eastAsia="en-US"/>
        </w:rPr>
        <w:t xml:space="preserve">Zleceniodawca </w:t>
      </w:r>
      <w:r w:rsidR="005A1ADF" w:rsidRPr="00EF53A9">
        <w:rPr>
          <w:rFonts w:ascii="Verdana" w:hAnsi="Verdana"/>
          <w:sz w:val="18"/>
          <w:szCs w:val="18"/>
        </w:rPr>
        <w:t xml:space="preserve">każdorazowo prześle materiały do opracowania lub poinformuje o konieczności ich odbioru, na podstawie których </w:t>
      </w:r>
      <w:bookmarkStart w:id="0" w:name="_Hlk107297758"/>
      <w:r w:rsidR="005A1ADF" w:rsidRPr="00EF53A9">
        <w:rPr>
          <w:rFonts w:ascii="Verdana" w:eastAsia="Calibri" w:hAnsi="Verdana"/>
          <w:sz w:val="18"/>
          <w:szCs w:val="18"/>
          <w:lang w:eastAsia="en-US"/>
        </w:rPr>
        <w:t>Zleceniobiorca</w:t>
      </w:r>
      <w:bookmarkEnd w:id="0"/>
      <w:r w:rsidR="005A1ADF" w:rsidRPr="00EF53A9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5A1ADF" w:rsidRPr="00EF53A9">
        <w:rPr>
          <w:rFonts w:ascii="Verdana" w:hAnsi="Verdana"/>
          <w:sz w:val="18"/>
          <w:szCs w:val="18"/>
        </w:rPr>
        <w:t xml:space="preserve">wykona przedmiot zamówienia. </w:t>
      </w:r>
    </w:p>
    <w:p w14:paraId="757F0A07" w14:textId="20A72CC9" w:rsidR="009E1539" w:rsidRPr="00EF53A9" w:rsidRDefault="005A1ADF" w:rsidP="005A1ADF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4. </w:t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EF53A9">
        <w:rPr>
          <w:rFonts w:ascii="Verdana" w:hAnsi="Verdana"/>
          <w:sz w:val="18"/>
          <w:szCs w:val="18"/>
        </w:rPr>
        <w:t xml:space="preserve">zobowiązany jest odebrać materiały przeznaczone do składu (których nie można wysłać pocztą elektroniczną) do godziny 12.00 następnego dnia roboczego. </w:t>
      </w:r>
      <w:r w:rsidR="009E1539" w:rsidRPr="00EF53A9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3E7546" w:rsidRPr="00EF53A9">
        <w:rPr>
          <w:rFonts w:ascii="Verdana" w:eastAsia="Calibri" w:hAnsi="Verdana"/>
          <w:sz w:val="18"/>
          <w:szCs w:val="18"/>
          <w:lang w:eastAsia="en-US"/>
        </w:rPr>
        <w:t>W przypadku plików przesyłanych elektronicznie Zleceniobiorca</w:t>
      </w:r>
      <w:r w:rsidR="00A33843" w:rsidRPr="00EF53A9">
        <w:rPr>
          <w:rFonts w:ascii="Verdana" w:eastAsia="Calibri" w:hAnsi="Verdana"/>
          <w:sz w:val="18"/>
          <w:szCs w:val="18"/>
          <w:lang w:eastAsia="en-US"/>
        </w:rPr>
        <w:t xml:space="preserve">, w ciągu </w:t>
      </w:r>
      <w:r w:rsidR="00033F1F" w:rsidRPr="00EF53A9">
        <w:rPr>
          <w:rFonts w:ascii="Verdana" w:eastAsia="Calibri" w:hAnsi="Verdana"/>
          <w:sz w:val="18"/>
          <w:szCs w:val="18"/>
          <w:lang w:eastAsia="en-US"/>
        </w:rPr>
        <w:t>12</w:t>
      </w:r>
      <w:r w:rsidR="00A33843" w:rsidRPr="00EF53A9">
        <w:rPr>
          <w:rFonts w:ascii="Verdana" w:eastAsia="Calibri" w:hAnsi="Verdana"/>
          <w:sz w:val="18"/>
          <w:szCs w:val="18"/>
          <w:lang w:eastAsia="en-US"/>
        </w:rPr>
        <w:t xml:space="preserve"> godzin, </w:t>
      </w:r>
      <w:r w:rsidR="003E7546" w:rsidRPr="00EF53A9">
        <w:rPr>
          <w:rFonts w:ascii="Verdana" w:eastAsia="Calibri" w:hAnsi="Verdana"/>
          <w:sz w:val="18"/>
          <w:szCs w:val="18"/>
          <w:lang w:eastAsia="en-US"/>
        </w:rPr>
        <w:t>musi przesłać mail potwierdzający odebranie ww. materiałów</w:t>
      </w:r>
    </w:p>
    <w:p w14:paraId="25B09C17" w14:textId="77777777" w:rsidR="001A1C15" w:rsidRPr="00EF53A9" w:rsidRDefault="005E0A0A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5</w:t>
      </w:r>
      <w:r w:rsidR="001A1C15" w:rsidRPr="00EF53A9">
        <w:rPr>
          <w:rFonts w:ascii="Verdana" w:hAnsi="Verdana"/>
          <w:sz w:val="18"/>
          <w:szCs w:val="18"/>
        </w:rPr>
        <w:t xml:space="preserve">. Termin realizacji każdorazowego zlecenia do </w:t>
      </w:r>
      <w:r w:rsidR="00264632" w:rsidRPr="00EF53A9">
        <w:rPr>
          <w:rFonts w:ascii="Verdana" w:hAnsi="Verdana"/>
          <w:sz w:val="18"/>
          <w:szCs w:val="18"/>
        </w:rPr>
        <w:t>pierwszej</w:t>
      </w:r>
      <w:r w:rsidR="001A1C15" w:rsidRPr="00EF53A9">
        <w:rPr>
          <w:rFonts w:ascii="Verdana" w:hAnsi="Verdana"/>
          <w:sz w:val="18"/>
          <w:szCs w:val="18"/>
        </w:rPr>
        <w:t xml:space="preserve"> korekty w przypadku:</w:t>
      </w:r>
    </w:p>
    <w:p w14:paraId="13A3AD0F" w14:textId="77777777" w:rsidR="003E7546" w:rsidRPr="00EF53A9" w:rsidRDefault="003E7546" w:rsidP="003E7546">
      <w:pPr>
        <w:numPr>
          <w:ilvl w:val="0"/>
          <w:numId w:val="38"/>
        </w:numPr>
        <w:tabs>
          <w:tab w:val="left" w:pos="324"/>
        </w:tabs>
        <w:autoSpaceDN w:val="0"/>
        <w:ind w:left="608" w:hanging="331"/>
        <w:jc w:val="both"/>
        <w:rPr>
          <w:rFonts w:ascii="Verdana" w:hAnsi="Verdana"/>
          <w:bCs/>
          <w:sz w:val="18"/>
          <w:szCs w:val="18"/>
        </w:rPr>
      </w:pPr>
      <w:r w:rsidRPr="00EF53A9">
        <w:rPr>
          <w:rFonts w:ascii="Verdana" w:hAnsi="Verdana"/>
          <w:bCs/>
          <w:sz w:val="18"/>
          <w:szCs w:val="18"/>
        </w:rPr>
        <w:t xml:space="preserve">opracowanie edytorskie wykonane jest w pliku: </w:t>
      </w:r>
    </w:p>
    <w:p w14:paraId="0932D9A4" w14:textId="77777777" w:rsidR="003E7546" w:rsidRPr="00EF53A9" w:rsidRDefault="003E7546" w:rsidP="003E7546">
      <w:pPr>
        <w:tabs>
          <w:tab w:val="left" w:pos="324"/>
        </w:tabs>
        <w:ind w:left="608" w:hanging="47"/>
        <w:jc w:val="both"/>
        <w:rPr>
          <w:rFonts w:ascii="Verdana" w:hAnsi="Verdana"/>
          <w:bCs/>
          <w:sz w:val="18"/>
          <w:szCs w:val="18"/>
        </w:rPr>
      </w:pPr>
      <w:r w:rsidRPr="00EF53A9">
        <w:rPr>
          <w:rFonts w:ascii="Verdana" w:hAnsi="Verdana"/>
          <w:bCs/>
          <w:sz w:val="18"/>
          <w:szCs w:val="18"/>
        </w:rPr>
        <w:t>do 6 dni roboczych dla pozycji o obj. do 10 AW, dla pozycji o obj. od 10 do 30 AW do 8 dni roboczych, a prace o obj. powyżej 30 AW, w terminie powyżej 12 dni roboczych, po akceptacji Zleceniodawcy.</w:t>
      </w:r>
    </w:p>
    <w:p w14:paraId="7ED41D19" w14:textId="77777777" w:rsidR="003E7546" w:rsidRPr="00EF53A9" w:rsidRDefault="003E7546" w:rsidP="003E7546">
      <w:pPr>
        <w:numPr>
          <w:ilvl w:val="0"/>
          <w:numId w:val="38"/>
        </w:numPr>
        <w:tabs>
          <w:tab w:val="left" w:pos="324"/>
        </w:tabs>
        <w:autoSpaceDN w:val="0"/>
        <w:ind w:left="608" w:hanging="331"/>
        <w:jc w:val="both"/>
        <w:rPr>
          <w:rFonts w:ascii="Verdana" w:hAnsi="Verdana"/>
          <w:bCs/>
          <w:sz w:val="18"/>
          <w:szCs w:val="18"/>
        </w:rPr>
      </w:pPr>
      <w:r w:rsidRPr="00EF53A9">
        <w:rPr>
          <w:rFonts w:ascii="Verdana" w:hAnsi="Verdana"/>
          <w:bCs/>
          <w:sz w:val="18"/>
          <w:szCs w:val="18"/>
        </w:rPr>
        <w:t xml:space="preserve">opracowanie edytorskie wykonane jest na wydruku autorskim: </w:t>
      </w:r>
    </w:p>
    <w:p w14:paraId="2A6D54F3" w14:textId="77777777" w:rsidR="003E7546" w:rsidRPr="00EF53A9" w:rsidRDefault="003E7546" w:rsidP="003E7546">
      <w:pPr>
        <w:tabs>
          <w:tab w:val="left" w:pos="324"/>
        </w:tabs>
        <w:ind w:left="608"/>
        <w:jc w:val="both"/>
        <w:rPr>
          <w:rFonts w:ascii="Verdana" w:hAnsi="Verdana"/>
          <w:bCs/>
          <w:sz w:val="18"/>
          <w:szCs w:val="18"/>
        </w:rPr>
      </w:pPr>
      <w:r w:rsidRPr="00EF53A9">
        <w:rPr>
          <w:rFonts w:ascii="Verdana" w:hAnsi="Verdana"/>
          <w:bCs/>
          <w:sz w:val="18"/>
          <w:szCs w:val="18"/>
        </w:rPr>
        <w:t>do 7 dni roboczych dla pozycji o obj. do 10 AW, dla pozycji o obj. od 10 do 30 AW do 10 dni roboczych, a prace o obj. powyżej 30 AW, w terminie powyżej 12 dni roboczych, po akceptacji Zleceniodawcy.</w:t>
      </w:r>
    </w:p>
    <w:p w14:paraId="3DE5AEA0" w14:textId="0DC89B7E" w:rsidR="001A1C15" w:rsidRPr="00EF53A9" w:rsidRDefault="005E0A0A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6</w:t>
      </w:r>
      <w:r w:rsidR="001A1C15" w:rsidRPr="00EF53A9">
        <w:rPr>
          <w:rFonts w:ascii="Verdana" w:hAnsi="Verdana"/>
          <w:sz w:val="18"/>
          <w:szCs w:val="18"/>
        </w:rPr>
        <w:t xml:space="preserve">. Termin wykonania pierwszej i drugiej korekty dla pozycji o obj. do 10 AW do </w:t>
      </w:r>
      <w:r w:rsidR="003E7546" w:rsidRPr="00EF53A9">
        <w:rPr>
          <w:rFonts w:ascii="Verdana" w:hAnsi="Verdana"/>
          <w:sz w:val="18"/>
          <w:szCs w:val="18"/>
        </w:rPr>
        <w:t>7</w:t>
      </w:r>
      <w:r w:rsidR="001A1C15" w:rsidRPr="00EF53A9">
        <w:rPr>
          <w:rFonts w:ascii="Verdana" w:hAnsi="Verdana"/>
          <w:sz w:val="18"/>
          <w:szCs w:val="18"/>
        </w:rPr>
        <w:t xml:space="preserve"> dni roboczych</w:t>
      </w:r>
      <w:r w:rsidR="003A2BFD">
        <w:rPr>
          <w:rFonts w:ascii="Verdana" w:hAnsi="Verdana"/>
          <w:sz w:val="18"/>
          <w:szCs w:val="18"/>
        </w:rPr>
        <w:t xml:space="preserve"> </w:t>
      </w:r>
      <w:r w:rsidR="003A2BFD" w:rsidRPr="00C84A6B">
        <w:rPr>
          <w:rFonts w:ascii="Verdana" w:hAnsi="Verdana" w:cs="Arial"/>
          <w:bCs/>
          <w:lang w:eastAsia="zh-CN"/>
        </w:rPr>
        <w:t xml:space="preserve">od dnia dostarczenia plików do </w:t>
      </w:r>
      <w:r w:rsidR="00CB583D" w:rsidRPr="00CB583D">
        <w:rPr>
          <w:rFonts w:ascii="Verdana" w:hAnsi="Verdana" w:cs="Arial"/>
          <w:bCs/>
          <w:lang w:eastAsia="zh-CN"/>
        </w:rPr>
        <w:t>Zleceniobiorc</w:t>
      </w:r>
      <w:r w:rsidR="00CB583D">
        <w:rPr>
          <w:rFonts w:ascii="Verdana" w:hAnsi="Verdana" w:cs="Arial"/>
          <w:bCs/>
          <w:lang w:eastAsia="zh-CN"/>
        </w:rPr>
        <w:t>y</w:t>
      </w:r>
      <w:r w:rsidR="001A1C15" w:rsidRPr="00EF53A9">
        <w:rPr>
          <w:rFonts w:ascii="Verdana" w:hAnsi="Verdana"/>
          <w:sz w:val="18"/>
          <w:szCs w:val="18"/>
        </w:rPr>
        <w:t xml:space="preserve">, a dla pozycji powyżej 10 AW do </w:t>
      </w:r>
      <w:r w:rsidR="003E7546" w:rsidRPr="00EF53A9">
        <w:rPr>
          <w:rFonts w:ascii="Verdana" w:hAnsi="Verdana"/>
          <w:sz w:val="18"/>
          <w:szCs w:val="18"/>
        </w:rPr>
        <w:t>10</w:t>
      </w:r>
      <w:r w:rsidR="001A1C15" w:rsidRPr="00EF53A9">
        <w:rPr>
          <w:rFonts w:ascii="Verdana" w:hAnsi="Verdana"/>
          <w:sz w:val="18"/>
          <w:szCs w:val="18"/>
        </w:rPr>
        <w:t xml:space="preserve"> dni roboczych</w:t>
      </w:r>
      <w:r w:rsidR="003A2BFD">
        <w:rPr>
          <w:rFonts w:ascii="Verdana" w:hAnsi="Verdana"/>
          <w:sz w:val="18"/>
          <w:szCs w:val="18"/>
        </w:rPr>
        <w:t xml:space="preserve"> </w:t>
      </w:r>
      <w:r w:rsidR="003A2BFD" w:rsidRPr="00C84A6B">
        <w:rPr>
          <w:rFonts w:ascii="Verdana" w:hAnsi="Verdana" w:cs="Arial"/>
          <w:bCs/>
          <w:lang w:eastAsia="zh-CN"/>
        </w:rPr>
        <w:t xml:space="preserve">od dnia dostarczenia plików do </w:t>
      </w:r>
      <w:bookmarkStart w:id="1" w:name="_Hlk108434554"/>
      <w:r w:rsidR="00CB583D">
        <w:rPr>
          <w:rFonts w:ascii="Verdana" w:hAnsi="Verdana"/>
        </w:rPr>
        <w:t>Zleceniobiorcy</w:t>
      </w:r>
      <w:r w:rsidR="003A2BFD">
        <w:rPr>
          <w:rFonts w:ascii="Verdana" w:hAnsi="Verdana"/>
          <w:sz w:val="18"/>
          <w:szCs w:val="18"/>
        </w:rPr>
        <w:t>.</w:t>
      </w:r>
    </w:p>
    <w:bookmarkEnd w:id="1"/>
    <w:p w14:paraId="2F68F729" w14:textId="32336F10" w:rsidR="001A1C15" w:rsidRPr="00EF53A9" w:rsidRDefault="005E0A0A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7</w:t>
      </w:r>
      <w:r w:rsidR="001A1C15" w:rsidRPr="00EF53A9">
        <w:rPr>
          <w:rFonts w:ascii="Verdana" w:hAnsi="Verdana"/>
          <w:sz w:val="18"/>
          <w:szCs w:val="18"/>
        </w:rPr>
        <w:t xml:space="preserve">. Termin wykonania rewizji wybranych stron: do </w:t>
      </w:r>
      <w:r w:rsidR="003E7546" w:rsidRPr="00EF53A9">
        <w:rPr>
          <w:rFonts w:ascii="Verdana" w:hAnsi="Verdana"/>
          <w:sz w:val="18"/>
          <w:szCs w:val="18"/>
        </w:rPr>
        <w:t>2</w:t>
      </w:r>
      <w:r w:rsidR="001A1C15" w:rsidRPr="00EF53A9">
        <w:rPr>
          <w:rFonts w:ascii="Verdana" w:hAnsi="Verdana"/>
          <w:sz w:val="18"/>
          <w:szCs w:val="18"/>
        </w:rPr>
        <w:t xml:space="preserve"> dni roboczych </w:t>
      </w:r>
      <w:r w:rsidR="005A1ADF" w:rsidRPr="00EF53A9">
        <w:rPr>
          <w:rFonts w:ascii="Verdana" w:hAnsi="Verdana"/>
          <w:sz w:val="18"/>
          <w:szCs w:val="18"/>
        </w:rPr>
        <w:t xml:space="preserve">od dnia dostarczenia plików do Zleceniobiorcy </w:t>
      </w:r>
      <w:r w:rsidR="001A1C15" w:rsidRPr="00EF53A9">
        <w:rPr>
          <w:rFonts w:ascii="Verdana" w:hAnsi="Verdana"/>
          <w:sz w:val="18"/>
          <w:szCs w:val="18"/>
        </w:rPr>
        <w:t xml:space="preserve">dla pozycji o obj. do 10 AW, a dla pozycji powyżej 10 AW do </w:t>
      </w:r>
      <w:r w:rsidR="003E7546" w:rsidRPr="00EF53A9">
        <w:rPr>
          <w:rFonts w:ascii="Verdana" w:hAnsi="Verdana"/>
          <w:sz w:val="18"/>
          <w:szCs w:val="18"/>
        </w:rPr>
        <w:t>3</w:t>
      </w:r>
      <w:r w:rsidR="001A1C15" w:rsidRPr="00EF53A9">
        <w:rPr>
          <w:rFonts w:ascii="Verdana" w:hAnsi="Verdana"/>
          <w:sz w:val="18"/>
          <w:szCs w:val="18"/>
        </w:rPr>
        <w:t xml:space="preserve"> dni roboczych</w:t>
      </w:r>
      <w:r w:rsidR="003A2BFD" w:rsidRPr="003A2BFD">
        <w:rPr>
          <w:rFonts w:ascii="Verdana" w:hAnsi="Verdana" w:cs="Arial"/>
          <w:bCs/>
          <w:lang w:eastAsia="zh-CN"/>
        </w:rPr>
        <w:t xml:space="preserve"> </w:t>
      </w:r>
      <w:r w:rsidR="003A2BFD" w:rsidRPr="00C84A6B">
        <w:rPr>
          <w:rFonts w:ascii="Verdana" w:hAnsi="Verdana" w:cs="Arial"/>
          <w:bCs/>
          <w:lang w:eastAsia="zh-CN"/>
        </w:rPr>
        <w:t xml:space="preserve">od dnia dostarczenia plików do </w:t>
      </w:r>
      <w:r w:rsidR="00CB583D" w:rsidRPr="00CB583D">
        <w:rPr>
          <w:rFonts w:ascii="Verdana" w:hAnsi="Verdana" w:cs="Arial"/>
          <w:bCs/>
          <w:lang w:eastAsia="zh-CN"/>
        </w:rPr>
        <w:t>Zleceniobiorc</w:t>
      </w:r>
      <w:r w:rsidR="00CB583D">
        <w:rPr>
          <w:rFonts w:ascii="Verdana" w:hAnsi="Verdana" w:cs="Arial"/>
          <w:bCs/>
          <w:lang w:eastAsia="zh-CN"/>
        </w:rPr>
        <w:t>y</w:t>
      </w:r>
      <w:r w:rsidR="003A2BFD">
        <w:rPr>
          <w:rFonts w:ascii="Verdana" w:hAnsi="Verdana"/>
          <w:sz w:val="18"/>
          <w:szCs w:val="18"/>
        </w:rPr>
        <w:t>.</w:t>
      </w:r>
    </w:p>
    <w:p w14:paraId="68DE9ADC" w14:textId="718BBFC9" w:rsidR="001A1C15" w:rsidRDefault="005E0A0A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8</w:t>
      </w:r>
      <w:r w:rsidR="001A1C15" w:rsidRPr="00EF53A9">
        <w:rPr>
          <w:rFonts w:ascii="Verdana" w:hAnsi="Verdana"/>
          <w:sz w:val="18"/>
          <w:szCs w:val="18"/>
        </w:rPr>
        <w:t>. Termin wykonania PDF-u do druku - do 2 dni roboczych</w:t>
      </w:r>
      <w:r w:rsidR="00B765D7" w:rsidRPr="00EF53A9">
        <w:rPr>
          <w:rFonts w:ascii="Verdana" w:hAnsi="Verdana"/>
          <w:sz w:val="18"/>
          <w:szCs w:val="18"/>
        </w:rPr>
        <w:t>. liczone od dnia dostarczenia  plików do Zleceniobiorcy</w:t>
      </w:r>
      <w:r w:rsidR="00A33843" w:rsidRPr="00EF53A9">
        <w:rPr>
          <w:rFonts w:ascii="Verdana" w:hAnsi="Verdana"/>
          <w:sz w:val="18"/>
          <w:szCs w:val="18"/>
        </w:rPr>
        <w:t>,</w:t>
      </w:r>
      <w:r w:rsidR="001A1C15" w:rsidRPr="00EF53A9">
        <w:rPr>
          <w:rFonts w:ascii="Verdana" w:hAnsi="Verdana"/>
          <w:sz w:val="18"/>
          <w:szCs w:val="18"/>
        </w:rPr>
        <w:t xml:space="preserve"> </w:t>
      </w:r>
      <w:r w:rsidR="00264632" w:rsidRPr="00EF53A9">
        <w:rPr>
          <w:rFonts w:ascii="Verdana" w:hAnsi="Verdana"/>
          <w:sz w:val="18"/>
          <w:szCs w:val="18"/>
        </w:rPr>
        <w:t xml:space="preserve">- </w:t>
      </w:r>
      <w:r w:rsidR="003A2BFD" w:rsidRPr="00C84A6B">
        <w:rPr>
          <w:rFonts w:ascii="Verdana" w:hAnsi="Verdana" w:cs="Arial"/>
          <w:lang w:eastAsia="zh-CN"/>
        </w:rPr>
        <w:t xml:space="preserve">pliki kompozytowe, bez rozbarwień, obrazy mają być w profilu zgodnym z RGB/CMYK, rozdzielczość obrazów nie mniejsza niż 300 </w:t>
      </w:r>
      <w:proofErr w:type="spellStart"/>
      <w:r w:rsidR="003A2BFD" w:rsidRPr="00C84A6B">
        <w:rPr>
          <w:rFonts w:ascii="Verdana" w:hAnsi="Verdana" w:cs="Arial"/>
          <w:lang w:eastAsia="zh-CN"/>
        </w:rPr>
        <w:t>dpi</w:t>
      </w:r>
      <w:proofErr w:type="spellEnd"/>
      <w:r w:rsidR="003A2BFD" w:rsidRPr="00C84A6B">
        <w:rPr>
          <w:rFonts w:ascii="Verdana" w:hAnsi="Verdana" w:cs="Arial"/>
          <w:lang w:eastAsia="zh-CN"/>
        </w:rPr>
        <w:t>, format zgodny z formatem książki netto</w:t>
      </w:r>
      <w:r w:rsidR="001A1C15" w:rsidRPr="00EF53A9">
        <w:rPr>
          <w:rFonts w:ascii="Verdana" w:hAnsi="Verdana"/>
          <w:sz w:val="18"/>
          <w:szCs w:val="18"/>
        </w:rPr>
        <w:t xml:space="preserve">. </w:t>
      </w:r>
    </w:p>
    <w:p w14:paraId="11B5229F" w14:textId="77777777" w:rsidR="00EF53A9" w:rsidRPr="00EF53A9" w:rsidRDefault="00EF53A9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</w:p>
    <w:p w14:paraId="61C5C287" w14:textId="77777777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§ 3</w:t>
      </w:r>
    </w:p>
    <w:p w14:paraId="7AC4A8BB" w14:textId="0EFBBA99" w:rsidR="001A1C15" w:rsidRPr="00EF53A9" w:rsidRDefault="001A1C15" w:rsidP="005E0A0A">
      <w:pPr>
        <w:ind w:left="284" w:hanging="284"/>
        <w:jc w:val="both"/>
        <w:rPr>
          <w:rFonts w:ascii="Verdana" w:hAnsi="Verdana"/>
          <w:i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1. Wartość umowy nie może przekroczyć </w:t>
      </w:r>
      <w:bookmarkStart w:id="2" w:name="_Hlk107299200"/>
      <w:r w:rsidR="00295DB7" w:rsidRPr="00EF53A9">
        <w:rPr>
          <w:rFonts w:ascii="Verdana" w:hAnsi="Verdana"/>
          <w:b/>
          <w:sz w:val="18"/>
          <w:szCs w:val="18"/>
        </w:rPr>
        <w:t>40</w:t>
      </w:r>
      <w:r w:rsidR="005E0A0A" w:rsidRPr="00EF53A9">
        <w:rPr>
          <w:rFonts w:ascii="Verdana" w:hAnsi="Verdana"/>
          <w:b/>
          <w:sz w:val="18"/>
          <w:szCs w:val="18"/>
        </w:rPr>
        <w:t>.000,00</w:t>
      </w:r>
      <w:r w:rsidRPr="00EF53A9">
        <w:rPr>
          <w:rFonts w:ascii="Verdana" w:hAnsi="Verdana"/>
          <w:b/>
          <w:sz w:val="18"/>
          <w:szCs w:val="18"/>
        </w:rPr>
        <w:t xml:space="preserve"> zł brutto </w:t>
      </w:r>
      <w:bookmarkEnd w:id="2"/>
      <w:r w:rsidR="00295DB7" w:rsidRPr="00EF53A9">
        <w:rPr>
          <w:rFonts w:ascii="Verdana" w:hAnsi="Verdana"/>
          <w:b/>
          <w:sz w:val="18"/>
          <w:szCs w:val="18"/>
        </w:rPr>
        <w:t xml:space="preserve"> (</w:t>
      </w:r>
      <w:r w:rsidRPr="00EF53A9">
        <w:rPr>
          <w:rFonts w:ascii="Verdana" w:hAnsi="Verdana"/>
          <w:sz w:val="18"/>
          <w:szCs w:val="18"/>
        </w:rPr>
        <w:t xml:space="preserve">słownie: </w:t>
      </w:r>
      <w:r w:rsidR="00295DB7" w:rsidRPr="00EF53A9">
        <w:rPr>
          <w:rFonts w:ascii="Verdana" w:hAnsi="Verdana"/>
          <w:sz w:val="18"/>
          <w:szCs w:val="18"/>
        </w:rPr>
        <w:t>czterdzieści</w:t>
      </w:r>
      <w:r w:rsidR="005E0A0A" w:rsidRPr="00EF53A9">
        <w:rPr>
          <w:rFonts w:ascii="Verdana" w:hAnsi="Verdana"/>
          <w:sz w:val="18"/>
          <w:szCs w:val="18"/>
        </w:rPr>
        <w:t xml:space="preserve"> tysięcy złotych 00/100</w:t>
      </w:r>
      <w:r w:rsidR="00295DB7" w:rsidRPr="00EF53A9">
        <w:rPr>
          <w:rFonts w:ascii="Verdana" w:hAnsi="Verdana"/>
          <w:sz w:val="18"/>
          <w:szCs w:val="18"/>
        </w:rPr>
        <w:t>)</w:t>
      </w:r>
      <w:r w:rsidRPr="00EF53A9">
        <w:rPr>
          <w:rFonts w:ascii="Verdana" w:hAnsi="Verdana"/>
          <w:i/>
          <w:sz w:val="18"/>
          <w:szCs w:val="18"/>
        </w:rPr>
        <w:t>.</w:t>
      </w:r>
    </w:p>
    <w:p w14:paraId="6589F927" w14:textId="77777777" w:rsidR="001A1C15" w:rsidRPr="00EF53A9" w:rsidRDefault="001A1C15" w:rsidP="001A1C15">
      <w:p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2. Zapłata wynagrodzenia nastąpi za faktycznie wykonane zlecenia.</w:t>
      </w:r>
    </w:p>
    <w:p w14:paraId="79284AAB" w14:textId="49A5958F" w:rsidR="001A1C15" w:rsidRPr="00EF53A9" w:rsidRDefault="001A1C15" w:rsidP="005E0A0A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14:paraId="693F7625" w14:textId="42A45796" w:rsidR="00A8393F" w:rsidRPr="00EF53A9" w:rsidRDefault="00A8393F" w:rsidP="00A8393F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4. Niniejsza umowa wygasa z upływem czasu jej trwania bez względu  na stopień wykorzystania kwoty zawartej umowy lub z dniem wyczerpania środków, o których mowa w § 3 ust. 1. </w:t>
      </w:r>
    </w:p>
    <w:p w14:paraId="4A928B8D" w14:textId="54237C96" w:rsidR="001A1C15" w:rsidRPr="00EF53A9" w:rsidRDefault="00A8393F" w:rsidP="00D10C1B">
      <w:pPr>
        <w:ind w:left="284" w:hanging="284"/>
        <w:jc w:val="both"/>
        <w:rPr>
          <w:rFonts w:ascii="Verdana" w:hAnsi="Verdana"/>
          <w:i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5</w:t>
      </w:r>
      <w:r w:rsidR="001A1C15" w:rsidRPr="00EF53A9">
        <w:rPr>
          <w:rFonts w:ascii="Verdana" w:hAnsi="Verdana"/>
          <w:sz w:val="18"/>
          <w:szCs w:val="18"/>
        </w:rPr>
        <w:t xml:space="preserve">. Niniejsza umowa nie stanowi gwarancji zlecenia usług na łączną kwotę </w:t>
      </w:r>
      <w:r w:rsidR="00295DB7" w:rsidRPr="00EF53A9">
        <w:rPr>
          <w:rFonts w:ascii="Verdana" w:hAnsi="Verdana"/>
          <w:b/>
          <w:sz w:val="18"/>
          <w:szCs w:val="18"/>
        </w:rPr>
        <w:t>40</w:t>
      </w:r>
      <w:r w:rsidR="005E0A0A" w:rsidRPr="00EF53A9">
        <w:rPr>
          <w:rFonts w:ascii="Verdana" w:hAnsi="Verdana"/>
          <w:b/>
          <w:sz w:val="18"/>
          <w:szCs w:val="18"/>
        </w:rPr>
        <w:t>.000,00 zł brutto</w:t>
      </w:r>
      <w:r w:rsidR="001A1C15" w:rsidRPr="00EF53A9">
        <w:rPr>
          <w:rFonts w:ascii="Verdana" w:hAnsi="Verdana"/>
          <w:i/>
          <w:sz w:val="18"/>
          <w:szCs w:val="18"/>
        </w:rPr>
        <w:t>.</w:t>
      </w:r>
    </w:p>
    <w:p w14:paraId="73006EE5" w14:textId="70C53179" w:rsidR="001A1C15" w:rsidRPr="00EF53A9" w:rsidRDefault="00A8393F" w:rsidP="00D10C1B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6</w:t>
      </w:r>
      <w:r w:rsidR="001A1C15" w:rsidRPr="00EF53A9">
        <w:rPr>
          <w:rFonts w:ascii="Verdana" w:hAnsi="Verdana"/>
          <w:sz w:val="18"/>
          <w:szCs w:val="18"/>
        </w:rPr>
        <w:t xml:space="preserve">. Jeżeli w trakcie trwania umowy zlecone usługi nie wyczerpią wartości określonej w § 3 ust.1 to Zleceniobiorcy nie  przysługują z tego powodu żadne roszczenia względem </w:t>
      </w:r>
      <w:r w:rsidR="009E1539" w:rsidRPr="00EF53A9">
        <w:rPr>
          <w:rFonts w:ascii="Verdana" w:hAnsi="Verdana"/>
          <w:sz w:val="18"/>
          <w:szCs w:val="18"/>
        </w:rPr>
        <w:t>Zleceniodawcy</w:t>
      </w:r>
      <w:r w:rsidR="001A1C15" w:rsidRPr="00EF53A9">
        <w:rPr>
          <w:rFonts w:ascii="Verdana" w:hAnsi="Verdana"/>
          <w:sz w:val="18"/>
          <w:szCs w:val="18"/>
        </w:rPr>
        <w:t xml:space="preserve">. </w:t>
      </w:r>
    </w:p>
    <w:p w14:paraId="72AB3CC0" w14:textId="43E78436" w:rsidR="001A1C15" w:rsidRPr="00EF53A9" w:rsidRDefault="00A8393F" w:rsidP="00D10C1B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7</w:t>
      </w:r>
      <w:r w:rsidR="001A1C15" w:rsidRPr="00EF53A9">
        <w:rPr>
          <w:rFonts w:ascii="Verdana" w:hAnsi="Verdana"/>
          <w:sz w:val="18"/>
          <w:szCs w:val="18"/>
        </w:rPr>
        <w:t>. Minimalna gwarantowana kwota zamówienia wyniesie 40% kwoty umownej pod warunkiem, że czas realizacji umowy obejmie cały okres umowy.</w:t>
      </w:r>
    </w:p>
    <w:p w14:paraId="2494CBDD" w14:textId="77777777" w:rsidR="004370AC" w:rsidRPr="00EF53A9" w:rsidRDefault="004370AC" w:rsidP="001A1C15">
      <w:pPr>
        <w:jc w:val="center"/>
        <w:rPr>
          <w:rFonts w:ascii="Verdana" w:hAnsi="Verdana"/>
          <w:sz w:val="18"/>
          <w:szCs w:val="18"/>
        </w:rPr>
      </w:pPr>
    </w:p>
    <w:p w14:paraId="64544FA5" w14:textId="52C682CD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§ 4</w:t>
      </w:r>
    </w:p>
    <w:p w14:paraId="53904B48" w14:textId="019175B0" w:rsidR="00907E4D" w:rsidRPr="00EF53A9" w:rsidRDefault="00907E4D" w:rsidP="00907E4D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14:paraId="61A4EBFC" w14:textId="77777777" w:rsidR="00907E4D" w:rsidRPr="00EF53A9" w:rsidRDefault="00907E4D" w:rsidP="00907E4D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2. </w:t>
      </w:r>
      <w:r w:rsidRPr="00EF53A9">
        <w:rPr>
          <w:rFonts w:ascii="Verdana" w:hAnsi="Verdana"/>
          <w:sz w:val="18"/>
          <w:szCs w:val="18"/>
        </w:rPr>
        <w:tab/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ust.5.</w:t>
      </w:r>
    </w:p>
    <w:p w14:paraId="0EFE12CB" w14:textId="77777777" w:rsidR="00907E4D" w:rsidRPr="00EF53A9" w:rsidRDefault="00907E4D" w:rsidP="00907E4D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3. 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5.</w:t>
      </w:r>
    </w:p>
    <w:p w14:paraId="4423ACF8" w14:textId="77777777" w:rsidR="00907E4D" w:rsidRPr="00EF53A9" w:rsidRDefault="00907E4D" w:rsidP="00907E4D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4. </w:t>
      </w:r>
      <w:r w:rsidRPr="00EF53A9">
        <w:rPr>
          <w:rFonts w:ascii="Verdana" w:hAnsi="Verdana"/>
          <w:sz w:val="18"/>
          <w:szCs w:val="18"/>
        </w:rPr>
        <w:tab/>
        <w:t xml:space="preserve">Strony postanawiają, że zapłata następuje w dniu obciążenia rachunku bankowego Zleceniodawcy. </w:t>
      </w:r>
    </w:p>
    <w:p w14:paraId="27AF7AEA" w14:textId="77777777" w:rsidR="00907E4D" w:rsidRPr="00EF53A9" w:rsidRDefault="00907E4D" w:rsidP="00907E4D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5. </w:t>
      </w:r>
      <w:r w:rsidRPr="00EF53A9">
        <w:rPr>
          <w:rFonts w:ascii="Verdana" w:hAnsi="Verdana"/>
          <w:sz w:val="18"/>
          <w:szCs w:val="18"/>
        </w:rPr>
        <w:tab/>
        <w:t>Za niedotrzymanie terminu płatności faktury Zleceniobiorca może naliczyć odsetki w ustawowej wysokości.</w:t>
      </w:r>
    </w:p>
    <w:p w14:paraId="76255EF2" w14:textId="77777777" w:rsidR="00DD013A" w:rsidRPr="00EF53A9" w:rsidRDefault="00DD013A" w:rsidP="00DD013A">
      <w:pPr>
        <w:tabs>
          <w:tab w:val="left" w:pos="355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5FB9D8BA" w14:textId="3617A230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§ 5</w:t>
      </w:r>
    </w:p>
    <w:p w14:paraId="7B1F8434" w14:textId="77777777" w:rsidR="00907E4D" w:rsidRPr="00EF53A9" w:rsidRDefault="00907E4D" w:rsidP="00EF53A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1.</w:t>
      </w:r>
      <w:r w:rsidRPr="00EF53A9">
        <w:rPr>
          <w:rFonts w:ascii="Verdana" w:hAnsi="Verdana"/>
          <w:sz w:val="18"/>
          <w:szCs w:val="18"/>
        </w:rPr>
        <w:tab/>
        <w:t>Strony ustanawiają odpowiedzialność za niewykonanie lub nienależyte wykonanie umowy  w formie kar umownych.</w:t>
      </w:r>
    </w:p>
    <w:p w14:paraId="031FC551" w14:textId="01503EF7" w:rsidR="00907E4D" w:rsidRPr="00EF53A9" w:rsidRDefault="00907E4D" w:rsidP="00907E4D">
      <w:p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2.</w:t>
      </w:r>
      <w:r w:rsidRPr="00EF53A9">
        <w:rPr>
          <w:rFonts w:ascii="Verdana" w:hAnsi="Verdana"/>
          <w:sz w:val="18"/>
          <w:szCs w:val="18"/>
        </w:rPr>
        <w:tab/>
      </w:r>
      <w:r w:rsidR="00EF53A9">
        <w:rPr>
          <w:rFonts w:ascii="Verdana" w:hAnsi="Verdana"/>
          <w:sz w:val="18"/>
          <w:szCs w:val="18"/>
        </w:rPr>
        <w:t xml:space="preserve">  </w:t>
      </w:r>
      <w:r w:rsidRPr="00EF53A9">
        <w:rPr>
          <w:rFonts w:ascii="Verdana" w:hAnsi="Verdana"/>
          <w:sz w:val="18"/>
          <w:szCs w:val="18"/>
        </w:rPr>
        <w:t>Zleceniobiorca  zapłaci Zleceniodawcy kary umowne:</w:t>
      </w:r>
    </w:p>
    <w:p w14:paraId="74E162CE" w14:textId="77777777" w:rsidR="00907E4D" w:rsidRPr="00EF53A9" w:rsidRDefault="00907E4D" w:rsidP="00EF53A9">
      <w:pPr>
        <w:ind w:left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a)</w:t>
      </w:r>
      <w:r w:rsidRPr="00EF53A9">
        <w:rPr>
          <w:rFonts w:ascii="Verdana" w:hAnsi="Verdana"/>
          <w:sz w:val="18"/>
          <w:szCs w:val="18"/>
        </w:rPr>
        <w:tab/>
        <w:t>za zwłokę w wykonaniu zleconych każdorazowo prac, w wysokości 5% ich wartości, za każdy dzień zwłoki liczony od dnia, w którym prace miały być wykonane;</w:t>
      </w:r>
    </w:p>
    <w:p w14:paraId="05986364" w14:textId="3D361872" w:rsidR="00907E4D" w:rsidRPr="00EF53A9" w:rsidRDefault="00907E4D" w:rsidP="00EF53A9">
      <w:pPr>
        <w:ind w:left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lastRenderedPageBreak/>
        <w:t>b)</w:t>
      </w:r>
      <w:r w:rsidRPr="00EF53A9">
        <w:rPr>
          <w:rFonts w:ascii="Verdana" w:hAnsi="Verdana"/>
          <w:sz w:val="18"/>
          <w:szCs w:val="18"/>
        </w:rPr>
        <w:tab/>
        <w:t>z tytułu odstąpienia od umowy w całości przez którąkolwiek ze stron z winy Zleceniobiorcy, w wysokości 10% całkowitego wynagrodzenia określonego w  § 3 ust. 1</w:t>
      </w:r>
      <w:r w:rsidR="00EF53A9">
        <w:rPr>
          <w:rFonts w:ascii="Verdana" w:hAnsi="Verdana"/>
          <w:sz w:val="18"/>
          <w:szCs w:val="18"/>
        </w:rPr>
        <w:t>.</w:t>
      </w:r>
    </w:p>
    <w:p w14:paraId="4229A2C2" w14:textId="0F030129" w:rsidR="00907E4D" w:rsidRPr="00EF53A9" w:rsidRDefault="00907E4D" w:rsidP="00907E4D">
      <w:p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3.</w:t>
      </w:r>
      <w:r w:rsidRPr="00EF53A9">
        <w:rPr>
          <w:rFonts w:ascii="Verdana" w:hAnsi="Verdana"/>
          <w:sz w:val="18"/>
          <w:szCs w:val="18"/>
        </w:rPr>
        <w:tab/>
      </w:r>
      <w:r w:rsidR="00EF53A9">
        <w:rPr>
          <w:rFonts w:ascii="Verdana" w:hAnsi="Verdana"/>
          <w:sz w:val="18"/>
          <w:szCs w:val="18"/>
        </w:rPr>
        <w:t xml:space="preserve">  </w:t>
      </w:r>
      <w:r w:rsidRPr="00EF53A9">
        <w:rPr>
          <w:rFonts w:ascii="Verdana" w:hAnsi="Verdana"/>
          <w:sz w:val="18"/>
          <w:szCs w:val="18"/>
        </w:rPr>
        <w:t>Zleceniodawca zapłaci Zleceniobiorcy karę umową:</w:t>
      </w:r>
    </w:p>
    <w:p w14:paraId="5255C57E" w14:textId="2A6F476E" w:rsidR="00907E4D" w:rsidRPr="00EF53A9" w:rsidRDefault="00907E4D" w:rsidP="00EF53A9">
      <w:pPr>
        <w:ind w:left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a)</w:t>
      </w:r>
      <w:r w:rsidR="00EF53A9" w:rsidRPr="00EF53A9">
        <w:rPr>
          <w:rFonts w:ascii="Verdana" w:hAnsi="Verdana"/>
          <w:sz w:val="18"/>
          <w:szCs w:val="18"/>
        </w:rPr>
        <w:t xml:space="preserve"> </w:t>
      </w:r>
      <w:r w:rsidRPr="00EF53A9">
        <w:rPr>
          <w:rFonts w:ascii="Verdana" w:hAnsi="Verdana"/>
          <w:sz w:val="18"/>
          <w:szCs w:val="18"/>
        </w:rPr>
        <w:tab/>
        <w:t>z tytułu odstąpienia od umowy w całości przez którąkolwiek ze stron z winy Zleceniodawcy, w wysokości 10% całkowitego wynagrodzenia określonego w § 3 ust. 1</w:t>
      </w:r>
      <w:r w:rsidR="00EF53A9">
        <w:rPr>
          <w:rFonts w:ascii="Verdana" w:hAnsi="Verdana"/>
          <w:sz w:val="18"/>
          <w:szCs w:val="18"/>
        </w:rPr>
        <w:t>.</w:t>
      </w:r>
    </w:p>
    <w:p w14:paraId="3F864485" w14:textId="1E97E85C" w:rsidR="00907E4D" w:rsidRPr="00EF53A9" w:rsidRDefault="00907E4D" w:rsidP="00EF53A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4.</w:t>
      </w:r>
      <w:r w:rsidRPr="00EF53A9">
        <w:rPr>
          <w:rFonts w:ascii="Verdana" w:hAnsi="Verdana"/>
          <w:sz w:val="18"/>
          <w:szCs w:val="18"/>
        </w:rPr>
        <w:tab/>
      </w:r>
      <w:r w:rsidR="00EF53A9">
        <w:rPr>
          <w:rFonts w:ascii="Verdana" w:hAnsi="Verdana"/>
          <w:sz w:val="18"/>
          <w:szCs w:val="18"/>
        </w:rPr>
        <w:t xml:space="preserve"> </w:t>
      </w:r>
      <w:r w:rsidRPr="00EF53A9">
        <w:rPr>
          <w:rFonts w:ascii="Verdana" w:hAnsi="Verdana"/>
          <w:sz w:val="18"/>
          <w:szCs w:val="18"/>
        </w:rPr>
        <w:t>Łączna maksymalna wysokość kar umownych, których mogą dochodzić Strony nie może przekroczyć 20% całkowitego wynagrodzenia, o którym mowa w § 3 ust. 1 umowy.</w:t>
      </w:r>
    </w:p>
    <w:p w14:paraId="1144F0F4" w14:textId="59162FB0" w:rsidR="00907E4D" w:rsidRPr="00EF53A9" w:rsidRDefault="00907E4D" w:rsidP="00801D4E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5.</w:t>
      </w:r>
      <w:r w:rsidRPr="00EF53A9">
        <w:rPr>
          <w:rFonts w:ascii="Verdana" w:hAnsi="Verdana"/>
          <w:sz w:val="18"/>
          <w:szCs w:val="18"/>
        </w:rPr>
        <w:tab/>
      </w:r>
      <w:r w:rsidRPr="00EF53A9">
        <w:rPr>
          <w:rFonts w:ascii="Verdana" w:hAnsi="Verdana"/>
          <w:sz w:val="18"/>
          <w:szCs w:val="18"/>
        </w:rPr>
        <w:tab/>
        <w:t>Zleceniobiorca wyraża zgodę na potrącenie wymagalnych kar umownych z przysługującemu mu wynagrodzenia.</w:t>
      </w:r>
    </w:p>
    <w:p w14:paraId="1CDC8CC5" w14:textId="0610CED9" w:rsidR="00907E4D" w:rsidRPr="00EF53A9" w:rsidRDefault="00801D4E" w:rsidP="00EF53A9">
      <w:p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907E4D" w:rsidRPr="00EF53A9">
        <w:rPr>
          <w:rFonts w:ascii="Verdana" w:hAnsi="Verdana"/>
          <w:sz w:val="18"/>
          <w:szCs w:val="18"/>
        </w:rPr>
        <w:t>.</w:t>
      </w:r>
      <w:r w:rsidR="00907E4D" w:rsidRPr="00EF53A9">
        <w:rPr>
          <w:rFonts w:ascii="Verdana" w:hAnsi="Verdana"/>
          <w:sz w:val="18"/>
          <w:szCs w:val="18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517C9D6D" w14:textId="77777777" w:rsidR="00EF53A9" w:rsidRDefault="00EF53A9" w:rsidP="001A1C15">
      <w:pPr>
        <w:ind w:left="360"/>
        <w:jc w:val="center"/>
        <w:rPr>
          <w:rFonts w:ascii="Verdana" w:hAnsi="Verdana"/>
          <w:sz w:val="18"/>
          <w:szCs w:val="18"/>
        </w:rPr>
      </w:pPr>
    </w:p>
    <w:p w14:paraId="0FB08453" w14:textId="5B907F9D" w:rsidR="001A1C15" w:rsidRPr="00EF53A9" w:rsidRDefault="001A1C15" w:rsidP="001A1C15">
      <w:pPr>
        <w:ind w:left="360"/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§ 6</w:t>
      </w:r>
    </w:p>
    <w:p w14:paraId="01D11E87" w14:textId="108D50E4" w:rsidR="001A1C15" w:rsidRPr="00EF53A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1.</w:t>
      </w:r>
      <w:r w:rsidR="00D10C1B" w:rsidRPr="00EF53A9">
        <w:rPr>
          <w:rFonts w:ascii="Verdana" w:hAnsi="Verdana"/>
          <w:sz w:val="18"/>
          <w:szCs w:val="18"/>
        </w:rPr>
        <w:t xml:space="preserve"> </w:t>
      </w:r>
      <w:r w:rsidR="00AC6D6F">
        <w:rPr>
          <w:rFonts w:ascii="Verdana" w:hAnsi="Verdana"/>
          <w:sz w:val="18"/>
          <w:szCs w:val="18"/>
        </w:rPr>
        <w:t>Zleceniodawca</w:t>
      </w:r>
      <w:r w:rsidRPr="00EF53A9">
        <w:rPr>
          <w:rFonts w:ascii="Verdana" w:hAnsi="Verdana"/>
          <w:sz w:val="18"/>
          <w:szCs w:val="18"/>
        </w:rPr>
        <w:t xml:space="preserve"> może wypowiedzieć umowę w razie wystąpienia trzykrotnej zwłoki w realizacji zamówienia częściowego.</w:t>
      </w:r>
    </w:p>
    <w:p w14:paraId="4E8CC143" w14:textId="1864F2CD" w:rsidR="001A1C15" w:rsidRPr="00EF53A9" w:rsidRDefault="001A1C15" w:rsidP="00D10C1B">
      <w:p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2. </w:t>
      </w:r>
      <w:r w:rsidR="00AC6D6F">
        <w:rPr>
          <w:rFonts w:ascii="Verdana" w:hAnsi="Verdana"/>
          <w:sz w:val="18"/>
          <w:szCs w:val="18"/>
        </w:rPr>
        <w:t xml:space="preserve"> </w:t>
      </w:r>
      <w:r w:rsidRPr="00EF53A9">
        <w:rPr>
          <w:rFonts w:ascii="Verdana" w:hAnsi="Verdana"/>
          <w:sz w:val="18"/>
          <w:szCs w:val="18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654B8978" w14:textId="77777777" w:rsidR="00EF53A9" w:rsidRDefault="00EF53A9" w:rsidP="001A1C15">
      <w:pPr>
        <w:jc w:val="center"/>
        <w:rPr>
          <w:rFonts w:ascii="Verdana" w:hAnsi="Verdana"/>
          <w:sz w:val="18"/>
          <w:szCs w:val="18"/>
        </w:rPr>
      </w:pPr>
    </w:p>
    <w:p w14:paraId="7E6A3E61" w14:textId="7E8C3EA0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§ 7</w:t>
      </w:r>
    </w:p>
    <w:p w14:paraId="4CE81908" w14:textId="77777777" w:rsidR="001A1C15" w:rsidRPr="00EF53A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7F15233E" w14:textId="77777777" w:rsidR="001A1C15" w:rsidRPr="00EF53A9" w:rsidRDefault="001A1C15" w:rsidP="00D10C1B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 xml:space="preserve">2. </w:t>
      </w:r>
      <w:r w:rsidR="00D10C1B" w:rsidRPr="00EF53A9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EF53A9">
        <w:rPr>
          <w:rFonts w:ascii="Verdana" w:hAnsi="Verdana"/>
          <w:color w:val="000000"/>
          <w:kern w:val="2"/>
          <w:sz w:val="18"/>
          <w:szCs w:val="18"/>
        </w:rPr>
        <w:t xml:space="preserve">Zmiany Umowy, o których mowa w ust. 1 muszą być dokonywane z zachowaniem przepisu art. 454 oraz 455 ustawy Prawo zamówień publicznych.  </w:t>
      </w:r>
    </w:p>
    <w:p w14:paraId="68F5EB78" w14:textId="77777777" w:rsidR="001A1C15" w:rsidRPr="00EF53A9" w:rsidRDefault="001A1C15" w:rsidP="00D10C1B">
      <w:pPr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3D5754CD" w14:textId="77777777" w:rsidR="001A1C15" w:rsidRPr="00EF53A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EF53A9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5A5D2020" w14:textId="77777777" w:rsidR="001A1C15" w:rsidRPr="00EF53A9" w:rsidRDefault="001A1C15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41A65BCB" w14:textId="784C6A5E" w:rsidR="001A1C15" w:rsidRPr="00EF53A9" w:rsidRDefault="00747321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="001A1C15" w:rsidRPr="00EF53A9">
        <w:rPr>
          <w:rFonts w:ascii="Verdana" w:hAnsi="Verdana"/>
          <w:color w:val="000000"/>
          <w:kern w:val="2"/>
          <w:sz w:val="18"/>
          <w:szCs w:val="18"/>
        </w:rPr>
        <w:t xml:space="preserve">następstwem okoliczności leżących po stronie Zleceniodawcy lub przeszkodami dającymi się przypisać Zleceniodawcy, </w:t>
      </w:r>
    </w:p>
    <w:p w14:paraId="261C515D" w14:textId="77777777" w:rsidR="001A1C15" w:rsidRPr="00EF53A9" w:rsidRDefault="001A1C15" w:rsidP="00747321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09BEB5A" w14:textId="77777777" w:rsidR="001A1C15" w:rsidRPr="00EF53A9" w:rsidRDefault="001A1C15" w:rsidP="0074732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77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68A099CF" w14:textId="77777777" w:rsidR="001A1C15" w:rsidRPr="00EF53A9" w:rsidRDefault="001A1C15" w:rsidP="0074732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77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6DBE3BE3" w14:textId="2319317E" w:rsidR="001A1C15" w:rsidRPr="00EF53A9" w:rsidRDefault="001A1C15" w:rsidP="00747321">
      <w:pPr>
        <w:suppressAutoHyphens/>
        <w:ind w:left="284" w:right="-189" w:hanging="284"/>
        <w:jc w:val="both"/>
        <w:rPr>
          <w:rFonts w:ascii="Verdana" w:eastAsia="Calibri" w:hAnsi="Verdana"/>
          <w:color w:val="000000"/>
          <w:kern w:val="2"/>
          <w:sz w:val="18"/>
          <w:szCs w:val="18"/>
          <w:lang w:eastAsia="en-US"/>
        </w:rPr>
      </w:pPr>
      <w:r w:rsidRPr="00EF53A9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52348305" w14:textId="77777777" w:rsidR="00C52C01" w:rsidRPr="00EF53A9" w:rsidRDefault="00C52C01" w:rsidP="00747321">
      <w:pPr>
        <w:jc w:val="center"/>
        <w:rPr>
          <w:rFonts w:ascii="Verdana" w:hAnsi="Verdana"/>
          <w:sz w:val="18"/>
          <w:szCs w:val="18"/>
        </w:rPr>
      </w:pPr>
    </w:p>
    <w:p w14:paraId="00A9EDF0" w14:textId="2597F8E7" w:rsidR="00747321" w:rsidRPr="00EF53A9" w:rsidRDefault="00747321" w:rsidP="00747321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§ 8</w:t>
      </w:r>
    </w:p>
    <w:p w14:paraId="28EBCA4F" w14:textId="6B95C215" w:rsidR="00C52C01" w:rsidRPr="00EF53A9" w:rsidRDefault="00C52C01" w:rsidP="00EF53A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1. Strony przewidują możliwość zmiany poziomu maksymalnego wynagrodzenia, o którym mowa w § </w:t>
      </w:r>
      <w:r w:rsidR="00801D4E">
        <w:rPr>
          <w:rFonts w:ascii="Verdana" w:hAnsi="Verdana"/>
          <w:sz w:val="18"/>
          <w:szCs w:val="18"/>
        </w:rPr>
        <w:t>3</w:t>
      </w:r>
      <w:r w:rsidRPr="00EF53A9">
        <w:rPr>
          <w:rFonts w:ascii="Verdana" w:hAnsi="Verdana"/>
          <w:sz w:val="18"/>
          <w:szCs w:val="18"/>
        </w:rPr>
        <w:t xml:space="preserve"> ust. 1 i </w:t>
      </w:r>
      <w:r w:rsidR="00801D4E">
        <w:rPr>
          <w:rFonts w:ascii="Verdana" w:hAnsi="Verdana"/>
          <w:sz w:val="18"/>
          <w:szCs w:val="18"/>
        </w:rPr>
        <w:t>3</w:t>
      </w:r>
      <w:r w:rsidRPr="00EF53A9">
        <w:rPr>
          <w:rFonts w:ascii="Verdana" w:hAnsi="Verdana"/>
          <w:sz w:val="18"/>
          <w:szCs w:val="18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8BD081F" w14:textId="77777777" w:rsidR="00C52C01" w:rsidRPr="00EF53A9" w:rsidRDefault="00C52C01" w:rsidP="00C52C01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06ED7BC9" w14:textId="35E46EC9" w:rsidR="00C52C01" w:rsidRPr="00EF53A9" w:rsidRDefault="00C52C01" w:rsidP="00C52C01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</w:t>
      </w:r>
      <w:r w:rsidR="00AC6D6F" w:rsidRPr="00AC6D6F">
        <w:rPr>
          <w:rFonts w:ascii="Verdana" w:hAnsi="Verdana"/>
          <w:sz w:val="18"/>
          <w:szCs w:val="18"/>
        </w:rPr>
        <w:t>Zleceniobiorc</w:t>
      </w:r>
      <w:r w:rsidR="00AC6D6F">
        <w:rPr>
          <w:rFonts w:ascii="Verdana" w:hAnsi="Verdana"/>
          <w:sz w:val="18"/>
          <w:szCs w:val="18"/>
        </w:rPr>
        <w:t>y</w:t>
      </w:r>
      <w:r w:rsidRPr="00EF53A9">
        <w:rPr>
          <w:rFonts w:ascii="Verdana" w:hAnsi="Verdana"/>
          <w:sz w:val="18"/>
          <w:szCs w:val="18"/>
        </w:rPr>
        <w:t>, liczony jako 100=poprzedni miesiąc;</w:t>
      </w:r>
    </w:p>
    <w:p w14:paraId="5FB27E7F" w14:textId="2C2EE121" w:rsidR="00C52C01" w:rsidRPr="00EF53A9" w:rsidRDefault="00C52C01" w:rsidP="00C52C01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bookmarkStart w:id="3" w:name="_Hlk153287805"/>
      <w:bookmarkEnd w:id="3"/>
      <w:r w:rsidRPr="00EF53A9">
        <w:rPr>
          <w:rFonts w:ascii="Verdana" w:hAnsi="Verdana"/>
          <w:sz w:val="18"/>
          <w:szCs w:val="18"/>
        </w:rPr>
        <w:t xml:space="preserve">Waloryzacja wynagrodzenia </w:t>
      </w:r>
      <w:r w:rsidR="00AC6D6F" w:rsidRPr="00AC6D6F">
        <w:rPr>
          <w:rFonts w:ascii="Verdana" w:hAnsi="Verdana"/>
          <w:sz w:val="18"/>
          <w:szCs w:val="18"/>
        </w:rPr>
        <w:t>Zleceniobiorc</w:t>
      </w:r>
      <w:r w:rsidR="00AC6D6F">
        <w:rPr>
          <w:rFonts w:ascii="Verdana" w:hAnsi="Verdana"/>
          <w:sz w:val="18"/>
          <w:szCs w:val="18"/>
        </w:rPr>
        <w:t xml:space="preserve">y </w:t>
      </w:r>
      <w:r w:rsidRPr="00EF53A9">
        <w:rPr>
          <w:rFonts w:ascii="Verdana" w:hAnsi="Verdana"/>
          <w:sz w:val="18"/>
          <w:szCs w:val="18"/>
        </w:rPr>
        <w:t>w oparciu o wskaźnik podany w lit. b) może nastąpić jednorazowo, nie wcześniej niż po upływie 6 miesięcy od dnia zawarcia niniejszej umowy;</w:t>
      </w:r>
    </w:p>
    <w:p w14:paraId="5DABBBFB" w14:textId="77777777" w:rsidR="00C52C01" w:rsidRPr="00EF53A9" w:rsidRDefault="00C52C01" w:rsidP="00C52C01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05770F7" w14:textId="77777777" w:rsidR="00C52C01" w:rsidRPr="00EF53A9" w:rsidRDefault="00C52C01" w:rsidP="00C52C01">
      <w:p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2. Zmiana wynagrodzenia, może zostać wprowadzona na wniosek Stron, zgodnie z poniższymi zasadami: </w:t>
      </w:r>
    </w:p>
    <w:p w14:paraId="559572F8" w14:textId="6E554A34" w:rsidR="00C52C01" w:rsidRPr="00EF53A9" w:rsidRDefault="00C52C01" w:rsidP="00C52C01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</w:t>
      </w:r>
      <w:r w:rsidR="00AC6D6F">
        <w:rPr>
          <w:rFonts w:ascii="Verdana" w:hAnsi="Verdana"/>
          <w:sz w:val="18"/>
          <w:szCs w:val="18"/>
        </w:rPr>
        <w:t>Zleceniodawca</w:t>
      </w:r>
      <w:r w:rsidRPr="00EF53A9">
        <w:rPr>
          <w:rFonts w:ascii="Verdana" w:hAnsi="Verdana"/>
          <w:sz w:val="18"/>
          <w:szCs w:val="18"/>
        </w:rPr>
        <w:t xml:space="preserve">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168799F" w14:textId="09DD2DB9" w:rsidR="00C52C01" w:rsidRPr="00EF53A9" w:rsidRDefault="00C52C01" w:rsidP="00C52C01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lastRenderedPageBreak/>
        <w:t xml:space="preserve">waloryzacja wynagrodzenia </w:t>
      </w:r>
      <w:r w:rsidR="00AC6D6F" w:rsidRPr="00AC6D6F">
        <w:rPr>
          <w:rFonts w:ascii="Verdana" w:hAnsi="Verdana"/>
          <w:sz w:val="18"/>
          <w:szCs w:val="18"/>
        </w:rPr>
        <w:t>Zleceniobiorc</w:t>
      </w:r>
      <w:r w:rsidR="00AC6D6F">
        <w:rPr>
          <w:rFonts w:ascii="Verdana" w:hAnsi="Verdana"/>
          <w:sz w:val="18"/>
          <w:szCs w:val="18"/>
        </w:rPr>
        <w:t>y</w:t>
      </w:r>
      <w:r w:rsidR="00AC6D6F" w:rsidRPr="00AC6D6F">
        <w:rPr>
          <w:rFonts w:ascii="Verdana" w:hAnsi="Verdana"/>
          <w:sz w:val="18"/>
          <w:szCs w:val="18"/>
        </w:rPr>
        <w:t xml:space="preserve"> </w:t>
      </w:r>
      <w:r w:rsidRPr="00EF53A9">
        <w:rPr>
          <w:rFonts w:ascii="Verdana" w:hAnsi="Verdana"/>
          <w:sz w:val="18"/>
          <w:szCs w:val="18"/>
        </w:rPr>
        <w:t>będzie dotyczyła tylko niezrealizowanej części zamówienia,</w:t>
      </w:r>
    </w:p>
    <w:p w14:paraId="000EA753" w14:textId="1C79FE94" w:rsidR="00C52C01" w:rsidRPr="00EF53A9" w:rsidRDefault="00C52C01" w:rsidP="00C52C01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</w:t>
      </w:r>
      <w:r w:rsidR="00AC6D6F" w:rsidRPr="00AC6D6F">
        <w:rPr>
          <w:rFonts w:ascii="Verdana" w:hAnsi="Verdana"/>
          <w:sz w:val="18"/>
          <w:szCs w:val="18"/>
        </w:rPr>
        <w:t>Zleceniobiorc</w:t>
      </w:r>
      <w:r w:rsidR="00AC6D6F">
        <w:rPr>
          <w:rFonts w:ascii="Verdana" w:hAnsi="Verdana"/>
          <w:sz w:val="18"/>
          <w:szCs w:val="18"/>
        </w:rPr>
        <w:t>y</w:t>
      </w:r>
      <w:r w:rsidRPr="00EF53A9">
        <w:rPr>
          <w:rFonts w:ascii="Verdana" w:hAnsi="Verdana"/>
          <w:sz w:val="18"/>
          <w:szCs w:val="18"/>
        </w:rPr>
        <w:t xml:space="preserve">, o którym mowa w § </w:t>
      </w:r>
      <w:r w:rsidR="00801D4E">
        <w:rPr>
          <w:rFonts w:ascii="Verdana" w:hAnsi="Verdana"/>
          <w:sz w:val="18"/>
          <w:szCs w:val="18"/>
        </w:rPr>
        <w:t>3</w:t>
      </w:r>
      <w:r w:rsidRPr="00EF53A9">
        <w:rPr>
          <w:rFonts w:ascii="Verdana" w:hAnsi="Verdana"/>
          <w:sz w:val="18"/>
          <w:szCs w:val="18"/>
        </w:rPr>
        <w:t xml:space="preserve"> ust. 1 niniejszej Umowy, </w:t>
      </w:r>
    </w:p>
    <w:p w14:paraId="4D35D778" w14:textId="0DE8A2D3" w:rsidR="00C52C01" w:rsidRPr="00EF53A9" w:rsidRDefault="00AC6D6F" w:rsidP="00C52C01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AC6D6F">
        <w:rPr>
          <w:rFonts w:ascii="Verdana" w:hAnsi="Verdana"/>
          <w:sz w:val="18"/>
          <w:szCs w:val="18"/>
        </w:rPr>
        <w:t>Zleceniobiorca</w:t>
      </w:r>
      <w:r w:rsidR="00C52C01" w:rsidRPr="00EF53A9">
        <w:rPr>
          <w:rFonts w:ascii="Verdana" w:hAnsi="Verdana"/>
          <w:sz w:val="18"/>
          <w:szCs w:val="18"/>
        </w:rPr>
        <w:t>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01CA05D9" w14:textId="5E817ED6" w:rsidR="008A5ED0" w:rsidRPr="00EF53A9" w:rsidRDefault="008A5ED0" w:rsidP="00C52C01">
      <w:pPr>
        <w:widowControl w:val="0"/>
        <w:suppressAutoHyphens/>
        <w:ind w:left="426"/>
        <w:jc w:val="both"/>
        <w:rPr>
          <w:rFonts w:ascii="Verdana" w:hAnsi="Verdana"/>
          <w:sz w:val="18"/>
          <w:szCs w:val="18"/>
        </w:rPr>
      </w:pPr>
    </w:p>
    <w:p w14:paraId="360C5758" w14:textId="26526829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§ </w:t>
      </w:r>
      <w:r w:rsidR="00747321" w:rsidRPr="00EF53A9">
        <w:rPr>
          <w:rFonts w:ascii="Verdana" w:hAnsi="Verdana"/>
          <w:sz w:val="18"/>
          <w:szCs w:val="18"/>
        </w:rPr>
        <w:t>9</w:t>
      </w:r>
    </w:p>
    <w:p w14:paraId="127FA9C2" w14:textId="0A4DEC9F" w:rsidR="001A1C15" w:rsidRPr="00EF53A9" w:rsidRDefault="00AC6D6F" w:rsidP="00D10C1B">
      <w:pPr>
        <w:ind w:left="284"/>
        <w:jc w:val="both"/>
        <w:rPr>
          <w:rFonts w:ascii="Verdana" w:hAnsi="Verdana"/>
          <w:sz w:val="18"/>
          <w:szCs w:val="18"/>
        </w:rPr>
      </w:pPr>
      <w:r w:rsidRPr="00AC6D6F">
        <w:rPr>
          <w:rFonts w:ascii="Verdana" w:hAnsi="Verdana"/>
          <w:sz w:val="18"/>
          <w:szCs w:val="18"/>
        </w:rPr>
        <w:t xml:space="preserve">Zleceniobiorca </w:t>
      </w:r>
      <w:r w:rsidR="001A1C15" w:rsidRPr="00EF53A9">
        <w:rPr>
          <w:rFonts w:ascii="Verdana" w:hAnsi="Verdana"/>
          <w:sz w:val="18"/>
          <w:szCs w:val="18"/>
        </w:rPr>
        <w:t>może posługiwać się podwykonawcami, przy czym za ich działanie ponosi odpowiedzialność, na zasadach określonych Umową, jak za działanie własne.</w:t>
      </w:r>
    </w:p>
    <w:p w14:paraId="44EF2B06" w14:textId="77777777" w:rsidR="00EB7B4B" w:rsidRPr="00EF53A9" w:rsidRDefault="00EB7B4B" w:rsidP="001A1C15">
      <w:pPr>
        <w:jc w:val="center"/>
        <w:rPr>
          <w:rFonts w:ascii="Verdana" w:hAnsi="Verdana"/>
          <w:sz w:val="18"/>
          <w:szCs w:val="18"/>
        </w:rPr>
      </w:pPr>
    </w:p>
    <w:p w14:paraId="08521330" w14:textId="47D4AC9F" w:rsidR="001A1C15" w:rsidRPr="00EF53A9" w:rsidRDefault="001A1C15" w:rsidP="001A1C15">
      <w:pPr>
        <w:jc w:val="center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§ </w:t>
      </w:r>
      <w:r w:rsidR="00747321" w:rsidRPr="00EF53A9">
        <w:rPr>
          <w:rFonts w:ascii="Verdana" w:hAnsi="Verdana"/>
          <w:sz w:val="18"/>
          <w:szCs w:val="18"/>
        </w:rPr>
        <w:t>10</w:t>
      </w:r>
    </w:p>
    <w:p w14:paraId="7813B419" w14:textId="77777777" w:rsidR="00EF53A9" w:rsidRDefault="001A1C15" w:rsidP="00EF53A9">
      <w:pPr>
        <w:pStyle w:val="Akapitzlist"/>
        <w:numPr>
          <w:ilvl w:val="0"/>
          <w:numId w:val="47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90EB9DA" w14:textId="77777777" w:rsidR="00EF53A9" w:rsidRDefault="001A1C15" w:rsidP="00EF53A9">
      <w:pPr>
        <w:pStyle w:val="Akapitzlist"/>
        <w:numPr>
          <w:ilvl w:val="0"/>
          <w:numId w:val="47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W sprawach nieuregulowanych w niniejszej umowie stosuje się przepisy kodeksu cywilnego i ustawy prawo zamówień publicznych.</w:t>
      </w:r>
    </w:p>
    <w:p w14:paraId="4A9148DD" w14:textId="77777777" w:rsidR="00AC6D6F" w:rsidRDefault="001A1C15" w:rsidP="00EF53A9">
      <w:pPr>
        <w:pStyle w:val="Akapitzlist"/>
        <w:numPr>
          <w:ilvl w:val="0"/>
          <w:numId w:val="47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424B975A" w14:textId="210EA9B5" w:rsidR="001A1C15" w:rsidRPr="00EF53A9" w:rsidRDefault="001A1C15" w:rsidP="00EF53A9">
      <w:pPr>
        <w:pStyle w:val="Akapitzlist"/>
        <w:numPr>
          <w:ilvl w:val="0"/>
          <w:numId w:val="47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 xml:space="preserve">Umowę sporządzono w 2 jednobrzmiących egzemplarzach,  po1 dla każdej ze stron. </w:t>
      </w:r>
    </w:p>
    <w:p w14:paraId="68FA30B5" w14:textId="77777777" w:rsidR="001A1C15" w:rsidRPr="00EF53A9" w:rsidRDefault="001A1C15" w:rsidP="001A1C15">
      <w:pPr>
        <w:rPr>
          <w:rFonts w:ascii="Verdana" w:hAnsi="Verdana"/>
          <w:sz w:val="18"/>
          <w:szCs w:val="18"/>
        </w:rPr>
      </w:pPr>
    </w:p>
    <w:p w14:paraId="612B87DD" w14:textId="77777777" w:rsidR="001A1C15" w:rsidRPr="00EF53A9" w:rsidRDefault="001A1C15" w:rsidP="001A1C15">
      <w:pPr>
        <w:rPr>
          <w:rFonts w:ascii="Verdana" w:hAnsi="Verdana"/>
          <w:sz w:val="18"/>
          <w:szCs w:val="18"/>
        </w:rPr>
      </w:pPr>
    </w:p>
    <w:p w14:paraId="5E0809A4" w14:textId="77777777" w:rsidR="001A1C15" w:rsidRPr="00EF53A9" w:rsidRDefault="009E1539" w:rsidP="001A1C15">
      <w:pPr>
        <w:rPr>
          <w:rFonts w:ascii="Verdana" w:hAnsi="Verdana"/>
          <w:b/>
          <w:sz w:val="18"/>
          <w:szCs w:val="18"/>
        </w:rPr>
      </w:pPr>
      <w:r w:rsidRPr="00EF53A9">
        <w:rPr>
          <w:rFonts w:ascii="Verdana" w:hAnsi="Verdana"/>
          <w:b/>
          <w:sz w:val="18"/>
          <w:szCs w:val="18"/>
        </w:rPr>
        <w:t xml:space="preserve">   </w:t>
      </w:r>
      <w:r w:rsidR="001A1C15" w:rsidRPr="00EF53A9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</w:t>
      </w:r>
      <w:r w:rsidR="001A1C15" w:rsidRPr="00EF53A9">
        <w:rPr>
          <w:rFonts w:ascii="Verdana" w:hAnsi="Verdana"/>
          <w:b/>
          <w:sz w:val="18"/>
          <w:szCs w:val="18"/>
        </w:rPr>
        <w:tab/>
      </w:r>
      <w:r w:rsidR="001A1C15" w:rsidRPr="00EF53A9">
        <w:rPr>
          <w:rFonts w:ascii="Verdana" w:hAnsi="Verdana"/>
          <w:b/>
          <w:sz w:val="18"/>
          <w:szCs w:val="18"/>
        </w:rPr>
        <w:tab/>
        <w:t>Za Zleceniobiorcę</w:t>
      </w:r>
    </w:p>
    <w:p w14:paraId="7566C90B" w14:textId="77777777" w:rsidR="001A1C15" w:rsidRPr="00EF53A9" w:rsidRDefault="001A1C15" w:rsidP="001A1C15">
      <w:pPr>
        <w:pStyle w:val="Zwykytekst"/>
        <w:rPr>
          <w:rFonts w:ascii="Verdana" w:hAnsi="Verdana" w:cs="Times New Roman"/>
          <w:sz w:val="18"/>
          <w:szCs w:val="18"/>
        </w:rPr>
      </w:pPr>
    </w:p>
    <w:p w14:paraId="033B9D7E" w14:textId="77777777" w:rsidR="001A1C15" w:rsidRDefault="001A1C15" w:rsidP="001A1C15">
      <w:pPr>
        <w:pStyle w:val="Zwykytekst"/>
        <w:rPr>
          <w:rFonts w:ascii="Verdana" w:hAnsi="Verdana" w:cs="Times New Roman"/>
          <w:sz w:val="18"/>
          <w:szCs w:val="18"/>
        </w:rPr>
      </w:pPr>
    </w:p>
    <w:p w14:paraId="542C3B55" w14:textId="77777777" w:rsidR="00EF53A9" w:rsidRDefault="00EF53A9" w:rsidP="001A1C15">
      <w:pPr>
        <w:pStyle w:val="Zwykytekst"/>
        <w:rPr>
          <w:rFonts w:ascii="Verdana" w:hAnsi="Verdana" w:cs="Times New Roman"/>
          <w:sz w:val="18"/>
          <w:szCs w:val="18"/>
        </w:rPr>
      </w:pPr>
    </w:p>
    <w:p w14:paraId="05E11469" w14:textId="77777777" w:rsidR="00EF53A9" w:rsidRPr="00EF53A9" w:rsidRDefault="00EF53A9" w:rsidP="001A1C15">
      <w:pPr>
        <w:pStyle w:val="Zwykytekst"/>
        <w:rPr>
          <w:rFonts w:ascii="Verdana" w:hAnsi="Verdana" w:cs="Times New Roman"/>
          <w:sz w:val="18"/>
          <w:szCs w:val="18"/>
        </w:rPr>
      </w:pPr>
    </w:p>
    <w:p w14:paraId="52C9ECED" w14:textId="0FBDA245" w:rsidR="009E1539" w:rsidRPr="00EF53A9" w:rsidRDefault="009E1539" w:rsidP="009E1539">
      <w:pPr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......................................</w:t>
      </w:r>
      <w:r w:rsidRPr="00EF53A9">
        <w:rPr>
          <w:rFonts w:ascii="Verdana" w:hAnsi="Verdana"/>
          <w:sz w:val="18"/>
          <w:szCs w:val="18"/>
        </w:rPr>
        <w:tab/>
      </w:r>
      <w:r w:rsidRPr="00EF53A9">
        <w:rPr>
          <w:rFonts w:ascii="Verdana" w:hAnsi="Verdana"/>
          <w:sz w:val="18"/>
          <w:szCs w:val="18"/>
        </w:rPr>
        <w:tab/>
      </w:r>
      <w:r w:rsidRPr="00EF53A9">
        <w:rPr>
          <w:rFonts w:ascii="Verdana" w:hAnsi="Verdana"/>
          <w:sz w:val="18"/>
          <w:szCs w:val="18"/>
        </w:rPr>
        <w:tab/>
        <w:t xml:space="preserve">                                                           </w:t>
      </w:r>
      <w:r w:rsidR="00EF53A9">
        <w:rPr>
          <w:rFonts w:ascii="Verdana" w:hAnsi="Verdana"/>
          <w:sz w:val="18"/>
          <w:szCs w:val="18"/>
        </w:rPr>
        <w:t xml:space="preserve">    </w:t>
      </w:r>
      <w:r w:rsidRPr="00EF53A9">
        <w:rPr>
          <w:rFonts w:ascii="Verdana" w:hAnsi="Verdana"/>
          <w:sz w:val="18"/>
          <w:szCs w:val="18"/>
        </w:rPr>
        <w:t xml:space="preserve">       ………………………….</w:t>
      </w:r>
    </w:p>
    <w:p w14:paraId="27932D7F" w14:textId="77777777" w:rsidR="009E1539" w:rsidRPr="00EF53A9" w:rsidRDefault="009E153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F53A9">
        <w:rPr>
          <w:rFonts w:ascii="Verdana" w:hAnsi="Verdana"/>
          <w:i/>
          <w:iCs/>
          <w:sz w:val="18"/>
          <w:szCs w:val="18"/>
        </w:rPr>
        <w:t xml:space="preserve">       (data i podpis)</w:t>
      </w:r>
      <w:r w:rsidRPr="00EF53A9">
        <w:rPr>
          <w:rFonts w:ascii="Verdana" w:hAnsi="Verdana"/>
          <w:i/>
          <w:iCs/>
          <w:sz w:val="18"/>
          <w:szCs w:val="18"/>
        </w:rPr>
        <w:tab/>
        <w:t>(data i podpis)</w:t>
      </w:r>
    </w:p>
    <w:p w14:paraId="54451C1B" w14:textId="77777777" w:rsidR="009E1539" w:rsidRPr="00EF53A9" w:rsidRDefault="009E153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A540FC5" w14:textId="77777777" w:rsidR="009E1539" w:rsidRPr="00EF53A9" w:rsidRDefault="009E153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bookmarkStart w:id="4" w:name="_Hlk104894231"/>
    </w:p>
    <w:p w14:paraId="1C3A8EFA" w14:textId="77777777" w:rsidR="00EF53A9" w:rsidRDefault="00EF53A9" w:rsidP="009E153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</w:p>
    <w:p w14:paraId="653E4C1A" w14:textId="77777777" w:rsidR="00EF53A9" w:rsidRDefault="00EF53A9" w:rsidP="009E153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</w:p>
    <w:p w14:paraId="1D504866" w14:textId="77777777" w:rsidR="00EF53A9" w:rsidRDefault="00EF53A9" w:rsidP="009E153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</w:p>
    <w:p w14:paraId="1EC3C4C7" w14:textId="7906FD91" w:rsidR="00747321" w:rsidRPr="00EF53A9" w:rsidRDefault="00C4114A" w:rsidP="009E153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  <w:r w:rsidRPr="00EF53A9">
        <w:rPr>
          <w:rFonts w:ascii="Verdana" w:hAnsi="Verdana"/>
          <w:b/>
          <w:iCs/>
          <w:sz w:val="18"/>
          <w:szCs w:val="18"/>
        </w:rPr>
        <w:t>Kontrasygnata finansowa</w:t>
      </w:r>
    </w:p>
    <w:p w14:paraId="76171E8F" w14:textId="6FFC4085" w:rsidR="00C4114A" w:rsidRDefault="00C4114A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5FDEE0A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F78E871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5EFB6E20" w14:textId="77777777" w:rsidR="00EF53A9" w:rsidRP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3E46203" w14:textId="4F498249" w:rsidR="00C4114A" w:rsidRPr="00EF53A9" w:rsidRDefault="00C4114A" w:rsidP="00C4114A">
      <w:pPr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......................................</w:t>
      </w:r>
      <w:r w:rsidRPr="00EF53A9">
        <w:rPr>
          <w:rFonts w:ascii="Verdana" w:hAnsi="Verdana"/>
          <w:sz w:val="18"/>
          <w:szCs w:val="18"/>
        </w:rPr>
        <w:tab/>
      </w:r>
      <w:r w:rsidRPr="00EF53A9">
        <w:rPr>
          <w:rFonts w:ascii="Verdana" w:hAnsi="Verdana"/>
          <w:sz w:val="18"/>
          <w:szCs w:val="18"/>
        </w:rPr>
        <w:tab/>
      </w:r>
      <w:r w:rsidRPr="00EF53A9">
        <w:rPr>
          <w:rFonts w:ascii="Verdana" w:hAnsi="Verdana"/>
          <w:sz w:val="18"/>
          <w:szCs w:val="18"/>
        </w:rPr>
        <w:tab/>
        <w:t xml:space="preserve">                                                                  </w:t>
      </w:r>
    </w:p>
    <w:p w14:paraId="2B90E68E" w14:textId="52181D3C" w:rsidR="00C4114A" w:rsidRPr="00EF53A9" w:rsidRDefault="00C4114A" w:rsidP="00C4114A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F53A9">
        <w:rPr>
          <w:rFonts w:ascii="Verdana" w:hAnsi="Verdana"/>
          <w:i/>
          <w:iCs/>
          <w:sz w:val="18"/>
          <w:szCs w:val="18"/>
        </w:rPr>
        <w:t xml:space="preserve">       (data i podpis)</w:t>
      </w:r>
      <w:r w:rsidRPr="00EF53A9">
        <w:rPr>
          <w:rFonts w:ascii="Verdana" w:hAnsi="Verdana"/>
          <w:i/>
          <w:iCs/>
          <w:sz w:val="18"/>
          <w:szCs w:val="18"/>
        </w:rPr>
        <w:tab/>
      </w:r>
    </w:p>
    <w:p w14:paraId="662D8CFF" w14:textId="77777777" w:rsidR="00C4114A" w:rsidRPr="00EF53A9" w:rsidRDefault="00C4114A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0D259D1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CF3D939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B4F203E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41BF98B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7F950D9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50D2035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D27867D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628C9572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3D78FAA9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3D9ACDAF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6018AF46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86EDAF6" w14:textId="77777777" w:rsidR="00EF53A9" w:rsidRDefault="00EF53A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6D79F05" w14:textId="2E08F369" w:rsidR="009E1539" w:rsidRPr="00EF53A9" w:rsidRDefault="009E153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F53A9">
        <w:rPr>
          <w:rFonts w:ascii="Verdana" w:hAnsi="Verdana"/>
          <w:i/>
          <w:iCs/>
          <w:sz w:val="18"/>
          <w:szCs w:val="18"/>
        </w:rPr>
        <w:t>Załączniki do umowy:</w:t>
      </w:r>
    </w:p>
    <w:p w14:paraId="68FC4EA4" w14:textId="77777777" w:rsidR="009E1539" w:rsidRPr="00EF53A9" w:rsidRDefault="009E153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F53A9">
        <w:rPr>
          <w:rFonts w:ascii="Verdana" w:hAnsi="Verdana"/>
          <w:i/>
          <w:iCs/>
          <w:sz w:val="18"/>
          <w:szCs w:val="18"/>
        </w:rPr>
        <w:t>1) Oświadczenie dla celów podatkowych dotyczące podmiotów powiązanych</w:t>
      </w:r>
    </w:p>
    <w:p w14:paraId="16956195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6E272FC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2ED7C35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6C668987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684428A7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280C31C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19F77435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239ACC57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683ED77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97B0F30" w14:textId="77777777" w:rsidR="00FA62C7" w:rsidRPr="00EF53A9" w:rsidRDefault="00FA62C7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6137B4F6" w14:textId="45EDF2B2" w:rsidR="009E1539" w:rsidRPr="00EF53A9" w:rsidRDefault="009E1539" w:rsidP="009E153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Załącznik nr 1 do umowy</w:t>
      </w:r>
    </w:p>
    <w:p w14:paraId="312639EE" w14:textId="77777777" w:rsidR="009E1539" w:rsidRPr="00EF53A9" w:rsidRDefault="009E1539" w:rsidP="009E153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22891CE7" w14:textId="77777777" w:rsidR="009E1539" w:rsidRPr="00EF53A9" w:rsidRDefault="009E1539" w:rsidP="009E153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0126A1AA" w14:textId="77777777" w:rsidR="009E1539" w:rsidRPr="00EF53A9" w:rsidRDefault="009E1539" w:rsidP="009E153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.....................................… </w:t>
      </w:r>
    </w:p>
    <w:p w14:paraId="42149EC5" w14:textId="77777777" w:rsidR="009E1539" w:rsidRPr="00EF53A9" w:rsidRDefault="009E1539" w:rsidP="009E1539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Nazwa Wykonawcy</w:t>
      </w:r>
    </w:p>
    <w:p w14:paraId="2C1BC542" w14:textId="77777777" w:rsidR="009E1539" w:rsidRPr="00EF53A9" w:rsidRDefault="009E1539" w:rsidP="009E153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406B442D" w14:textId="77777777" w:rsidR="009E1539" w:rsidRPr="00EF53A9" w:rsidRDefault="009E1539" w:rsidP="009E153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.....................................…</w:t>
      </w:r>
    </w:p>
    <w:p w14:paraId="6E234BF6" w14:textId="77777777" w:rsidR="009E1539" w:rsidRPr="00EF53A9" w:rsidRDefault="009E1539" w:rsidP="009E1539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NIP</w:t>
      </w:r>
      <w:r w:rsidRPr="00EF53A9">
        <w:rPr>
          <w:rFonts w:ascii="Verdana" w:hAnsi="Verdana"/>
          <w:sz w:val="18"/>
          <w:szCs w:val="18"/>
        </w:rPr>
        <w:tab/>
        <w:t> </w:t>
      </w:r>
    </w:p>
    <w:p w14:paraId="5BC790F7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2B644EC" w14:textId="77777777" w:rsidR="009E1539" w:rsidRPr="00EF53A9" w:rsidRDefault="009E1539" w:rsidP="009E153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F53A9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057F0FD8" w14:textId="77777777" w:rsidR="009E1539" w:rsidRPr="00EF53A9" w:rsidRDefault="009E1539" w:rsidP="009E153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EF53A9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768F797A" w14:textId="77777777" w:rsidR="009E1539" w:rsidRPr="00EF53A9" w:rsidRDefault="009E1539" w:rsidP="009E153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79343D5F" w14:textId="77777777" w:rsidR="009E1539" w:rsidRPr="00EF53A9" w:rsidRDefault="009E1539" w:rsidP="009E153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EF53A9">
        <w:rPr>
          <w:rFonts w:ascii="Verdana" w:hAnsi="Verdana"/>
          <w:b/>
          <w:bCs/>
          <w:sz w:val="18"/>
          <w:szCs w:val="18"/>
        </w:rPr>
        <w:t>Podmiot</w:t>
      </w:r>
      <w:r w:rsidRPr="00EF53A9">
        <w:rPr>
          <w:rFonts w:ascii="Verdana" w:hAnsi="Verdana"/>
          <w:sz w:val="18"/>
          <w:szCs w:val="18"/>
        </w:rPr>
        <w:t>”) niniejszym oświadcza, że Podmiot:</w:t>
      </w:r>
    </w:p>
    <w:p w14:paraId="64234FAF" w14:textId="77777777" w:rsidR="009E1539" w:rsidRPr="00EF53A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hAnsi="Verdana"/>
          <w:b/>
          <w:bCs/>
          <w:sz w:val="18"/>
          <w:szCs w:val="18"/>
        </w:rPr>
        <w:t>jest / nie jest</w:t>
      </w:r>
      <w:r w:rsidRPr="00EF53A9">
        <w:rPr>
          <w:rFonts w:ascii="Verdana" w:hAnsi="Verdana"/>
          <w:sz w:val="18"/>
          <w:szCs w:val="18"/>
          <w:vertAlign w:val="superscript"/>
        </w:rPr>
        <w:footnoteReference w:id="1"/>
      </w:r>
      <w:r w:rsidRPr="00EF53A9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EF53A9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F53A9">
        <w:rPr>
          <w:rFonts w:ascii="Verdana" w:hAnsi="Verdana"/>
          <w:sz w:val="18"/>
          <w:szCs w:val="18"/>
          <w:vertAlign w:val="superscript"/>
        </w:rPr>
        <w:footnoteReference w:id="2"/>
      </w:r>
      <w:r w:rsidRPr="00EF53A9">
        <w:rPr>
          <w:rFonts w:ascii="Verdana" w:hAnsi="Verdana"/>
          <w:sz w:val="18"/>
          <w:szCs w:val="18"/>
        </w:rPr>
        <w:t>;</w:t>
      </w:r>
    </w:p>
    <w:p w14:paraId="39B4D540" w14:textId="77777777" w:rsidR="009E1539" w:rsidRPr="00EF53A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EF53A9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EF53A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F53A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6965C892" w14:textId="77777777" w:rsidR="009E1539" w:rsidRPr="00EF53A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EF53A9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EF53A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EF53A9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EF53A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F53A9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00CC7E75" w14:textId="77777777" w:rsidR="009E1539" w:rsidRPr="00EF53A9" w:rsidRDefault="009E1539" w:rsidP="009E1539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EF53A9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EF53A9">
        <w:rPr>
          <w:rFonts w:ascii="Verdana" w:hAnsi="Verdana"/>
          <w:sz w:val="18"/>
          <w:szCs w:val="18"/>
          <w:vertAlign w:val="superscript"/>
        </w:rPr>
        <w:footnoteReference w:id="7"/>
      </w:r>
      <w:r w:rsidRPr="00EF53A9">
        <w:rPr>
          <w:rFonts w:ascii="Verdana" w:hAnsi="Verdana"/>
          <w:sz w:val="18"/>
          <w:szCs w:val="18"/>
        </w:rPr>
        <w:t xml:space="preserve"> </w:t>
      </w:r>
      <w:r w:rsidRPr="00EF53A9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EF53A9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F53A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EF53A9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</w:t>
      </w:r>
      <w:r w:rsidRPr="00EF53A9">
        <w:rPr>
          <w:rFonts w:ascii="Verdana" w:eastAsia="Calibri" w:hAnsi="Verdana"/>
          <w:sz w:val="18"/>
          <w:szCs w:val="18"/>
          <w:lang w:eastAsia="en-US"/>
        </w:rPr>
        <w:lastRenderedPageBreak/>
        <w:t>1992 r. o podatku dochodowym od osób prawnych.</w:t>
      </w:r>
    </w:p>
    <w:p w14:paraId="401BF3D2" w14:textId="77777777" w:rsidR="009E1539" w:rsidRPr="00EF53A9" w:rsidRDefault="009E1539" w:rsidP="009E1539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0B65844D" w14:textId="015A8CF8" w:rsidR="009E1539" w:rsidRPr="00EF53A9" w:rsidRDefault="009E1539" w:rsidP="009E1539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EF53A9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0914813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086F364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4343227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174A828" w14:textId="77777777" w:rsidR="009E1539" w:rsidRPr="00EF53A9" w:rsidRDefault="009E1539" w:rsidP="009E1539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E1539" w:rsidRPr="00EF53A9" w14:paraId="0CB44B54" w14:textId="77777777" w:rsidTr="00765984">
        <w:tc>
          <w:tcPr>
            <w:tcW w:w="4105" w:type="dxa"/>
            <w:shd w:val="clear" w:color="auto" w:fill="auto"/>
          </w:tcPr>
          <w:p w14:paraId="5363E3E4" w14:textId="77777777" w:rsidR="009E1539" w:rsidRPr="00EF53A9" w:rsidRDefault="009E1539" w:rsidP="009E1539">
            <w:pPr>
              <w:spacing w:line="360" w:lineRule="auto"/>
              <w:contextualSpacing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EF53A9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3A2A881B" w14:textId="77777777" w:rsidR="009E1539" w:rsidRPr="00EF53A9" w:rsidRDefault="009E1539" w:rsidP="009E1539">
            <w:pPr>
              <w:spacing w:line="276" w:lineRule="auto"/>
              <w:contextualSpacing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F53A9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7BBA8EFB" w14:textId="77777777" w:rsidR="009E1539" w:rsidRPr="00EF53A9" w:rsidRDefault="009E1539" w:rsidP="009E1539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eastAsia="x-none"/>
        </w:rPr>
      </w:pPr>
    </w:p>
    <w:p w14:paraId="3F0C3F99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3F0B9B5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5112886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E4C795F" w14:textId="77777777" w:rsidR="009E1539" w:rsidRPr="00EF53A9" w:rsidRDefault="009E1539" w:rsidP="009E15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bookmarkEnd w:id="4"/>
    <w:p w14:paraId="26D8D913" w14:textId="77777777" w:rsidR="009E1539" w:rsidRPr="00EF53A9" w:rsidRDefault="009E1539" w:rsidP="009E15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680C8425" w14:textId="77777777" w:rsidR="001A1C15" w:rsidRPr="00EF53A9" w:rsidRDefault="001A1C15" w:rsidP="009E1539">
      <w:pPr>
        <w:tabs>
          <w:tab w:val="left" w:pos="495"/>
        </w:tabs>
        <w:rPr>
          <w:rFonts w:ascii="Verdana" w:hAnsi="Verdana"/>
          <w:sz w:val="18"/>
          <w:szCs w:val="18"/>
        </w:rPr>
      </w:pPr>
    </w:p>
    <w:p w14:paraId="43365BE7" w14:textId="77777777" w:rsidR="007007FD" w:rsidRPr="00EF53A9" w:rsidRDefault="007007FD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sectPr w:rsidR="007007FD" w:rsidRPr="00EF53A9" w:rsidSect="0015133D">
      <w:pgSz w:w="11906" w:h="16838"/>
      <w:pgMar w:top="993" w:right="1152" w:bottom="851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4C9DC" w14:textId="77777777" w:rsidR="00AE6CBC" w:rsidRDefault="00AE6CBC">
      <w:r>
        <w:separator/>
      </w:r>
    </w:p>
  </w:endnote>
  <w:endnote w:type="continuationSeparator" w:id="0">
    <w:p w14:paraId="0E98D9FE" w14:textId="77777777" w:rsidR="00AE6CBC" w:rsidRDefault="00AE6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20EDC" w14:textId="77777777" w:rsidR="00AE6CBC" w:rsidRDefault="00AE6CBC">
      <w:r>
        <w:separator/>
      </w:r>
    </w:p>
  </w:footnote>
  <w:footnote w:type="continuationSeparator" w:id="0">
    <w:p w14:paraId="3995A8BA" w14:textId="77777777" w:rsidR="00AE6CBC" w:rsidRDefault="00AE6CBC">
      <w:r>
        <w:continuationSeparator/>
      </w:r>
    </w:p>
  </w:footnote>
  <w:footnote w:id="1">
    <w:p w14:paraId="4B029355" w14:textId="77777777" w:rsidR="009E1539" w:rsidRPr="001A7899" w:rsidRDefault="009E1539" w:rsidP="009E153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CDAF075" w14:textId="77777777" w:rsidR="009E1539" w:rsidRPr="00011950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478468" w14:textId="77777777" w:rsidR="009E1539" w:rsidRPr="00011950" w:rsidRDefault="009E1539" w:rsidP="009E1539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AF63B1" w14:textId="77777777" w:rsidR="009E1539" w:rsidRPr="00011950" w:rsidRDefault="009E1539" w:rsidP="009E1539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3907C4F" w14:textId="77777777" w:rsidR="009E1539" w:rsidRPr="00011950" w:rsidRDefault="009E1539" w:rsidP="009E1539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FD91AE" w14:textId="77777777" w:rsidR="009E1539" w:rsidRPr="00011950" w:rsidRDefault="009E1539" w:rsidP="009E1539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CA95C8" w14:textId="77777777" w:rsidR="009E1539" w:rsidRPr="00011950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E0DDC4" w14:textId="77777777" w:rsidR="009E1539" w:rsidRPr="00011950" w:rsidRDefault="009E1539" w:rsidP="009E1539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5DA88650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358A4C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075A48" w14:textId="77777777" w:rsidR="009E1539" w:rsidRPr="00011950" w:rsidRDefault="009E1539" w:rsidP="009E1539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1F3960" w14:textId="77777777" w:rsidR="009E1539" w:rsidRPr="00011950" w:rsidRDefault="009E1539" w:rsidP="009E1539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E8DAB6" w14:textId="77777777" w:rsidR="009E1539" w:rsidRPr="005F4BFA" w:rsidRDefault="009E1539" w:rsidP="009E15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F1B52DC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646741F" w14:textId="77777777" w:rsidR="009E1539" w:rsidRPr="001A7899" w:rsidRDefault="009E1539" w:rsidP="009E153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7E1BDEE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A3FFFE4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448C305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66E4D96" w14:textId="77777777" w:rsidR="009E1539" w:rsidRPr="001A7899" w:rsidRDefault="009E1539" w:rsidP="009E1539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0A36B3B" w14:textId="77777777" w:rsidR="009E1539" w:rsidRPr="001A7899" w:rsidRDefault="009E1539" w:rsidP="009E1539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855741A" w14:textId="77777777" w:rsidR="009E1539" w:rsidRPr="001A7899" w:rsidRDefault="009E1539" w:rsidP="009E153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153CFBB" w14:textId="77777777" w:rsidR="009E1539" w:rsidRPr="001A7899" w:rsidRDefault="009E1539" w:rsidP="009E153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7550673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03E52CE1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9F76D53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429C01C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0BBE827" w14:textId="77777777" w:rsidR="009E1539" w:rsidRPr="001A7899" w:rsidRDefault="009E1539" w:rsidP="009E153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3C5C050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46F93FC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8CDE1A" w14:textId="77777777" w:rsidR="009E1539" w:rsidRPr="001A7899" w:rsidRDefault="009E1539" w:rsidP="009E153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6371A7"/>
    <w:multiLevelType w:val="hybridMultilevel"/>
    <w:tmpl w:val="DAE07B04"/>
    <w:lvl w:ilvl="0" w:tplc="BEB26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66301"/>
    <w:multiLevelType w:val="hybridMultilevel"/>
    <w:tmpl w:val="AA003CA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FF44ED"/>
    <w:multiLevelType w:val="hybridMultilevel"/>
    <w:tmpl w:val="096E1A1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4339A6"/>
    <w:multiLevelType w:val="multilevel"/>
    <w:tmpl w:val="26A01A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6190A23"/>
    <w:multiLevelType w:val="hybridMultilevel"/>
    <w:tmpl w:val="4168AD50"/>
    <w:lvl w:ilvl="0" w:tplc="AFC242B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1B715F"/>
    <w:multiLevelType w:val="multilevel"/>
    <w:tmpl w:val="8CA03CE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5F20CB4"/>
    <w:multiLevelType w:val="hybridMultilevel"/>
    <w:tmpl w:val="EC40FA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2135DB"/>
    <w:multiLevelType w:val="hybridMultilevel"/>
    <w:tmpl w:val="9E7A2E66"/>
    <w:lvl w:ilvl="0" w:tplc="D3F4DD40">
      <w:start w:val="3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4F87EE0"/>
    <w:multiLevelType w:val="hybridMultilevel"/>
    <w:tmpl w:val="2F6C983A"/>
    <w:lvl w:ilvl="0" w:tplc="9878A5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9B0FDB"/>
    <w:multiLevelType w:val="hybridMultilevel"/>
    <w:tmpl w:val="B81CAF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EF0F71"/>
    <w:multiLevelType w:val="hybridMultilevel"/>
    <w:tmpl w:val="71100832"/>
    <w:lvl w:ilvl="0" w:tplc="8DE89FA2">
      <w:start w:val="10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D59EC"/>
    <w:multiLevelType w:val="hybridMultilevel"/>
    <w:tmpl w:val="84BCC24A"/>
    <w:lvl w:ilvl="0" w:tplc="91B8E9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44A1245"/>
    <w:multiLevelType w:val="hybridMultilevel"/>
    <w:tmpl w:val="2FB21CC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3F7793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1453532">
    <w:abstractNumId w:val="34"/>
  </w:num>
  <w:num w:numId="2" w16cid:durableId="635598227">
    <w:abstractNumId w:val="44"/>
  </w:num>
  <w:num w:numId="3" w16cid:durableId="363679674">
    <w:abstractNumId w:val="4"/>
  </w:num>
  <w:num w:numId="4" w16cid:durableId="1646545495">
    <w:abstractNumId w:val="24"/>
  </w:num>
  <w:num w:numId="5" w16cid:durableId="785782567">
    <w:abstractNumId w:val="33"/>
  </w:num>
  <w:num w:numId="6" w16cid:durableId="1429041690">
    <w:abstractNumId w:val="23"/>
  </w:num>
  <w:num w:numId="7" w16cid:durableId="781145883">
    <w:abstractNumId w:val="40"/>
  </w:num>
  <w:num w:numId="8" w16cid:durableId="1809663655">
    <w:abstractNumId w:val="25"/>
  </w:num>
  <w:num w:numId="9" w16cid:durableId="1779642653">
    <w:abstractNumId w:val="3"/>
  </w:num>
  <w:num w:numId="10" w16cid:durableId="219707504">
    <w:abstractNumId w:val="16"/>
  </w:num>
  <w:num w:numId="11" w16cid:durableId="1854297799">
    <w:abstractNumId w:val="10"/>
  </w:num>
  <w:num w:numId="12" w16cid:durableId="394427870">
    <w:abstractNumId w:val="15"/>
  </w:num>
  <w:num w:numId="13" w16cid:durableId="181417363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96468674">
    <w:abstractNumId w:val="30"/>
  </w:num>
  <w:num w:numId="15" w16cid:durableId="31654657">
    <w:abstractNumId w:val="22"/>
  </w:num>
  <w:num w:numId="16" w16cid:durableId="846136266">
    <w:abstractNumId w:val="35"/>
  </w:num>
  <w:num w:numId="17" w16cid:durableId="628753499">
    <w:abstractNumId w:val="0"/>
  </w:num>
  <w:num w:numId="18" w16cid:durableId="117190159">
    <w:abstractNumId w:val="13"/>
  </w:num>
  <w:num w:numId="19" w16cid:durableId="1931886184">
    <w:abstractNumId w:val="19"/>
  </w:num>
  <w:num w:numId="20" w16cid:durableId="178861689">
    <w:abstractNumId w:val="42"/>
  </w:num>
  <w:num w:numId="21" w16cid:durableId="16726394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51491578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88943669">
    <w:abstractNumId w:val="22"/>
  </w:num>
  <w:num w:numId="24" w16cid:durableId="1800537737">
    <w:abstractNumId w:val="35"/>
  </w:num>
  <w:num w:numId="25" w16cid:durableId="750082963">
    <w:abstractNumId w:val="5"/>
  </w:num>
  <w:num w:numId="26" w16cid:durableId="134030258">
    <w:abstractNumId w:val="39"/>
  </w:num>
  <w:num w:numId="27" w16cid:durableId="1593388699">
    <w:abstractNumId w:val="43"/>
  </w:num>
  <w:num w:numId="28" w16cid:durableId="575819537">
    <w:abstractNumId w:val="18"/>
  </w:num>
  <w:num w:numId="29" w16cid:durableId="1503545866">
    <w:abstractNumId w:val="12"/>
  </w:num>
  <w:num w:numId="30" w16cid:durableId="1457218211">
    <w:abstractNumId w:val="2"/>
  </w:num>
  <w:num w:numId="31" w16cid:durableId="1895845010">
    <w:abstractNumId w:val="7"/>
  </w:num>
  <w:num w:numId="32" w16cid:durableId="645476926">
    <w:abstractNumId w:val="17"/>
  </w:num>
  <w:num w:numId="33" w16cid:durableId="1119646535">
    <w:abstractNumId w:val="11"/>
  </w:num>
  <w:num w:numId="34" w16cid:durableId="900216716">
    <w:abstractNumId w:val="36"/>
  </w:num>
  <w:num w:numId="35" w16cid:durableId="1818372583">
    <w:abstractNumId w:val="28"/>
  </w:num>
  <w:num w:numId="36" w16cid:durableId="344984701">
    <w:abstractNumId w:val="6"/>
  </w:num>
  <w:num w:numId="37" w16cid:durableId="483817692">
    <w:abstractNumId w:val="9"/>
  </w:num>
  <w:num w:numId="38" w16cid:durableId="2587553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58940932">
    <w:abstractNumId w:val="21"/>
  </w:num>
  <w:num w:numId="40" w16cid:durableId="474418824">
    <w:abstractNumId w:val="32"/>
  </w:num>
  <w:num w:numId="41" w16cid:durableId="1663006103">
    <w:abstractNumId w:val="14"/>
  </w:num>
  <w:num w:numId="42" w16cid:durableId="1549339943">
    <w:abstractNumId w:val="20"/>
  </w:num>
  <w:num w:numId="43" w16cid:durableId="47657436">
    <w:abstractNumId w:val="8"/>
  </w:num>
  <w:num w:numId="44" w16cid:durableId="2096510894">
    <w:abstractNumId w:val="38"/>
  </w:num>
  <w:num w:numId="45" w16cid:durableId="7209794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56362051">
    <w:abstractNumId w:val="41"/>
  </w:num>
  <w:num w:numId="47" w16cid:durableId="792403974">
    <w:abstractNumId w:val="31"/>
  </w:num>
  <w:num w:numId="48" w16cid:durableId="1401752237">
    <w:abstractNumId w:val="26"/>
  </w:num>
  <w:num w:numId="49" w16cid:durableId="11109735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940"/>
    <w:rsid w:val="00033F1F"/>
    <w:rsid w:val="00043971"/>
    <w:rsid w:val="00062A62"/>
    <w:rsid w:val="0007276C"/>
    <w:rsid w:val="000B6493"/>
    <w:rsid w:val="000C0D1B"/>
    <w:rsid w:val="000D35F2"/>
    <w:rsid w:val="000E6EAF"/>
    <w:rsid w:val="0015133D"/>
    <w:rsid w:val="001577C5"/>
    <w:rsid w:val="00175A18"/>
    <w:rsid w:val="001804BC"/>
    <w:rsid w:val="001836C1"/>
    <w:rsid w:val="001A1C15"/>
    <w:rsid w:val="001B682A"/>
    <w:rsid w:val="00226A6B"/>
    <w:rsid w:val="00240A91"/>
    <w:rsid w:val="00264632"/>
    <w:rsid w:val="00295DB7"/>
    <w:rsid w:val="002C0511"/>
    <w:rsid w:val="002D18D6"/>
    <w:rsid w:val="002D5E0A"/>
    <w:rsid w:val="00312449"/>
    <w:rsid w:val="003A2BFD"/>
    <w:rsid w:val="003E7546"/>
    <w:rsid w:val="004145E4"/>
    <w:rsid w:val="004211F4"/>
    <w:rsid w:val="004370AC"/>
    <w:rsid w:val="00446B8D"/>
    <w:rsid w:val="00451B18"/>
    <w:rsid w:val="004973AF"/>
    <w:rsid w:val="004A0F0D"/>
    <w:rsid w:val="004B5EAD"/>
    <w:rsid w:val="004B78B3"/>
    <w:rsid w:val="004C1054"/>
    <w:rsid w:val="0050385D"/>
    <w:rsid w:val="00520540"/>
    <w:rsid w:val="005264B1"/>
    <w:rsid w:val="00537BF7"/>
    <w:rsid w:val="00553E0D"/>
    <w:rsid w:val="00565CF5"/>
    <w:rsid w:val="005928CA"/>
    <w:rsid w:val="005A1ADF"/>
    <w:rsid w:val="005D69AA"/>
    <w:rsid w:val="005E0A0A"/>
    <w:rsid w:val="005E16AA"/>
    <w:rsid w:val="0062037A"/>
    <w:rsid w:val="00691104"/>
    <w:rsid w:val="006956F7"/>
    <w:rsid w:val="006B53DD"/>
    <w:rsid w:val="006D0F7E"/>
    <w:rsid w:val="006F3FCD"/>
    <w:rsid w:val="007007FD"/>
    <w:rsid w:val="00707F4E"/>
    <w:rsid w:val="007314A5"/>
    <w:rsid w:val="00747321"/>
    <w:rsid w:val="007613A2"/>
    <w:rsid w:val="00774622"/>
    <w:rsid w:val="007858A8"/>
    <w:rsid w:val="007901F8"/>
    <w:rsid w:val="00790370"/>
    <w:rsid w:val="00801D4E"/>
    <w:rsid w:val="0086228A"/>
    <w:rsid w:val="00892816"/>
    <w:rsid w:val="00892E0C"/>
    <w:rsid w:val="008A5ED0"/>
    <w:rsid w:val="008B4030"/>
    <w:rsid w:val="008C634A"/>
    <w:rsid w:val="00907E4D"/>
    <w:rsid w:val="009204B5"/>
    <w:rsid w:val="009764ED"/>
    <w:rsid w:val="00976B68"/>
    <w:rsid w:val="009B12BD"/>
    <w:rsid w:val="009C71ED"/>
    <w:rsid w:val="009D554D"/>
    <w:rsid w:val="009E1539"/>
    <w:rsid w:val="00A326F9"/>
    <w:rsid w:val="00A33843"/>
    <w:rsid w:val="00A82F98"/>
    <w:rsid w:val="00A8393F"/>
    <w:rsid w:val="00AC6D6F"/>
    <w:rsid w:val="00AE506E"/>
    <w:rsid w:val="00AE6CBC"/>
    <w:rsid w:val="00AF42D3"/>
    <w:rsid w:val="00B10B61"/>
    <w:rsid w:val="00B46AF2"/>
    <w:rsid w:val="00B75500"/>
    <w:rsid w:val="00B765D7"/>
    <w:rsid w:val="00B8264E"/>
    <w:rsid w:val="00B93047"/>
    <w:rsid w:val="00BE37B4"/>
    <w:rsid w:val="00C06587"/>
    <w:rsid w:val="00C4114A"/>
    <w:rsid w:val="00C52C01"/>
    <w:rsid w:val="00C54F8A"/>
    <w:rsid w:val="00CA2498"/>
    <w:rsid w:val="00CB583D"/>
    <w:rsid w:val="00CF377D"/>
    <w:rsid w:val="00D10C1B"/>
    <w:rsid w:val="00D15551"/>
    <w:rsid w:val="00D32940"/>
    <w:rsid w:val="00D34E94"/>
    <w:rsid w:val="00D41F6C"/>
    <w:rsid w:val="00D679EB"/>
    <w:rsid w:val="00D67DB9"/>
    <w:rsid w:val="00D7407B"/>
    <w:rsid w:val="00DA1BE1"/>
    <w:rsid w:val="00DA28B4"/>
    <w:rsid w:val="00DB133F"/>
    <w:rsid w:val="00DB3B58"/>
    <w:rsid w:val="00DD013A"/>
    <w:rsid w:val="00E112C9"/>
    <w:rsid w:val="00E32983"/>
    <w:rsid w:val="00E73A2C"/>
    <w:rsid w:val="00EB7B4B"/>
    <w:rsid w:val="00EC6836"/>
    <w:rsid w:val="00ED0098"/>
    <w:rsid w:val="00ED2BA1"/>
    <w:rsid w:val="00EF53A9"/>
    <w:rsid w:val="00F0460C"/>
    <w:rsid w:val="00F15E60"/>
    <w:rsid w:val="00F16E46"/>
    <w:rsid w:val="00F16EC6"/>
    <w:rsid w:val="00F20D4C"/>
    <w:rsid w:val="00F54208"/>
    <w:rsid w:val="00F9002D"/>
    <w:rsid w:val="00FA5CA6"/>
    <w:rsid w:val="00FA62C7"/>
    <w:rsid w:val="00FB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091EC"/>
  <w15:docId w15:val="{8591690B-C6FB-44AA-A9FE-FD88D37F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AD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1A1C1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A62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E15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153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53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539"/>
    <w:rPr>
      <w:lang w:val="en-US"/>
    </w:rPr>
  </w:style>
  <w:style w:type="paragraph" w:customStyle="1" w:styleId="paragraph">
    <w:name w:val="paragraph"/>
    <w:basedOn w:val="Normalny"/>
    <w:rsid w:val="009E153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E1539"/>
  </w:style>
  <w:style w:type="character" w:customStyle="1" w:styleId="eop">
    <w:name w:val="eop"/>
    <w:basedOn w:val="Domylnaczcionkaakapitu"/>
    <w:rsid w:val="009E1539"/>
  </w:style>
  <w:style w:type="character" w:styleId="Odwoanieprzypisudolnego">
    <w:name w:val="footnote reference"/>
    <w:uiPriority w:val="99"/>
    <w:semiHidden/>
    <w:unhideWhenUsed/>
    <w:rsid w:val="009E153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24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244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24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49"/>
    <w:rPr>
      <w:b/>
      <w:bCs/>
    </w:rPr>
  </w:style>
  <w:style w:type="paragraph" w:styleId="Tekstpodstawowywcity">
    <w:name w:val="Body Text Indent"/>
    <w:basedOn w:val="Normalny"/>
    <w:link w:val="TekstpodstawowywcityZnak"/>
    <w:rsid w:val="009C71ED"/>
    <w:pPr>
      <w:suppressAutoHyphens/>
      <w:autoSpaceDN w:val="0"/>
      <w:spacing w:after="120"/>
      <w:ind w:left="283"/>
      <w:textAlignment w:val="baseline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C71ED"/>
    <w:rPr>
      <w:sz w:val="24"/>
      <w:szCs w:val="24"/>
    </w:rPr>
  </w:style>
  <w:style w:type="paragraph" w:styleId="Poprawka">
    <w:name w:val="Revision"/>
    <w:hidden/>
    <w:uiPriority w:val="99"/>
    <w:semiHidden/>
    <w:rsid w:val="006F3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15E47-8515-4054-9C7A-13C41D79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2189</Words>
  <Characters>14224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2025-06-06T08:51:00Z</cp:lastPrinted>
  <dcterms:created xsi:type="dcterms:W3CDTF">2025-06-06T09:04:00Z</dcterms:created>
  <dcterms:modified xsi:type="dcterms:W3CDTF">2025-06-06T09:04:00Z</dcterms:modified>
</cp:coreProperties>
</file>