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366FE6" w14:textId="77777777" w:rsidR="00CF7835" w:rsidRPr="007F5EEE" w:rsidRDefault="00230F1E" w:rsidP="00CF7835">
      <w:pPr>
        <w:spacing w:after="600"/>
        <w:jc w:val="right"/>
      </w:pPr>
      <w:r w:rsidRPr="007F5EEE">
        <w:t>Niepołomice</w:t>
      </w:r>
      <w:r w:rsidR="00CF7835" w:rsidRPr="007F5EEE">
        <w:t xml:space="preserve"> dnia: </w:t>
      </w:r>
      <w:r w:rsidRPr="007F5EEE">
        <w:t>2025-06-09</w:t>
      </w:r>
    </w:p>
    <w:p w14:paraId="216FD3FA" w14:textId="77777777" w:rsidR="00CF7835" w:rsidRPr="007F5EEE" w:rsidRDefault="00230F1E" w:rsidP="00CF7835">
      <w:pPr>
        <w:spacing w:line="360" w:lineRule="auto"/>
        <w:rPr>
          <w:b/>
          <w:bCs/>
        </w:rPr>
      </w:pPr>
      <w:r w:rsidRPr="007F5EEE">
        <w:rPr>
          <w:b/>
          <w:bCs/>
        </w:rPr>
        <w:t>GMINA NIEPOŁOMICE</w:t>
      </w:r>
    </w:p>
    <w:p w14:paraId="5A23D664" w14:textId="77777777" w:rsidR="00CF7835" w:rsidRPr="007F5EEE" w:rsidRDefault="00230F1E" w:rsidP="00CF7835">
      <w:pPr>
        <w:spacing w:line="360" w:lineRule="auto"/>
      </w:pPr>
      <w:r w:rsidRPr="007F5EEE">
        <w:t>Pl. Zwycięstwa</w:t>
      </w:r>
      <w:r w:rsidR="00CF7835" w:rsidRPr="007F5EEE">
        <w:t xml:space="preserve"> </w:t>
      </w:r>
      <w:r w:rsidRPr="007F5EEE">
        <w:t>13</w:t>
      </w:r>
    </w:p>
    <w:p w14:paraId="2BE4997D" w14:textId="77777777" w:rsidR="00CF7835" w:rsidRPr="007F5EEE" w:rsidRDefault="00230F1E" w:rsidP="00CF7835">
      <w:r w:rsidRPr="007F5EEE">
        <w:t>32-005</w:t>
      </w:r>
      <w:r w:rsidR="00CF7835" w:rsidRPr="007F5EEE">
        <w:t xml:space="preserve"> </w:t>
      </w:r>
      <w:r w:rsidRPr="007F5EEE">
        <w:t>Niepołomice</w:t>
      </w:r>
    </w:p>
    <w:p w14:paraId="064CFFE0" w14:textId="23F305FD" w:rsidR="00CF7835" w:rsidRPr="007F5EEE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7F5EEE" w14:paraId="670A4E00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300F6D6" w14:textId="77777777" w:rsidR="00CF7835" w:rsidRPr="007F5EEE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7F5EEE">
              <w:rPr>
                <w:b/>
                <w:spacing w:val="20"/>
              </w:rPr>
              <w:t>INFORMACJA Z OTWARCIA OFERT</w:t>
            </w:r>
          </w:p>
        </w:tc>
      </w:tr>
    </w:tbl>
    <w:p w14:paraId="115F432C" w14:textId="77777777" w:rsidR="00CF7835" w:rsidRPr="007F5EEE" w:rsidRDefault="00CF7835" w:rsidP="00CF7835">
      <w:pPr>
        <w:pStyle w:val="Nagwek"/>
        <w:tabs>
          <w:tab w:val="clear" w:pos="4536"/>
        </w:tabs>
        <w:spacing w:after="360"/>
      </w:pPr>
      <w:r w:rsidRPr="007F5EEE">
        <w:tab/>
        <w:t xml:space="preserve"> </w:t>
      </w:r>
    </w:p>
    <w:p w14:paraId="0EA0BB6A" w14:textId="77777777" w:rsidR="00CF7835" w:rsidRPr="007F5EEE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7F5EEE">
        <w:rPr>
          <w:rFonts w:eastAsia="Calibri"/>
          <w:lang w:eastAsia="en-US"/>
        </w:rPr>
        <w:t xml:space="preserve">Dotyczy </w:t>
      </w:r>
      <w:r w:rsidRPr="007F5EEE">
        <w:t>postępowania o udzielenie zamówienia publicznego</w:t>
      </w:r>
      <w:r w:rsidRPr="007F5EEE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7F5EEE" w14:paraId="57C2EB6D" w14:textId="77777777" w:rsidTr="000C1C6D">
        <w:tc>
          <w:tcPr>
            <w:tcW w:w="2269" w:type="dxa"/>
            <w:shd w:val="clear" w:color="auto" w:fill="auto"/>
          </w:tcPr>
          <w:p w14:paraId="47428F79" w14:textId="77777777" w:rsidR="00CF7835" w:rsidRPr="007F5EEE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7F5EEE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F86F71D" w14:textId="77777777" w:rsidR="00CF7835" w:rsidRPr="007F5EEE" w:rsidRDefault="00230F1E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F5EEE">
              <w:rPr>
                <w:bCs/>
              </w:rPr>
              <w:t>Przebudowa placu zabaw przynależącego do Klubu Dziecięcego Jacek w gminie Niepołomice w miejscowości Wola Batorska</w:t>
            </w:r>
            <w:r w:rsidR="00CF7835" w:rsidRPr="007F5EEE">
              <w:rPr>
                <w:bCs/>
              </w:rPr>
              <w:t>.</w:t>
            </w:r>
          </w:p>
        </w:tc>
      </w:tr>
      <w:tr w:rsidR="00230F1E" w:rsidRPr="007F5EEE" w14:paraId="26CEB948" w14:textId="77777777" w:rsidTr="00925469">
        <w:tc>
          <w:tcPr>
            <w:tcW w:w="2269" w:type="dxa"/>
            <w:shd w:val="clear" w:color="auto" w:fill="auto"/>
          </w:tcPr>
          <w:p w14:paraId="6BCE90E8" w14:textId="77777777" w:rsidR="00230F1E" w:rsidRPr="007F5EEE" w:rsidRDefault="00230F1E" w:rsidP="0092546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7F5EEE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E9A0C17" w14:textId="77777777" w:rsidR="00230F1E" w:rsidRPr="007F5EEE" w:rsidRDefault="00230F1E" w:rsidP="0092546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F5EEE">
              <w:rPr>
                <w:bCs/>
              </w:rPr>
              <w:t>ZP.271.16.2025</w:t>
            </w:r>
          </w:p>
        </w:tc>
      </w:tr>
    </w:tbl>
    <w:p w14:paraId="63A6BA6C" w14:textId="77777777" w:rsidR="00D665F5" w:rsidRPr="007F5EEE" w:rsidRDefault="00D665F5" w:rsidP="00CF7835">
      <w:pPr>
        <w:spacing w:before="480" w:line="360" w:lineRule="auto"/>
        <w:jc w:val="both"/>
      </w:pPr>
      <w:r w:rsidRPr="007F5EEE">
        <w:t>Zamawiający, działając na podstawie art. 22</w:t>
      </w:r>
      <w:r w:rsidR="00601802" w:rsidRPr="007F5EEE">
        <w:t>2</w:t>
      </w:r>
      <w:r w:rsidRPr="007F5EEE">
        <w:t xml:space="preserve"> ust. 5 </w:t>
      </w:r>
      <w:r w:rsidRPr="007F5EEE">
        <w:rPr>
          <w:bCs/>
        </w:rPr>
        <w:t>ustawy z dnia 11 września 2019r. Prawo zamówień publicznych</w:t>
      </w:r>
      <w:r w:rsidRPr="007F5EEE">
        <w:t xml:space="preserve"> </w:t>
      </w:r>
      <w:r w:rsidR="00230F1E" w:rsidRPr="007F5EEE">
        <w:t>(</w:t>
      </w:r>
      <w:proofErr w:type="spellStart"/>
      <w:r w:rsidR="00230F1E" w:rsidRPr="007F5EEE">
        <w:t>t.j</w:t>
      </w:r>
      <w:proofErr w:type="spellEnd"/>
      <w:r w:rsidR="00230F1E" w:rsidRPr="007F5EEE">
        <w:t>. Dz. U. z 2024 poz. 1320)</w:t>
      </w:r>
      <w:r w:rsidR="00490DC0" w:rsidRPr="007F5EEE">
        <w:t xml:space="preserve"> </w:t>
      </w:r>
      <w:r w:rsidRPr="007F5EEE">
        <w:t>udostępnia</w:t>
      </w:r>
      <w:r w:rsidR="00F95C33" w:rsidRPr="007F5EEE">
        <w:t xml:space="preserve"> </w:t>
      </w:r>
      <w:r w:rsidR="004C7E9B" w:rsidRPr="007F5EEE">
        <w:t>informacj</w:t>
      </w:r>
      <w:r w:rsidR="00577BC6" w:rsidRPr="007F5EEE">
        <w:t>ę</w:t>
      </w:r>
      <w:r w:rsidR="00035488" w:rsidRPr="007F5EEE">
        <w:t xml:space="preserve"> z otwarcia ofert</w:t>
      </w:r>
      <w:r w:rsidR="00577BC6" w:rsidRPr="007F5EEE">
        <w:t>.</w:t>
      </w:r>
    </w:p>
    <w:p w14:paraId="0E4AB514" w14:textId="77777777" w:rsidR="00A80738" w:rsidRPr="007F5EEE" w:rsidRDefault="00D665F5" w:rsidP="00CF7835">
      <w:pPr>
        <w:spacing w:before="120" w:after="120" w:line="360" w:lineRule="auto"/>
        <w:jc w:val="both"/>
      </w:pPr>
      <w:r w:rsidRPr="007F5EEE">
        <w:t>Podczas otwarcia ofert, mającego miejsce</w:t>
      </w:r>
      <w:r w:rsidR="00FF4AB1" w:rsidRPr="007F5EEE">
        <w:t xml:space="preserve"> w dniu </w:t>
      </w:r>
      <w:r w:rsidR="00230F1E" w:rsidRPr="007F5EEE">
        <w:t>09/06/2025</w:t>
      </w:r>
      <w:r w:rsidR="00FF4AB1" w:rsidRPr="007F5EEE">
        <w:t xml:space="preserve"> o godz. </w:t>
      </w:r>
      <w:r w:rsidR="00230F1E" w:rsidRPr="007F5EEE">
        <w:t>09:30</w:t>
      </w:r>
      <w:r w:rsidRPr="007F5EEE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7F5EEE" w14:paraId="7F857B3F" w14:textId="77777777" w:rsidTr="000C1C6D">
        <w:tc>
          <w:tcPr>
            <w:tcW w:w="1276" w:type="dxa"/>
            <w:shd w:val="clear" w:color="auto" w:fill="F2F2F2"/>
            <w:vAlign w:val="center"/>
          </w:tcPr>
          <w:p w14:paraId="63116CB2" w14:textId="77777777" w:rsidR="00D665F5" w:rsidRPr="007F5EEE" w:rsidRDefault="00960CEB" w:rsidP="003F57CD">
            <w:pPr>
              <w:spacing w:before="120" w:after="120"/>
              <w:jc w:val="center"/>
            </w:pPr>
            <w:r w:rsidRPr="007F5EEE">
              <w:t>O</w:t>
            </w:r>
            <w:r w:rsidR="00D665F5" w:rsidRPr="007F5EEE">
              <w:t>fert</w:t>
            </w:r>
            <w:r w:rsidRPr="007F5EEE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2E83DDDA" w14:textId="77777777" w:rsidR="00D665F5" w:rsidRPr="007F5EEE" w:rsidRDefault="00D665F5" w:rsidP="003F57CD">
            <w:pPr>
              <w:spacing w:before="120" w:after="120"/>
              <w:jc w:val="center"/>
            </w:pPr>
            <w:r w:rsidRPr="007F5EEE">
              <w:t>Nazwa</w:t>
            </w:r>
            <w:r w:rsidR="003F57CD" w:rsidRPr="007F5EEE">
              <w:t xml:space="preserve"> </w:t>
            </w:r>
            <w:r w:rsidRPr="007F5EEE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3E2D156" w14:textId="77777777" w:rsidR="00D665F5" w:rsidRPr="007F5EEE" w:rsidRDefault="00D665F5" w:rsidP="003F57CD">
            <w:pPr>
              <w:spacing w:before="120" w:after="120"/>
              <w:jc w:val="center"/>
            </w:pPr>
            <w:r w:rsidRPr="007F5EEE">
              <w:t>Cena oferty</w:t>
            </w:r>
          </w:p>
        </w:tc>
      </w:tr>
      <w:tr w:rsidR="00230F1E" w:rsidRPr="007F5EEE" w14:paraId="5BF26B21" w14:textId="77777777" w:rsidTr="00925469">
        <w:tc>
          <w:tcPr>
            <w:tcW w:w="1276" w:type="dxa"/>
            <w:shd w:val="clear" w:color="auto" w:fill="auto"/>
            <w:vAlign w:val="center"/>
          </w:tcPr>
          <w:p w14:paraId="3ED62A21" w14:textId="77777777" w:rsidR="00230F1E" w:rsidRPr="007F5EEE" w:rsidRDefault="00230F1E" w:rsidP="00925469">
            <w:pPr>
              <w:spacing w:before="80" w:after="80"/>
              <w:jc w:val="center"/>
            </w:pPr>
            <w:r w:rsidRPr="007F5EEE">
              <w:t>1</w:t>
            </w:r>
          </w:p>
        </w:tc>
        <w:tc>
          <w:tcPr>
            <w:tcW w:w="4961" w:type="dxa"/>
            <w:shd w:val="clear" w:color="auto" w:fill="auto"/>
          </w:tcPr>
          <w:p w14:paraId="391B12C6" w14:textId="77777777" w:rsidR="00230F1E" w:rsidRPr="007F5EEE" w:rsidRDefault="00230F1E" w:rsidP="00925469">
            <w:pPr>
              <w:spacing w:before="80" w:after="40"/>
            </w:pPr>
            <w:r w:rsidRPr="007F5EEE">
              <w:t>Firma STAR Ewa Chmura</w:t>
            </w:r>
          </w:p>
          <w:p w14:paraId="5EAC0727" w14:textId="0CB352CC" w:rsidR="00230F1E" w:rsidRPr="007F5EEE" w:rsidRDefault="007F5EEE" w:rsidP="00925469">
            <w:r>
              <w:t xml:space="preserve">Ul. </w:t>
            </w:r>
            <w:r w:rsidR="00230F1E" w:rsidRPr="007F5EEE">
              <w:t>Warszawska</w:t>
            </w:r>
            <w:r w:rsidR="00230F1E" w:rsidRPr="007F5EEE">
              <w:t xml:space="preserve"> </w:t>
            </w:r>
            <w:r w:rsidR="00230F1E" w:rsidRPr="007F5EEE">
              <w:t>87</w:t>
            </w:r>
            <w:r w:rsidR="00230F1E" w:rsidRPr="007F5EEE">
              <w:t xml:space="preserve"> </w:t>
            </w:r>
          </w:p>
          <w:p w14:paraId="089B391D" w14:textId="77777777" w:rsidR="00230F1E" w:rsidRPr="007F5EEE" w:rsidRDefault="00230F1E" w:rsidP="00925469">
            <w:pPr>
              <w:spacing w:after="80"/>
              <w:jc w:val="both"/>
            </w:pPr>
            <w:r w:rsidRPr="007F5EEE">
              <w:t>33-240</w:t>
            </w:r>
            <w:r w:rsidRPr="007F5EEE">
              <w:t xml:space="preserve"> </w:t>
            </w:r>
            <w:r w:rsidRPr="007F5EEE">
              <w:t>Żabno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EACE20" w14:textId="77777777" w:rsidR="00230F1E" w:rsidRPr="007F5EEE" w:rsidRDefault="00230F1E" w:rsidP="00925469">
            <w:pPr>
              <w:spacing w:before="80" w:after="80"/>
              <w:jc w:val="center"/>
            </w:pPr>
            <w:r w:rsidRPr="007F5EEE">
              <w:t>466 291.82 zł</w:t>
            </w:r>
          </w:p>
        </w:tc>
      </w:tr>
      <w:tr w:rsidR="00230F1E" w:rsidRPr="007F5EEE" w14:paraId="57457579" w14:textId="77777777" w:rsidTr="00925469">
        <w:tc>
          <w:tcPr>
            <w:tcW w:w="1276" w:type="dxa"/>
            <w:shd w:val="clear" w:color="auto" w:fill="auto"/>
            <w:vAlign w:val="center"/>
          </w:tcPr>
          <w:p w14:paraId="7E04B218" w14:textId="77777777" w:rsidR="00230F1E" w:rsidRPr="007F5EEE" w:rsidRDefault="00230F1E" w:rsidP="00925469">
            <w:pPr>
              <w:spacing w:before="80" w:after="80"/>
              <w:jc w:val="center"/>
            </w:pPr>
            <w:r w:rsidRPr="007F5EEE">
              <w:t>2</w:t>
            </w:r>
          </w:p>
        </w:tc>
        <w:tc>
          <w:tcPr>
            <w:tcW w:w="4961" w:type="dxa"/>
            <w:shd w:val="clear" w:color="auto" w:fill="auto"/>
          </w:tcPr>
          <w:p w14:paraId="15312C25" w14:textId="77777777" w:rsidR="00230F1E" w:rsidRPr="007F5EEE" w:rsidRDefault="00230F1E" w:rsidP="00925469">
            <w:pPr>
              <w:spacing w:before="80" w:after="40"/>
            </w:pPr>
            <w:r w:rsidRPr="007F5EEE">
              <w:t>Grupa EPX Paweł Matera</w:t>
            </w:r>
          </w:p>
          <w:p w14:paraId="1A7750CC" w14:textId="40E15CAE" w:rsidR="00230F1E" w:rsidRPr="007F5EEE" w:rsidRDefault="007F5EEE" w:rsidP="00925469">
            <w:r w:rsidRPr="007F5EEE">
              <w:t>Pustków</w:t>
            </w:r>
            <w:r w:rsidRPr="007F5EEE">
              <w:t xml:space="preserve"> </w:t>
            </w:r>
            <w:r w:rsidR="00230F1E" w:rsidRPr="007F5EEE">
              <w:t>288</w:t>
            </w:r>
            <w:r w:rsidR="00230F1E" w:rsidRPr="007F5EEE">
              <w:t xml:space="preserve"> </w:t>
            </w:r>
          </w:p>
          <w:p w14:paraId="6E637547" w14:textId="77777777" w:rsidR="00230F1E" w:rsidRPr="007F5EEE" w:rsidRDefault="00230F1E" w:rsidP="00925469">
            <w:pPr>
              <w:spacing w:after="80"/>
              <w:jc w:val="both"/>
            </w:pPr>
            <w:r w:rsidRPr="007F5EEE">
              <w:t>39-205</w:t>
            </w:r>
            <w:r w:rsidRPr="007F5EEE">
              <w:t xml:space="preserve"> </w:t>
            </w:r>
            <w:r w:rsidRPr="007F5EEE">
              <w:t>Pustków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971675" w14:textId="77777777" w:rsidR="00230F1E" w:rsidRPr="007F5EEE" w:rsidRDefault="00230F1E" w:rsidP="00925469">
            <w:pPr>
              <w:spacing w:before="80" w:after="80"/>
              <w:jc w:val="center"/>
            </w:pPr>
            <w:r w:rsidRPr="007F5EEE">
              <w:t>721 171.13 zł</w:t>
            </w:r>
          </w:p>
        </w:tc>
      </w:tr>
      <w:tr w:rsidR="00230F1E" w:rsidRPr="007F5EEE" w14:paraId="1ADADF4E" w14:textId="77777777" w:rsidTr="00925469">
        <w:tc>
          <w:tcPr>
            <w:tcW w:w="1276" w:type="dxa"/>
            <w:shd w:val="clear" w:color="auto" w:fill="auto"/>
            <w:vAlign w:val="center"/>
          </w:tcPr>
          <w:p w14:paraId="1EB87D3F" w14:textId="77777777" w:rsidR="00230F1E" w:rsidRPr="007F5EEE" w:rsidRDefault="00230F1E" w:rsidP="00925469">
            <w:pPr>
              <w:spacing w:before="80" w:after="80"/>
              <w:jc w:val="center"/>
            </w:pPr>
            <w:r w:rsidRPr="007F5EEE">
              <w:t>3</w:t>
            </w:r>
          </w:p>
        </w:tc>
        <w:tc>
          <w:tcPr>
            <w:tcW w:w="4961" w:type="dxa"/>
            <w:shd w:val="clear" w:color="auto" w:fill="auto"/>
          </w:tcPr>
          <w:p w14:paraId="26A9AF02" w14:textId="74025E8F" w:rsidR="00230F1E" w:rsidRPr="007F5EEE" w:rsidRDefault="00230F1E" w:rsidP="00925469">
            <w:pPr>
              <w:spacing w:before="80" w:after="40"/>
            </w:pPr>
            <w:r w:rsidRPr="007F5EEE">
              <w:t xml:space="preserve">KW LUPUS </w:t>
            </w:r>
            <w:r w:rsidR="007F5EEE">
              <w:t>sp. z o.o.</w:t>
            </w:r>
          </w:p>
          <w:p w14:paraId="56ABA063" w14:textId="1CDEDF28" w:rsidR="00230F1E" w:rsidRDefault="007F5EEE" w:rsidP="00925469">
            <w:r>
              <w:t>Granitowa 70A/7</w:t>
            </w:r>
          </w:p>
          <w:p w14:paraId="1134ECCE" w14:textId="353EE7F0" w:rsidR="00230F1E" w:rsidRPr="007F5EEE" w:rsidRDefault="007F5EEE" w:rsidP="007F5EEE">
            <w:r>
              <w:t>43-155 Bieruń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6D5176" w14:textId="77777777" w:rsidR="00230F1E" w:rsidRPr="007F5EEE" w:rsidRDefault="00230F1E" w:rsidP="00925469">
            <w:pPr>
              <w:spacing w:before="80" w:after="80"/>
              <w:jc w:val="center"/>
            </w:pPr>
            <w:r w:rsidRPr="007F5EEE">
              <w:t>674 040.00 zł</w:t>
            </w:r>
          </w:p>
        </w:tc>
      </w:tr>
    </w:tbl>
    <w:p w14:paraId="59B57918" w14:textId="77777777" w:rsidR="0069085C" w:rsidRPr="007F5EEE" w:rsidRDefault="0069085C" w:rsidP="00A80738">
      <w:pPr>
        <w:spacing w:before="120" w:after="120"/>
        <w:jc w:val="both"/>
      </w:pPr>
    </w:p>
    <w:p w14:paraId="21F36BAE" w14:textId="77777777" w:rsidR="00577BC6" w:rsidRPr="007F5EEE" w:rsidRDefault="00577BC6" w:rsidP="00A80738">
      <w:pPr>
        <w:spacing w:before="120" w:after="120"/>
        <w:jc w:val="both"/>
      </w:pPr>
    </w:p>
    <w:p w14:paraId="71372F23" w14:textId="02041E58" w:rsidR="00C236D3" w:rsidRPr="007F5EEE" w:rsidRDefault="00C236D3" w:rsidP="00173B20">
      <w:pPr>
        <w:jc w:val="right"/>
      </w:pPr>
    </w:p>
    <w:sectPr w:rsidR="00C236D3" w:rsidRPr="007F5EEE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393AF" w14:textId="77777777" w:rsidR="00701E93" w:rsidRDefault="00701E93">
      <w:r>
        <w:separator/>
      </w:r>
    </w:p>
  </w:endnote>
  <w:endnote w:type="continuationSeparator" w:id="0">
    <w:p w14:paraId="4890F47A" w14:textId="77777777" w:rsidR="00701E93" w:rsidRDefault="00701E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36BC0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D8843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EE4EF" w14:textId="2A7CA635"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62D7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DB5F49" w14:textId="77777777" w:rsidR="009F189D" w:rsidRDefault="009F189D">
    <w:pPr>
      <w:pStyle w:val="Stopka"/>
      <w:tabs>
        <w:tab w:val="clear" w:pos="4536"/>
      </w:tabs>
      <w:jc w:val="center"/>
    </w:pPr>
  </w:p>
  <w:p w14:paraId="07E355A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49347" w14:textId="77777777" w:rsidR="00701E93" w:rsidRDefault="00701E93">
      <w:r>
        <w:separator/>
      </w:r>
    </w:p>
  </w:footnote>
  <w:footnote w:type="continuationSeparator" w:id="0">
    <w:p w14:paraId="27B5DF15" w14:textId="77777777" w:rsidR="00701E93" w:rsidRDefault="00701E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14715" w14:textId="77777777" w:rsidR="00230F1E" w:rsidRDefault="00230F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4505F" w14:textId="77777777" w:rsidR="00230F1E" w:rsidRDefault="00230F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3F791" w14:textId="77777777" w:rsidR="00230F1E" w:rsidRDefault="00230F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E93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0F1E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01E93"/>
    <w:rsid w:val="007F5EEE"/>
    <w:rsid w:val="00843263"/>
    <w:rsid w:val="00861E75"/>
    <w:rsid w:val="008A26A5"/>
    <w:rsid w:val="008F318B"/>
    <w:rsid w:val="00960CEB"/>
    <w:rsid w:val="009D19BD"/>
    <w:rsid w:val="009F07FA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6A64E1"/>
  <w15:chartTrackingRefBased/>
  <w15:docId w15:val="{CC47B445-49BE-4EA1-91CE-344531429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2025-06-09T11:28:00Z</cp:lastPrinted>
  <dcterms:created xsi:type="dcterms:W3CDTF">2025-06-09T11:28:00Z</dcterms:created>
  <dcterms:modified xsi:type="dcterms:W3CDTF">2025-06-09T11:28:00Z</dcterms:modified>
</cp:coreProperties>
</file>