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Pr="00D85DC7" w:rsidRDefault="00910A25" w:rsidP="00D85DC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8F29DB" w:rsidRPr="008F29DB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8F29DB" w:rsidRPr="008F29DB">
        <w:rPr>
          <w:b/>
          <w:sz w:val="24"/>
          <w:szCs w:val="24"/>
        </w:rPr>
        <w:t>WGGiOŚ</w:t>
      </w:r>
      <w:proofErr w:type="spellEnd"/>
      <w:r w:rsidR="008F29DB" w:rsidRPr="008F29DB">
        <w:rPr>
          <w:b/>
          <w:sz w:val="24"/>
          <w:szCs w:val="24"/>
        </w:rPr>
        <w:t xml:space="preserve"> - DE-dzp.272-</w:t>
      </w:r>
      <w:r w:rsidR="00BF0F44">
        <w:rPr>
          <w:b/>
          <w:sz w:val="24"/>
          <w:szCs w:val="24"/>
        </w:rPr>
        <w:t>3</w:t>
      </w:r>
      <w:r w:rsidR="008F29DB" w:rsidRPr="008F29DB">
        <w:rPr>
          <w:b/>
          <w:sz w:val="24"/>
          <w:szCs w:val="24"/>
        </w:rPr>
        <w:t>20/25</w:t>
      </w:r>
      <w:r w:rsidR="008F29DB">
        <w:rPr>
          <w:b/>
          <w:sz w:val="24"/>
          <w:szCs w:val="24"/>
        </w:rPr>
        <w:t xml:space="preserve"> 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0" w:name="_Hlk162525145"/>
      <w:r w:rsidRPr="00D85DC7">
        <w:rPr>
          <w:b/>
          <w:color w:val="000000"/>
          <w:sz w:val="24"/>
          <w:szCs w:val="24"/>
          <w:u w:val="single"/>
        </w:rPr>
        <w:t>Zadanie nr 1</w:t>
      </w:r>
      <w:r w:rsidR="001253B5"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bookmarkEnd w:id="0"/>
    <w:p w:rsidR="00D85DC7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r w:rsidRPr="00D85DC7">
        <w:rPr>
          <w:b/>
          <w:color w:val="000000"/>
          <w:sz w:val="24"/>
          <w:szCs w:val="24"/>
          <w:u w:val="single"/>
        </w:rPr>
        <w:t xml:space="preserve">Zadanie nr </w:t>
      </w:r>
      <w:r>
        <w:rPr>
          <w:b/>
          <w:color w:val="000000"/>
          <w:sz w:val="24"/>
          <w:szCs w:val="24"/>
          <w:u w:val="single"/>
        </w:rPr>
        <w:t>2</w:t>
      </w:r>
      <w:r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2"/>
            </w:r>
          </w:p>
        </w:tc>
        <w:tc>
          <w:tcPr>
            <w:tcW w:w="4498" w:type="dxa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D85DC7" w:rsidRPr="0073342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4B6DFD" w:rsidRDefault="001253B5" w:rsidP="001253B5">
      <w:bookmarkStart w:id="1" w:name="_GoBack"/>
      <w:bookmarkEnd w:id="1"/>
    </w:p>
    <w:p w:rsidR="00F55B12" w:rsidRPr="00D85DC7" w:rsidRDefault="00547241" w:rsidP="00D85DC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sectPr w:rsidR="00F55B12" w:rsidRPr="00D85DC7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0F6" w:rsidRDefault="007310F6">
      <w:r>
        <w:separator/>
      </w:r>
    </w:p>
  </w:endnote>
  <w:endnote w:type="continuationSeparator" w:id="0">
    <w:p w:rsidR="007310F6" w:rsidRDefault="0073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0F6" w:rsidRDefault="007310F6">
      <w:r>
        <w:separator/>
      </w:r>
    </w:p>
  </w:footnote>
  <w:footnote w:type="continuationSeparator" w:id="0">
    <w:p w:rsidR="007310F6" w:rsidRDefault="007310F6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  <w:footnote w:id="2">
    <w:p w:rsidR="00D85DC7" w:rsidRDefault="00D85DC7" w:rsidP="00D85DC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D85DC7" w:rsidRDefault="00D85DC7" w:rsidP="00D85DC7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>
        <w:rPr>
          <w:color w:val="000000"/>
        </w:rPr>
        <w:t xml:space="preserve">pojazdami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D85DC7" w:rsidRDefault="00D85DC7" w:rsidP="00D85DC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7310F6"/>
    <w:rsid w:val="008539D0"/>
    <w:rsid w:val="008E4A55"/>
    <w:rsid w:val="008E66F9"/>
    <w:rsid w:val="008F29DB"/>
    <w:rsid w:val="00910A25"/>
    <w:rsid w:val="009A2394"/>
    <w:rsid w:val="009D2718"/>
    <w:rsid w:val="009E4F5D"/>
    <w:rsid w:val="00A1177F"/>
    <w:rsid w:val="00A45A87"/>
    <w:rsid w:val="00B33027"/>
    <w:rsid w:val="00BF0F44"/>
    <w:rsid w:val="00C25FE1"/>
    <w:rsid w:val="00C303B2"/>
    <w:rsid w:val="00C9532C"/>
    <w:rsid w:val="00D85DC7"/>
    <w:rsid w:val="00D87CF2"/>
    <w:rsid w:val="00D954A9"/>
    <w:rsid w:val="00E40F8E"/>
    <w:rsid w:val="00EC7630"/>
    <w:rsid w:val="00F04CB8"/>
    <w:rsid w:val="00F11BBE"/>
    <w:rsid w:val="00F21267"/>
    <w:rsid w:val="00F55B12"/>
    <w:rsid w:val="00FB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63C47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5</cp:revision>
  <cp:lastPrinted>2022-10-31T09:02:00Z</cp:lastPrinted>
  <dcterms:created xsi:type="dcterms:W3CDTF">2024-03-28T12:33:00Z</dcterms:created>
  <dcterms:modified xsi:type="dcterms:W3CDTF">2025-06-06T10:03:00Z</dcterms:modified>
</cp:coreProperties>
</file>