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A628B6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A628B6">
        <w:rPr>
          <w:rFonts w:ascii="Verdana" w:hAnsi="Verdana"/>
          <w:b w:val="0"/>
          <w:sz w:val="18"/>
          <w:szCs w:val="18"/>
        </w:rPr>
        <w:tab/>
      </w:r>
      <w:r w:rsidRPr="00A628B6">
        <w:rPr>
          <w:rFonts w:ascii="Verdana" w:hAnsi="Verdana"/>
          <w:b w:val="0"/>
          <w:sz w:val="18"/>
          <w:szCs w:val="18"/>
        </w:rPr>
        <w:tab/>
      </w:r>
      <w:r w:rsidRPr="00A628B6">
        <w:rPr>
          <w:rFonts w:ascii="Verdana" w:hAnsi="Verdana"/>
          <w:b w:val="0"/>
          <w:sz w:val="18"/>
          <w:szCs w:val="18"/>
        </w:rPr>
        <w:tab/>
      </w:r>
      <w:r w:rsidRPr="00A628B6">
        <w:rPr>
          <w:rFonts w:ascii="Verdana" w:hAnsi="Verdana"/>
          <w:b w:val="0"/>
          <w:sz w:val="18"/>
          <w:szCs w:val="18"/>
        </w:rPr>
        <w:tab/>
      </w:r>
      <w:r w:rsidRPr="00A628B6">
        <w:rPr>
          <w:rFonts w:ascii="Verdana" w:hAnsi="Verdana"/>
          <w:b w:val="0"/>
          <w:sz w:val="18"/>
          <w:szCs w:val="18"/>
        </w:rPr>
        <w:tab/>
      </w:r>
      <w:r w:rsidRPr="00A628B6">
        <w:rPr>
          <w:rFonts w:ascii="Verdana" w:hAnsi="Verdana"/>
          <w:b w:val="0"/>
          <w:sz w:val="18"/>
          <w:szCs w:val="18"/>
        </w:rPr>
        <w:tab/>
      </w:r>
      <w:r w:rsidRPr="00A628B6">
        <w:rPr>
          <w:rFonts w:ascii="Verdana" w:hAnsi="Verdana"/>
          <w:b w:val="0"/>
          <w:sz w:val="18"/>
          <w:szCs w:val="18"/>
        </w:rPr>
        <w:tab/>
      </w:r>
      <w:r w:rsidRPr="00A628B6">
        <w:rPr>
          <w:rFonts w:ascii="Verdana" w:hAnsi="Verdana"/>
          <w:sz w:val="18"/>
          <w:szCs w:val="18"/>
        </w:rPr>
        <w:t xml:space="preserve">Załącznik nr </w:t>
      </w:r>
      <w:r w:rsidR="00012286" w:rsidRPr="00A628B6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A628B6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A628B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28B6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A628B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28B6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A628B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28B6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A628B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28B6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A628B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28B6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A628B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28B6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A628B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28B6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A628B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28B6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A628B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28B6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A628B6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A628B6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A628B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A628B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A628B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>Dział Zamówień Publicznych</w:t>
      </w:r>
      <w:r w:rsidR="008D2AB8" w:rsidRPr="00A628B6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A628B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>Al. Mickiewicza</w:t>
      </w:r>
      <w:r w:rsidR="008D2AB8" w:rsidRPr="00A628B6">
        <w:rPr>
          <w:rFonts w:ascii="Verdana" w:hAnsi="Verdana"/>
          <w:b/>
          <w:sz w:val="18"/>
          <w:szCs w:val="18"/>
        </w:rPr>
        <w:t xml:space="preserve"> </w:t>
      </w:r>
      <w:r w:rsidRPr="00A628B6">
        <w:rPr>
          <w:rFonts w:ascii="Verdana" w:hAnsi="Verdana"/>
          <w:b/>
          <w:sz w:val="18"/>
          <w:szCs w:val="18"/>
        </w:rPr>
        <w:t>30</w:t>
      </w:r>
      <w:r w:rsidR="008D2AB8" w:rsidRPr="00A628B6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A628B6" w:rsidRDefault="00D14AA4" w:rsidP="008D2AB8">
      <w:pPr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>30-059</w:t>
      </w:r>
      <w:r w:rsidR="008D2AB8" w:rsidRPr="00A628B6">
        <w:rPr>
          <w:rFonts w:ascii="Verdana" w:hAnsi="Verdana"/>
          <w:b/>
          <w:sz w:val="18"/>
          <w:szCs w:val="18"/>
        </w:rPr>
        <w:t xml:space="preserve"> </w:t>
      </w:r>
      <w:r w:rsidRPr="00A628B6">
        <w:rPr>
          <w:rFonts w:ascii="Verdana" w:hAnsi="Verdana"/>
          <w:b/>
          <w:sz w:val="18"/>
          <w:szCs w:val="18"/>
        </w:rPr>
        <w:t>Kraków</w:t>
      </w:r>
      <w:r w:rsidR="008D2AB8" w:rsidRPr="00A628B6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A628B6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53923818" w:rsidR="008D2AB8" w:rsidRPr="00A628B6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A628B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4454E" w:rsidRPr="00A628B6">
        <w:rPr>
          <w:rFonts w:ascii="Verdana" w:hAnsi="Verdana"/>
          <w:b/>
          <w:sz w:val="18"/>
          <w:szCs w:val="18"/>
        </w:rPr>
        <w:t>dostawa 3 sztuk zestawów komputerowych stacjonarnych dla WIMiR - DE-dzp.272-360/25</w:t>
      </w:r>
      <w:r w:rsidR="00916ADD" w:rsidRPr="00A628B6">
        <w:rPr>
          <w:rFonts w:ascii="Verdana" w:hAnsi="Verdana"/>
          <w:b/>
          <w:sz w:val="18"/>
          <w:szCs w:val="18"/>
        </w:rPr>
        <w:t>/25</w:t>
      </w:r>
      <w:r w:rsidRPr="00A628B6">
        <w:rPr>
          <w:rFonts w:ascii="Verdana" w:hAnsi="Verdana"/>
          <w:b/>
          <w:sz w:val="18"/>
          <w:szCs w:val="18"/>
        </w:rPr>
        <w:t xml:space="preserve">, </w:t>
      </w:r>
      <w:r w:rsidRPr="00A628B6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2126"/>
        <w:gridCol w:w="1559"/>
        <w:gridCol w:w="709"/>
        <w:gridCol w:w="1134"/>
        <w:gridCol w:w="1031"/>
        <w:gridCol w:w="851"/>
        <w:gridCol w:w="2001"/>
      </w:tblGrid>
      <w:tr w:rsidR="00425698" w:rsidRPr="00A628B6" w14:paraId="3A4B8596" w14:textId="77777777" w:rsidTr="00845A1B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C9D43A" w14:textId="77777777" w:rsidR="00425698" w:rsidRPr="00A628B6" w:rsidRDefault="00425698" w:rsidP="00425698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Vat 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DF683F" w14:textId="77777777" w:rsidR="00425698" w:rsidRPr="00A628B6" w:rsidRDefault="00425698" w:rsidP="00425698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AF150C" w14:textId="77777777" w:rsidR="00425698" w:rsidRPr="00A628B6" w:rsidRDefault="00425698" w:rsidP="00425698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C7573C" w14:textId="77777777" w:rsidR="00425698" w:rsidRPr="00A628B6" w:rsidRDefault="00425698" w:rsidP="00425698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5F6A6599" w14:textId="77777777" w:rsidR="00425698" w:rsidRPr="00A628B6" w:rsidRDefault="00425698" w:rsidP="00425698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C87F65" w14:textId="77777777" w:rsidR="00425698" w:rsidRPr="00A628B6" w:rsidRDefault="00425698" w:rsidP="00425698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CBECE2" w14:textId="77777777" w:rsidR="00425698" w:rsidRPr="00A628B6" w:rsidRDefault="00425698" w:rsidP="00425698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3F4B4D81" w14:textId="77777777" w:rsidR="00425698" w:rsidRPr="00A628B6" w:rsidRDefault="00425698" w:rsidP="00425698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6E91891" w14:textId="77777777" w:rsidR="00425698" w:rsidRPr="00A628B6" w:rsidRDefault="00425698" w:rsidP="00425698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7760502F" w14:textId="77777777" w:rsidR="00425698" w:rsidRPr="00A628B6" w:rsidRDefault="00425698" w:rsidP="00425698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F10F4A" w14:textId="77777777" w:rsidR="00425698" w:rsidRPr="00A628B6" w:rsidRDefault="00425698" w:rsidP="00425698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6EE4593B" w14:textId="77777777" w:rsidR="00425698" w:rsidRPr="00A628B6" w:rsidRDefault="00425698" w:rsidP="00425698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494013FC" w14:textId="77777777" w:rsidR="00425698" w:rsidRPr="00A628B6" w:rsidRDefault="00425698" w:rsidP="00425698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425698" w:rsidRPr="00A628B6" w14:paraId="08F2630E" w14:textId="77777777" w:rsidTr="00845A1B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509990" w14:textId="77777777" w:rsidR="00425698" w:rsidRPr="00A628B6" w:rsidRDefault="00425698" w:rsidP="00425698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2033DA" w14:textId="77777777" w:rsidR="00425698" w:rsidRPr="00A628B6" w:rsidRDefault="00425698" w:rsidP="00425698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722CDA" w14:textId="77777777" w:rsidR="00425698" w:rsidRPr="00A628B6" w:rsidRDefault="00425698" w:rsidP="00425698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2F8E60" w14:textId="77777777" w:rsidR="00425698" w:rsidRPr="00A628B6" w:rsidRDefault="00425698" w:rsidP="00425698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75B0FF" w14:textId="77777777" w:rsidR="00425698" w:rsidRPr="00A628B6" w:rsidRDefault="00425698" w:rsidP="00425698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714025A" w14:textId="77777777" w:rsidR="00425698" w:rsidRPr="00A628B6" w:rsidRDefault="00425698" w:rsidP="00425698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5AAF6C3" w14:textId="77777777" w:rsidR="00425698" w:rsidRPr="00A628B6" w:rsidRDefault="00425698" w:rsidP="00425698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C955EE" w14:textId="77777777" w:rsidR="00425698" w:rsidRPr="00A628B6" w:rsidRDefault="00425698" w:rsidP="00425698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8</w:t>
            </w:r>
          </w:p>
        </w:tc>
      </w:tr>
      <w:tr w:rsidR="00425698" w:rsidRPr="00A628B6" w14:paraId="7A22869C" w14:textId="77777777" w:rsidTr="00A628B6">
        <w:trPr>
          <w:trHeight w:val="50"/>
        </w:trPr>
        <w:tc>
          <w:tcPr>
            <w:tcW w:w="10263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CED086" w14:textId="77777777" w:rsidR="00425698" w:rsidRPr="00A628B6" w:rsidRDefault="00425698" w:rsidP="00425698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highlight w:val="cyan"/>
                <w:lang w:eastAsia="en-US"/>
              </w:rPr>
              <w:t>Zestaw komputerowy stacjonarny – konfiguracja A</w:t>
            </w: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425698" w:rsidRPr="00A628B6" w14:paraId="799D92DC" w14:textId="77777777" w:rsidTr="00845A1B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2F806" w14:textId="77777777" w:rsidR="00425698" w:rsidRPr="00A628B6" w:rsidRDefault="00425698" w:rsidP="00425698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1C0A4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>Procesor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831D7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</w:p>
          <w:p w14:paraId="6AECCBE9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19579C70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932A7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912D3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4008B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65B0CE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3CC6A6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425698" w:rsidRPr="00A628B6" w14:paraId="5C7992F3" w14:textId="77777777" w:rsidTr="00845A1B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1809D8" w14:textId="77777777" w:rsidR="00425698" w:rsidRPr="00A628B6" w:rsidRDefault="00425698" w:rsidP="00425698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6A21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>Płyta główna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327B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</w:p>
          <w:p w14:paraId="69EF5EE4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1F18323D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06BA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B1318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84D92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94A951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3042A5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425698" w:rsidRPr="00A628B6" w14:paraId="74408FB7" w14:textId="77777777" w:rsidTr="00845A1B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75A68" w14:textId="77777777" w:rsidR="00425698" w:rsidRPr="00A628B6" w:rsidRDefault="00425698" w:rsidP="00425698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4115D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  <w:p w14:paraId="3ABADE7F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>Pamięć RAM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69371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</w:p>
          <w:p w14:paraId="67831FB4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0A403502" w14:textId="77777777" w:rsidR="00425698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  <w:p w14:paraId="5DBC7E04" w14:textId="77777777" w:rsidR="004C4F55" w:rsidRDefault="004C4F55" w:rsidP="00425698">
            <w:pPr>
              <w:suppressAutoHyphens/>
              <w:spacing w:after="120" w:line="276" w:lineRule="auto"/>
              <w:rPr>
                <w:rFonts w:ascii="Verdana" w:eastAsia="Calibri" w:hAnsi="Verdana"/>
                <w:sz w:val="18"/>
                <w:szCs w:val="18"/>
                <w:lang w:val="en-US" w:eastAsia="en-US"/>
              </w:rPr>
            </w:pPr>
          </w:p>
          <w:p w14:paraId="2C642B70" w14:textId="77777777" w:rsidR="004C4F55" w:rsidRPr="00A628B6" w:rsidRDefault="004C4F55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32282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9F42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6C23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AA474A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7DD427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425698" w:rsidRPr="00A628B6" w14:paraId="464EC8CA" w14:textId="77777777" w:rsidTr="00845A1B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D65E7B" w14:textId="77777777" w:rsidR="00425698" w:rsidRPr="00A628B6" w:rsidRDefault="00425698" w:rsidP="00425698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lastRenderedPageBreak/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39065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Chłodzenie procesora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721F9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</w:p>
          <w:p w14:paraId="36DF1889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27BD19C3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0716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A824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D3C0D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C5A9CB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0FC03E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425698" w:rsidRPr="00A628B6" w14:paraId="47F2D363" w14:textId="77777777" w:rsidTr="00845A1B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79C50C" w14:textId="77777777" w:rsidR="00425698" w:rsidRPr="00A628B6" w:rsidRDefault="00425698" w:rsidP="00425698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94B20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Zasilacz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40ECD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</w:p>
          <w:p w14:paraId="2F8891D6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254F7D89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  <w:p w14:paraId="758FAC7C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0856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854F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41F23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2B49B8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B80709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425698" w:rsidRPr="00A628B6" w14:paraId="4F1A628A" w14:textId="77777777" w:rsidTr="00845A1B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A46531" w14:textId="77777777" w:rsidR="00425698" w:rsidRPr="00A628B6" w:rsidRDefault="00425698" w:rsidP="00425698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D5AD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Dysk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4359F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573A048E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95B9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5C7C0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0004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F68F8A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ED8529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425698" w:rsidRPr="00A628B6" w14:paraId="232D0829" w14:textId="77777777" w:rsidTr="00845A1B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433082" w14:textId="77777777" w:rsidR="00425698" w:rsidRPr="00A628B6" w:rsidRDefault="00425698" w:rsidP="00425698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8C60B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Obudowa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24D2B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</w:p>
          <w:p w14:paraId="401734CD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55516F91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F860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4788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D8EA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E45ECD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15B77C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425698" w:rsidRPr="00A628B6" w14:paraId="10BDF4FA" w14:textId="77777777" w:rsidTr="00845A1B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9EC6F8" w14:textId="77777777" w:rsidR="00425698" w:rsidRPr="00A628B6" w:rsidRDefault="00425698" w:rsidP="00425698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C2CE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Klawiatura bezprzewodowa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20D8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5919C74C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9DBA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2D0B9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E0F1D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36B76E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27E661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425698" w:rsidRPr="00A628B6" w14:paraId="6FFB8C8F" w14:textId="77777777" w:rsidTr="00845A1B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6BD736" w14:textId="77777777" w:rsidR="00425698" w:rsidRPr="00A628B6" w:rsidRDefault="00425698" w:rsidP="00425698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C1BE4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Mysz bezprzewodowa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DB88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1C90EB37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C6BA7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ADB3B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9401F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BDCF5C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C8DE0D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425698" w:rsidRPr="00A628B6" w14:paraId="76CFE5AE" w14:textId="77777777" w:rsidTr="00845A1B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F549E5" w14:textId="0B346ADF" w:rsidR="00425698" w:rsidRPr="00A628B6" w:rsidRDefault="00425698" w:rsidP="00425698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  <w:r w:rsidR="006257A2">
              <w:rPr>
                <w:rFonts w:ascii="Verdana" w:eastAsia="Calibri" w:hAnsi="Verdana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CCBB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Monitor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AE331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5DCAD705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7BD59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D3B4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681A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A35A68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CFFAA8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425698" w:rsidRPr="00A628B6" w14:paraId="7FB6BB25" w14:textId="77777777" w:rsidTr="00845A1B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0AB3E92" w14:textId="69501AF9" w:rsidR="00425698" w:rsidRPr="00A628B6" w:rsidRDefault="00425698" w:rsidP="00425698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  <w:r w:rsidR="006257A2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3257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System operacyjny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4227F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>Nazwa zaoferowanego systemu operacyjnego: ……………………………………………………….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C5BC0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880BB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77AD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8EF759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B3E075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425698" w:rsidRPr="00A628B6" w14:paraId="670E669D" w14:textId="77777777" w:rsidTr="00845A1B">
        <w:trPr>
          <w:trHeight w:val="163"/>
        </w:trPr>
        <w:tc>
          <w:tcPr>
            <w:tcW w:w="10263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36880F" w14:textId="77777777" w:rsidR="00425698" w:rsidRPr="00A628B6" w:rsidRDefault="00425698" w:rsidP="00425698">
            <w:pPr>
              <w:spacing w:after="200" w:line="276" w:lineRule="auto"/>
              <w:ind w:right="425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highlight w:val="cyan"/>
                <w:lang w:eastAsia="en-US"/>
              </w:rPr>
              <w:t>Zestaw komputerowy stacjonarny – konfiguracja B</w:t>
            </w: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425698" w:rsidRPr="00A628B6" w14:paraId="0CD7CA02" w14:textId="77777777" w:rsidTr="00845A1B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E837399" w14:textId="77777777" w:rsidR="00425698" w:rsidRPr="00A628B6" w:rsidRDefault="00425698" w:rsidP="00425698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670E7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Procesor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09DD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1FC522C0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2F3D1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917B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A25D9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CAF3F1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FD0C90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425698" w:rsidRPr="00A628B6" w14:paraId="0B747DEE" w14:textId="77777777" w:rsidTr="00845A1B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6D631A" w14:textId="77777777" w:rsidR="00425698" w:rsidRPr="00A628B6" w:rsidRDefault="00425698" w:rsidP="00425698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FB502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Płyta główna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00264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5678891F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5F73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79BEA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53161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943A1D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866F9C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425698" w:rsidRPr="00A628B6" w14:paraId="02D4744C" w14:textId="77777777" w:rsidTr="00845A1B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0FC72A" w14:textId="77777777" w:rsidR="00425698" w:rsidRPr="00A628B6" w:rsidRDefault="00425698" w:rsidP="00425698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85678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Pamięć RAM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A2CFC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369C8EE6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2CEBE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29E9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EB627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CE95DD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5812C2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425698" w:rsidRPr="00A628B6" w14:paraId="3A90B149" w14:textId="77777777" w:rsidTr="00845A1B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7E3697" w14:textId="77777777" w:rsidR="00425698" w:rsidRPr="00A628B6" w:rsidRDefault="00425698" w:rsidP="00425698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lastRenderedPageBreak/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1146E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Chłodzenie procesora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974B6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467F3F29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6E7F5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D503D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EA68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7C851A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0B10CF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425698" w:rsidRPr="00A628B6" w14:paraId="6416021F" w14:textId="77777777" w:rsidTr="00845A1B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EE206C" w14:textId="77777777" w:rsidR="00425698" w:rsidRPr="00A628B6" w:rsidRDefault="00425698" w:rsidP="00425698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EC672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Zasilacz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DCE1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43F978EF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13074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C4DB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8E2EC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1637A6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61B2D2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425698" w:rsidRPr="00A628B6" w14:paraId="5FE08699" w14:textId="77777777" w:rsidTr="00845A1B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5C4551" w14:textId="77777777" w:rsidR="00425698" w:rsidRPr="00A628B6" w:rsidRDefault="00425698" w:rsidP="00425698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BF709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Dysk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10077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6D9BBA28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18413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483FA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7D4B4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A7D0CA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018F3B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425698" w:rsidRPr="00A628B6" w14:paraId="5BD76F1D" w14:textId="77777777" w:rsidTr="00845A1B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989651" w14:textId="77777777" w:rsidR="00425698" w:rsidRPr="00A628B6" w:rsidRDefault="00425698" w:rsidP="00425698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6922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Obudowa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10AC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43C56FB9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BF2DD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B5EB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FC399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8FAC82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D9CE98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425698" w:rsidRPr="00A628B6" w14:paraId="397C9C37" w14:textId="77777777" w:rsidTr="00845A1B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CE99D4" w14:textId="77777777" w:rsidR="00425698" w:rsidRPr="00A628B6" w:rsidRDefault="00425698" w:rsidP="00425698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423D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Klawiatura bezprzewodowa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A1179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5EED3DC6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C7A5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2E24C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08A40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1490D7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056EE9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425698" w:rsidRPr="00A628B6" w14:paraId="28178982" w14:textId="77777777" w:rsidTr="00845A1B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81ACF7" w14:textId="77777777" w:rsidR="00425698" w:rsidRPr="00A628B6" w:rsidRDefault="00425698" w:rsidP="00425698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6868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Mysz bezprzewodowa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32E2E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75DF70BA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47D7E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103C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E8FE2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02B2E1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956384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425698" w:rsidRPr="00A628B6" w14:paraId="4CCD0F8E" w14:textId="77777777" w:rsidTr="00845A1B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C8AB38" w14:textId="2D1EA22C" w:rsidR="00425698" w:rsidRPr="00A628B6" w:rsidRDefault="00425698" w:rsidP="00425698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  <w:r w:rsidR="006257A2">
              <w:rPr>
                <w:rFonts w:ascii="Verdana" w:eastAsia="Calibri" w:hAnsi="Verdana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4CA0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Monitor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6254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5435FFF0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A628B6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888B5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15E85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3FB32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286FC7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54EB20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425698" w:rsidRPr="00A628B6" w14:paraId="2864214C" w14:textId="77777777" w:rsidTr="00845A1B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1DA87C2" w14:textId="3A2B8C09" w:rsidR="00425698" w:rsidRPr="00A628B6" w:rsidRDefault="00425698" w:rsidP="00425698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  <w:r w:rsidR="006257A2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72120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System operacyjny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EA803" w14:textId="77777777" w:rsidR="00425698" w:rsidRPr="00A628B6" w:rsidRDefault="00425698" w:rsidP="00425698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>Nazwa zaoferowanych  systemów operacyjnych: ……………………………………………………….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03756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79338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78EEF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531428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391841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425698" w:rsidRPr="00A628B6" w14:paraId="2B858B4D" w14:textId="77777777" w:rsidTr="00845A1B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5E367B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4D5CC64E" w14:textId="77777777" w:rsidR="00425698" w:rsidRPr="00A628B6" w:rsidRDefault="00425698" w:rsidP="00425698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color w:val="FF0000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b/>
                <w:bCs/>
                <w:color w:val="FF0000"/>
                <w:sz w:val="18"/>
                <w:szCs w:val="18"/>
                <w:lang w:eastAsia="en-US"/>
              </w:rPr>
              <w:t>RAZEM</w:t>
            </w:r>
            <w:r w:rsidRPr="00A628B6">
              <w:rPr>
                <w:rFonts w:ascii="Verdana" w:eastAsia="Calibri" w:hAnsi="Verdana"/>
                <w:color w:val="FF0000"/>
                <w:sz w:val="18"/>
                <w:szCs w:val="18"/>
                <w:lang w:eastAsia="en-US"/>
              </w:rPr>
              <w:t xml:space="preserve"> (za zestaw komputerowy stacjonarny konfiguracja A+B):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6BF5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AA9D1A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59B51B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425698" w:rsidRPr="00A628B6" w14:paraId="62EF3614" w14:textId="77777777" w:rsidTr="00845A1B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CF2E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0741F91F" w14:textId="77777777" w:rsidR="00425698" w:rsidRPr="00A628B6" w:rsidRDefault="00425698" w:rsidP="00425698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628B6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ED2D6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EB148A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7FBFD4" w14:textId="77777777" w:rsidR="00425698" w:rsidRPr="00A628B6" w:rsidRDefault="00425698" w:rsidP="00425698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0DFA8618" w14:textId="77777777" w:rsidR="00425698" w:rsidRPr="00A628B6" w:rsidRDefault="00425698" w:rsidP="0042569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EF6FE9D" w14:textId="77777777" w:rsidR="00425698" w:rsidRPr="00A628B6" w:rsidRDefault="00425698" w:rsidP="00425698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color w:val="FF0000"/>
          <w:sz w:val="18"/>
          <w:szCs w:val="18"/>
        </w:rPr>
        <w:t>*) W cenie brutto oferty wykonawca winien uwzględnić 23% stawkę podatku VAT</w:t>
      </w:r>
    </w:p>
    <w:p w14:paraId="4492BA35" w14:textId="77777777" w:rsidR="00425698" w:rsidRPr="00A628B6" w:rsidRDefault="00425698" w:rsidP="00425698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</w:p>
    <w:p w14:paraId="4BFE4FAE" w14:textId="77777777" w:rsidR="00425698" w:rsidRPr="00A628B6" w:rsidRDefault="00425698" w:rsidP="00425698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>Termin realizacji umowy: do 7 dni od daty otrzymania zamówienia potwierdzonego przez</w:t>
      </w:r>
      <w:r w:rsidRPr="00A628B6">
        <w:rPr>
          <w:rFonts w:ascii="Verdana" w:hAnsi="Verdana"/>
          <w:b/>
          <w:color w:val="FF0000"/>
          <w:sz w:val="18"/>
          <w:szCs w:val="18"/>
        </w:rPr>
        <w:t xml:space="preserve"> </w:t>
      </w:r>
      <w:r w:rsidRPr="00A628B6">
        <w:rPr>
          <w:rFonts w:ascii="Verdana" w:hAnsi="Verdana"/>
          <w:b/>
          <w:sz w:val="18"/>
          <w:szCs w:val="18"/>
        </w:rPr>
        <w:t>MNiSW.</w:t>
      </w:r>
    </w:p>
    <w:p w14:paraId="32AFDCCE" w14:textId="77777777" w:rsidR="004C4F55" w:rsidRDefault="004C4F55" w:rsidP="00425698">
      <w:pPr>
        <w:widowControl w:val="0"/>
        <w:spacing w:line="360" w:lineRule="auto"/>
        <w:rPr>
          <w:rFonts w:ascii="Verdana" w:hAnsi="Verdana"/>
          <w:b/>
          <w:sz w:val="18"/>
          <w:szCs w:val="18"/>
          <w:highlight w:val="cyan"/>
        </w:rPr>
      </w:pPr>
    </w:p>
    <w:p w14:paraId="7643AA89" w14:textId="233B3D6A" w:rsidR="00425698" w:rsidRPr="00A628B6" w:rsidRDefault="00425698" w:rsidP="00425698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  <w:highlight w:val="cyan"/>
        </w:rPr>
        <w:lastRenderedPageBreak/>
        <w:t>Okres udzielonej gwarancji – konfiguracja A:</w:t>
      </w:r>
    </w:p>
    <w:p w14:paraId="1CF2524B" w14:textId="77777777" w:rsidR="00425698" w:rsidRPr="00A628B6" w:rsidRDefault="00425698" w:rsidP="00425698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>- na procesor wynosi: …………………. miesięcy</w:t>
      </w:r>
    </w:p>
    <w:p w14:paraId="174BB8ED" w14:textId="77777777" w:rsidR="00425698" w:rsidRPr="00A628B6" w:rsidRDefault="00425698" w:rsidP="00425698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>- na płytę główną wynosi: ……………. miesięcy</w:t>
      </w:r>
    </w:p>
    <w:p w14:paraId="4F021FFB" w14:textId="77777777" w:rsidR="00425698" w:rsidRPr="00A628B6" w:rsidRDefault="00425698" w:rsidP="00425698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>- na pamięć RAM wynosi: …………….. miesięcy</w:t>
      </w:r>
    </w:p>
    <w:p w14:paraId="1F91CFC1" w14:textId="77777777" w:rsidR="00425698" w:rsidRPr="00A628B6" w:rsidRDefault="00425698" w:rsidP="00425698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>- na chłodzenie procesora: …………… miesięcy</w:t>
      </w:r>
    </w:p>
    <w:p w14:paraId="37DBE459" w14:textId="77777777" w:rsidR="00425698" w:rsidRPr="00A628B6" w:rsidRDefault="00425698" w:rsidP="00425698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>- na zasilacz wynosi: …………………… miesięcy</w:t>
      </w:r>
    </w:p>
    <w:p w14:paraId="09D3FDE1" w14:textId="77777777" w:rsidR="00425698" w:rsidRPr="00A628B6" w:rsidRDefault="00425698" w:rsidP="00425698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>- na dysk wynosi: ……………………….. miesięcy</w:t>
      </w:r>
    </w:p>
    <w:p w14:paraId="24BF6886" w14:textId="77777777" w:rsidR="00425698" w:rsidRPr="00A628B6" w:rsidRDefault="00425698" w:rsidP="00425698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>- na obudowę wynosi: …………………. miesięcy</w:t>
      </w:r>
    </w:p>
    <w:p w14:paraId="5E19909A" w14:textId="77777777" w:rsidR="00425698" w:rsidRPr="00A628B6" w:rsidRDefault="00425698" w:rsidP="00425698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>- na klawiaturę i mysz bezprzewodową – zasilanie 2 baterie AA – praca do ……….. miesięcy</w:t>
      </w:r>
    </w:p>
    <w:p w14:paraId="02D2BFA1" w14:textId="77777777" w:rsidR="00425698" w:rsidRPr="00A628B6" w:rsidRDefault="00425698" w:rsidP="00425698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>- na monitor wynosi: ………………….. miesięcy</w:t>
      </w:r>
    </w:p>
    <w:p w14:paraId="6A0E2D99" w14:textId="77777777" w:rsidR="00425698" w:rsidRPr="00A628B6" w:rsidRDefault="00425698" w:rsidP="00425698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  <w:highlight w:val="cyan"/>
        </w:rPr>
        <w:t>Okres udzielonej gwarancji – konfiguracja B:</w:t>
      </w:r>
    </w:p>
    <w:p w14:paraId="3CF82392" w14:textId="77777777" w:rsidR="00425698" w:rsidRPr="00A628B6" w:rsidRDefault="00425698" w:rsidP="00425698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>- na procesor wynosi: …………………. miesięcy</w:t>
      </w:r>
    </w:p>
    <w:p w14:paraId="1679727B" w14:textId="77777777" w:rsidR="00425698" w:rsidRPr="00A628B6" w:rsidRDefault="00425698" w:rsidP="00425698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>- na płytę główną wynosi: ……………. miesięcy</w:t>
      </w:r>
    </w:p>
    <w:p w14:paraId="4C299560" w14:textId="77777777" w:rsidR="00425698" w:rsidRPr="00A628B6" w:rsidRDefault="00425698" w:rsidP="00425698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>- na pamięć RAM wynosi: …………….. miesięcy</w:t>
      </w:r>
    </w:p>
    <w:p w14:paraId="725462A8" w14:textId="77777777" w:rsidR="00425698" w:rsidRPr="00A628B6" w:rsidRDefault="00425698" w:rsidP="00425698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>- na chłodzenie procesora: …………… miesięcy</w:t>
      </w:r>
    </w:p>
    <w:p w14:paraId="2A59BE9E" w14:textId="77777777" w:rsidR="00425698" w:rsidRPr="00A628B6" w:rsidRDefault="00425698" w:rsidP="00425698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>- na zasilacz wynosi: …………………… miesięcy</w:t>
      </w:r>
    </w:p>
    <w:p w14:paraId="4FF28957" w14:textId="77777777" w:rsidR="00425698" w:rsidRPr="00A628B6" w:rsidRDefault="00425698" w:rsidP="00425698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>- na dysk wynosi: ……………………….. miesięcy</w:t>
      </w:r>
    </w:p>
    <w:p w14:paraId="268BB58F" w14:textId="77777777" w:rsidR="00425698" w:rsidRPr="00A628B6" w:rsidRDefault="00425698" w:rsidP="00425698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>- na obudowę wynosi: …………………. miesięcy</w:t>
      </w:r>
    </w:p>
    <w:p w14:paraId="58C0F874" w14:textId="77777777" w:rsidR="00425698" w:rsidRPr="00A628B6" w:rsidRDefault="00425698" w:rsidP="00425698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>- na klawiaturę i mysz bezprzewodową – zasilanie 1 bateria AA – praca do ……….. miesięcy</w:t>
      </w:r>
    </w:p>
    <w:p w14:paraId="21A16950" w14:textId="77777777" w:rsidR="00425698" w:rsidRPr="00A628B6" w:rsidRDefault="00425698" w:rsidP="00425698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>- na monitor wynosi: ……………………. miesięcy</w:t>
      </w:r>
    </w:p>
    <w:p w14:paraId="4851EB6B" w14:textId="77777777" w:rsidR="00425698" w:rsidRPr="00A628B6" w:rsidRDefault="00425698" w:rsidP="00425698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</w:p>
    <w:p w14:paraId="09C13B0C" w14:textId="77777777" w:rsidR="00425698" w:rsidRPr="00A628B6" w:rsidRDefault="00425698" w:rsidP="0042569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>Okres udzielonej gwarancji na zestawy komputerowe wynosi:</w:t>
      </w:r>
      <w:r w:rsidRPr="00A628B6">
        <w:rPr>
          <w:rFonts w:ascii="Verdana" w:hAnsi="Verdana"/>
          <w:sz w:val="18"/>
          <w:szCs w:val="18"/>
        </w:rPr>
        <w:t xml:space="preserve"> </w:t>
      </w:r>
      <w:r w:rsidRPr="00A628B6">
        <w:rPr>
          <w:rFonts w:ascii="Verdana" w:hAnsi="Verdana"/>
          <w:b/>
          <w:bCs/>
          <w:sz w:val="18"/>
          <w:szCs w:val="18"/>
        </w:rPr>
        <w:t xml:space="preserve">………………… miesięcy </w:t>
      </w:r>
      <w:r w:rsidRPr="00A628B6">
        <w:rPr>
          <w:rFonts w:ascii="Verdana" w:hAnsi="Verdana"/>
          <w:b/>
          <w:bCs/>
          <w:sz w:val="18"/>
          <w:szCs w:val="18"/>
          <w:highlight w:val="yellow"/>
        </w:rPr>
        <w:t>(kryterium oceny ofert)</w:t>
      </w:r>
    </w:p>
    <w:p w14:paraId="5502E04C" w14:textId="77777777" w:rsidR="00425698" w:rsidRPr="00A628B6" w:rsidRDefault="00425698" w:rsidP="00425698">
      <w:pPr>
        <w:widowControl w:val="0"/>
        <w:spacing w:line="360" w:lineRule="auto"/>
        <w:ind w:right="1"/>
        <w:jc w:val="both"/>
        <w:rPr>
          <w:rFonts w:ascii="Verdana" w:hAnsi="Verdana"/>
          <w:color w:val="FF0000"/>
          <w:sz w:val="18"/>
          <w:szCs w:val="18"/>
        </w:rPr>
      </w:pPr>
      <w:r w:rsidRPr="00A628B6">
        <w:rPr>
          <w:rFonts w:ascii="Verdana" w:hAnsi="Verdana"/>
          <w:color w:val="FF0000"/>
          <w:sz w:val="18"/>
          <w:szCs w:val="18"/>
        </w:rPr>
        <w:t>* Gwarancja sprzedawcy na zestawy komputerowe nie może ograniczać gwarancji producenta.</w:t>
      </w:r>
    </w:p>
    <w:p w14:paraId="6A63B280" w14:textId="77777777" w:rsidR="00425698" w:rsidRPr="00A628B6" w:rsidRDefault="00425698" w:rsidP="0042569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628B6">
        <w:rPr>
          <w:rFonts w:ascii="Verdana" w:hAnsi="Verdana"/>
          <w:b/>
          <w:iCs/>
          <w:color w:val="000000"/>
          <w:sz w:val="18"/>
          <w:szCs w:val="18"/>
        </w:rPr>
        <w:t xml:space="preserve">Gwarantowany czas naprawy wynosi: ……………………. dni roboczych </w:t>
      </w:r>
      <w:r w:rsidRPr="00A628B6">
        <w:rPr>
          <w:rFonts w:ascii="Verdana" w:hAnsi="Verdana"/>
          <w:b/>
          <w:bCs/>
          <w:sz w:val="18"/>
          <w:szCs w:val="18"/>
          <w:highlight w:val="yellow"/>
        </w:rPr>
        <w:t>(kryterium oceny ofert)</w:t>
      </w:r>
    </w:p>
    <w:p w14:paraId="0DC3D21D" w14:textId="77777777" w:rsidR="00425698" w:rsidRPr="00A628B6" w:rsidRDefault="00425698" w:rsidP="0042569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628B6">
        <w:rPr>
          <w:rFonts w:ascii="Verdana" w:hAnsi="Verdana"/>
          <w:b/>
          <w:bCs/>
          <w:sz w:val="18"/>
          <w:szCs w:val="18"/>
        </w:rPr>
        <w:t>*</w:t>
      </w:r>
      <w:r w:rsidRPr="00A628B6">
        <w:rPr>
          <w:rFonts w:ascii="Verdana" w:hAnsi="Verdana"/>
          <w:sz w:val="18"/>
          <w:szCs w:val="18"/>
        </w:rPr>
        <w:t>Jeżeli Wykonawca nie wskaże okresu gwarancji, Zamawiający przyjmie minimalny okres gwarancji.</w:t>
      </w:r>
    </w:p>
    <w:p w14:paraId="2C604E72" w14:textId="77777777" w:rsidR="00425698" w:rsidRPr="00A628B6" w:rsidRDefault="00425698" w:rsidP="0042569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A628B6">
        <w:rPr>
          <w:rFonts w:ascii="Verdana" w:hAnsi="Verdana"/>
          <w:b/>
          <w:sz w:val="18"/>
          <w:szCs w:val="18"/>
        </w:rPr>
        <w:t xml:space="preserve"> TAK/NIE</w:t>
      </w:r>
    </w:p>
    <w:p w14:paraId="05AE2FD4" w14:textId="77777777" w:rsidR="00425698" w:rsidRPr="00A628B6" w:rsidRDefault="00425698" w:rsidP="00425698">
      <w:pPr>
        <w:jc w:val="both"/>
        <w:rPr>
          <w:rFonts w:ascii="Verdana" w:hAnsi="Verdana"/>
          <w:i/>
          <w:iCs/>
          <w:sz w:val="18"/>
          <w:szCs w:val="18"/>
        </w:rPr>
      </w:pPr>
      <w:r w:rsidRPr="00A628B6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A628B6">
        <w:rPr>
          <w:rFonts w:ascii="Verdana" w:hAnsi="Verdana"/>
          <w:b/>
          <w:bCs/>
          <w:i/>
          <w:iCs/>
          <w:sz w:val="18"/>
          <w:szCs w:val="18"/>
        </w:rPr>
        <w:t xml:space="preserve">na zestawy komputerowe stacjonarne </w:t>
      </w:r>
      <w:r w:rsidRPr="00A628B6">
        <w:rPr>
          <w:rFonts w:ascii="Verdana" w:hAnsi="Verdana"/>
          <w:i/>
          <w:iCs/>
          <w:sz w:val="18"/>
          <w:szCs w:val="18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066D8547" w14:textId="77777777" w:rsidR="00425698" w:rsidRPr="00A628B6" w:rsidRDefault="00425698" w:rsidP="0042569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</w:p>
    <w:p w14:paraId="329E9D2E" w14:textId="77777777" w:rsidR="00425698" w:rsidRPr="00A628B6" w:rsidRDefault="00425698" w:rsidP="0042569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A628B6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A628B6">
        <w:rPr>
          <w:rFonts w:ascii="Verdana" w:hAnsi="Verdana"/>
          <w:b/>
          <w:sz w:val="18"/>
          <w:szCs w:val="18"/>
        </w:rPr>
        <w:t xml:space="preserve"> TAK/NIE</w:t>
      </w:r>
    </w:p>
    <w:p w14:paraId="0A00C3E2" w14:textId="77777777" w:rsidR="00425698" w:rsidRPr="00A628B6" w:rsidRDefault="00425698" w:rsidP="00425698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t xml:space="preserve">Termin płatności: </w:t>
      </w:r>
      <w:r w:rsidRPr="00A628B6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A67643B" w14:textId="77777777" w:rsidR="00425698" w:rsidRPr="00A628B6" w:rsidRDefault="00425698" w:rsidP="00425698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4B7D0EF0" w14:textId="77777777" w:rsidR="00425698" w:rsidRPr="00A628B6" w:rsidRDefault="00425698" w:rsidP="00425698">
      <w:pPr>
        <w:rPr>
          <w:rFonts w:ascii="Verdana" w:hAnsi="Verdana"/>
          <w:bCs/>
          <w:sz w:val="18"/>
          <w:szCs w:val="18"/>
        </w:rPr>
      </w:pPr>
      <w:r w:rsidRPr="00A628B6">
        <w:rPr>
          <w:rFonts w:ascii="Verdana" w:hAnsi="Verdana"/>
          <w:b/>
          <w:sz w:val="18"/>
          <w:szCs w:val="18"/>
        </w:rPr>
        <w:lastRenderedPageBreak/>
        <w:t>ZOBOWIĄZUJEMY SIĘ</w:t>
      </w:r>
      <w:r w:rsidRPr="00A628B6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DDACE28" w14:textId="77777777" w:rsidR="008D2AB8" w:rsidRPr="00A628B6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DF4A0E7" w14:textId="77777777" w:rsidR="00D24B7D" w:rsidRPr="00A628B6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A628B6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A628B6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A628B6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A628B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41404F1C" w14:textId="77777777" w:rsidR="00EA1E2F" w:rsidRPr="00A628B6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A628B6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628B6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24AFF3D" w14:textId="77777777" w:rsidR="00EB0D12" w:rsidRPr="00A628B6" w:rsidRDefault="00EB0D12" w:rsidP="00EB0D1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  <w:lang w:eastAsia="ar-SA"/>
        </w:rPr>
      </w:pPr>
      <w:r w:rsidRPr="00A628B6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Oświadczamy, że zaoferowany przez nas </w:t>
      </w:r>
      <w:r w:rsidRPr="00A628B6">
        <w:rPr>
          <w:rFonts w:ascii="Verdana" w:hAnsi="Verdana"/>
          <w:b/>
          <w:bCs/>
          <w:color w:val="FF0000"/>
          <w:sz w:val="18"/>
          <w:szCs w:val="18"/>
          <w:lang w:eastAsia="ar-SA"/>
        </w:rPr>
        <w:t>zasilacz</w:t>
      </w:r>
      <w:r w:rsidRPr="00A628B6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został wyprodukowany zgodnie z certyfikatem min. 80 Plus Bronze lub równoważnym tj. ……………….. Certyfikat zostanie dostarczony Zamawiającemu  po wyborze najkorzystniejszej oferty a przed podpisaniem umowy – dotyczy zestawu komputerowego stacjonarnego konfiguracja A i B.</w:t>
      </w:r>
    </w:p>
    <w:p w14:paraId="222EB588" w14:textId="77777777" w:rsidR="00EB0D12" w:rsidRPr="00A628B6" w:rsidRDefault="00EB0D12" w:rsidP="00EB0D1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  <w:lang w:eastAsia="ar-SA"/>
        </w:rPr>
      </w:pPr>
      <w:r w:rsidRPr="00A628B6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Oświadczamy, że zaoferowany przez nas </w:t>
      </w:r>
      <w:r w:rsidRPr="00A628B6">
        <w:rPr>
          <w:rFonts w:ascii="Verdana" w:hAnsi="Verdana"/>
          <w:b/>
          <w:bCs/>
          <w:color w:val="FF0000"/>
          <w:sz w:val="18"/>
          <w:szCs w:val="18"/>
          <w:lang w:eastAsia="ar-SA"/>
        </w:rPr>
        <w:t>monitor</w:t>
      </w:r>
      <w:r w:rsidRPr="00A628B6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został wyprodukowany zgodnie z certyfikatem Display HDR 400 lub równoważnym tj. ……………….. Certyfikat zostanie dostarczony Zamawiającemu  po wyborze najkorzystniejszej oferty a przed podpisaniem umowy – dotyczy zestawu komputerowego stacjonarnego konfiguracja A.</w:t>
      </w:r>
    </w:p>
    <w:p w14:paraId="6DFE5D37" w14:textId="62A9485F" w:rsidR="00EB0D12" w:rsidRPr="00A628B6" w:rsidRDefault="00EB0D12" w:rsidP="00EB0D1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A628B6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A628B6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późn. zm.) </w:t>
      </w:r>
      <w:r w:rsidRPr="00A628B6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A628B6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zestawy komputerowe stacjonarne </w:t>
      </w:r>
      <w:r w:rsidRPr="00A628B6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A628B6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A628B6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zestawy komputerowe stacjonarne </w:t>
      </w:r>
      <w:r w:rsidRPr="00A628B6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A628B6">
        <w:rPr>
          <w:rFonts w:ascii="Verdana" w:hAnsi="Verdana"/>
          <w:bCs/>
          <w:i/>
          <w:iCs/>
          <w:sz w:val="18"/>
          <w:szCs w:val="18"/>
        </w:rPr>
        <w:t>stawą</w:t>
      </w:r>
      <w:r w:rsidRPr="00A628B6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A628B6">
        <w:rPr>
          <w:rFonts w:ascii="Verdana" w:hAnsi="Verdana"/>
          <w:sz w:val="18"/>
          <w:szCs w:val="18"/>
        </w:rPr>
        <w:t>o podatku od towarów i usług (t. j. Dz. U. 2011 Nr 177 poz. 1054 z późn. zm.)</w:t>
      </w:r>
    </w:p>
    <w:p w14:paraId="213BEC38" w14:textId="77777777" w:rsidR="00EA1E2F" w:rsidRPr="00A628B6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628B6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A628B6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628B6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A628B6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628B6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A628B6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A628B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A628B6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A628B6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628B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A628B6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628B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A628B6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628B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A628B6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628B6">
              <w:rPr>
                <w:rFonts w:ascii="Verdana" w:hAnsi="Verdana"/>
                <w:sz w:val="18"/>
                <w:szCs w:val="18"/>
              </w:rPr>
              <w:t>Nazwa podwykonawcy</w:t>
            </w:r>
            <w:r w:rsidRPr="00A628B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A628B6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A628B6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A628B6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A628B6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A628B6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A628B6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A628B6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A628B6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A628B6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628B6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A628B6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A628B6">
        <w:rPr>
          <w:rFonts w:ascii="Verdana" w:hAnsi="Verdana" w:cs="Times New Roman"/>
          <w:sz w:val="18"/>
          <w:szCs w:val="18"/>
        </w:rPr>
        <w:tab/>
        <w:t>Imię i Nazwisko</w:t>
      </w:r>
      <w:r w:rsidRPr="00A628B6">
        <w:rPr>
          <w:rFonts w:ascii="Verdana" w:hAnsi="Verdana" w:cs="Times New Roman"/>
          <w:sz w:val="18"/>
          <w:szCs w:val="18"/>
        </w:rPr>
        <w:tab/>
      </w:r>
      <w:r w:rsidRPr="00A628B6">
        <w:rPr>
          <w:rFonts w:ascii="Verdana" w:hAnsi="Verdana" w:cs="Times New Roman"/>
          <w:sz w:val="18"/>
          <w:szCs w:val="18"/>
        </w:rPr>
        <w:tab/>
      </w:r>
      <w:r w:rsidRPr="00A628B6">
        <w:rPr>
          <w:rFonts w:ascii="Verdana" w:hAnsi="Verdana" w:cs="Times New Roman"/>
          <w:sz w:val="18"/>
          <w:szCs w:val="18"/>
        </w:rPr>
        <w:tab/>
      </w:r>
      <w:r w:rsidRPr="00A628B6">
        <w:rPr>
          <w:rFonts w:ascii="Verdana" w:hAnsi="Verdana" w:cs="Times New Roman"/>
          <w:sz w:val="18"/>
          <w:szCs w:val="18"/>
        </w:rPr>
        <w:tab/>
      </w:r>
      <w:r w:rsidRPr="00A628B6">
        <w:rPr>
          <w:rFonts w:ascii="Verdana" w:hAnsi="Verdana" w:cs="Times New Roman"/>
          <w:sz w:val="18"/>
          <w:szCs w:val="18"/>
        </w:rPr>
        <w:tab/>
      </w:r>
      <w:r w:rsidRPr="00A628B6">
        <w:rPr>
          <w:rFonts w:ascii="Verdana" w:hAnsi="Verdana" w:cs="Times New Roman"/>
          <w:sz w:val="18"/>
          <w:szCs w:val="18"/>
        </w:rPr>
        <w:tab/>
      </w:r>
      <w:r w:rsidRPr="00A628B6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A628B6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628B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628B6">
        <w:rPr>
          <w:rFonts w:ascii="Verdana" w:hAnsi="Verdana"/>
          <w:sz w:val="18"/>
          <w:szCs w:val="18"/>
        </w:rPr>
        <w:tab/>
      </w:r>
      <w:r w:rsidRPr="00A628B6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A628B6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628B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628B6">
        <w:rPr>
          <w:rFonts w:ascii="Verdana" w:hAnsi="Verdana"/>
          <w:sz w:val="18"/>
          <w:szCs w:val="18"/>
        </w:rPr>
        <w:tab/>
      </w:r>
      <w:r w:rsidRPr="00A628B6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A628B6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A628B6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628B6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029C3EA2" w14:textId="77777777" w:rsidR="00EA1E2F" w:rsidRPr="00A628B6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A628B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A628B6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628B6">
        <w:rPr>
          <w:rFonts w:ascii="Verdana" w:hAnsi="Verdana"/>
          <w:sz w:val="18"/>
          <w:szCs w:val="18"/>
        </w:rPr>
        <w:lastRenderedPageBreak/>
        <w:t>załącznikami do niniejszej oferty są:</w:t>
      </w:r>
    </w:p>
    <w:p w14:paraId="1E92571F" w14:textId="77777777" w:rsidR="00EA1E2F" w:rsidRPr="00A628B6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628B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A628B6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628B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A628B6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628B6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A628B6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628B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C409450" w14:textId="77777777" w:rsidR="00A628B6" w:rsidRDefault="00A628B6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sz w:val="18"/>
          <w:szCs w:val="18"/>
          <w:highlight w:val="yellow"/>
          <w:lang w:eastAsia="zh-CN"/>
        </w:rPr>
      </w:pPr>
    </w:p>
    <w:p w14:paraId="0A317854" w14:textId="3A93340C" w:rsidR="00EA1E2F" w:rsidRPr="00A628B6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A628B6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A628B6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A628B6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A628B6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A628B6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A628B6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A628B6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A628B6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EA1E2F" w:rsidRPr="00A628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5"/>
  </w:num>
  <w:num w:numId="5" w16cid:durableId="1409040260">
    <w:abstractNumId w:val="1"/>
  </w:num>
  <w:num w:numId="6" w16cid:durableId="1445537388">
    <w:abstractNumId w:val="3"/>
  </w:num>
  <w:num w:numId="7" w16cid:durableId="1122655415">
    <w:abstractNumId w:val="4"/>
  </w:num>
  <w:num w:numId="8" w16cid:durableId="12374751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F5256"/>
    <w:rsid w:val="000F6589"/>
    <w:rsid w:val="00106636"/>
    <w:rsid w:val="001122C2"/>
    <w:rsid w:val="00116EC6"/>
    <w:rsid w:val="001801DD"/>
    <w:rsid w:val="001871ED"/>
    <w:rsid w:val="001D4612"/>
    <w:rsid w:val="001F2EEA"/>
    <w:rsid w:val="00207E98"/>
    <w:rsid w:val="002333D7"/>
    <w:rsid w:val="002723B0"/>
    <w:rsid w:val="002C151E"/>
    <w:rsid w:val="002F04BF"/>
    <w:rsid w:val="00315A4A"/>
    <w:rsid w:val="00332124"/>
    <w:rsid w:val="00333ADC"/>
    <w:rsid w:val="00391F08"/>
    <w:rsid w:val="003B53A3"/>
    <w:rsid w:val="003C78AA"/>
    <w:rsid w:val="003F3905"/>
    <w:rsid w:val="00425698"/>
    <w:rsid w:val="00437B7D"/>
    <w:rsid w:val="00481FB1"/>
    <w:rsid w:val="004B7300"/>
    <w:rsid w:val="004C4F55"/>
    <w:rsid w:val="004C6753"/>
    <w:rsid w:val="004D3493"/>
    <w:rsid w:val="0051383C"/>
    <w:rsid w:val="005168D6"/>
    <w:rsid w:val="005576C0"/>
    <w:rsid w:val="005667D2"/>
    <w:rsid w:val="005831C5"/>
    <w:rsid w:val="00595C87"/>
    <w:rsid w:val="005D2C65"/>
    <w:rsid w:val="005E6D94"/>
    <w:rsid w:val="006257A2"/>
    <w:rsid w:val="00633113"/>
    <w:rsid w:val="0063384F"/>
    <w:rsid w:val="00643C6F"/>
    <w:rsid w:val="0064454E"/>
    <w:rsid w:val="00646202"/>
    <w:rsid w:val="0065290F"/>
    <w:rsid w:val="006815F6"/>
    <w:rsid w:val="006E37A2"/>
    <w:rsid w:val="006E4A4C"/>
    <w:rsid w:val="006F6C6C"/>
    <w:rsid w:val="007748F0"/>
    <w:rsid w:val="007A04B2"/>
    <w:rsid w:val="007A0D83"/>
    <w:rsid w:val="007A4129"/>
    <w:rsid w:val="007A4321"/>
    <w:rsid w:val="007A4FFA"/>
    <w:rsid w:val="0083096E"/>
    <w:rsid w:val="00833933"/>
    <w:rsid w:val="00853083"/>
    <w:rsid w:val="008B2F0C"/>
    <w:rsid w:val="008B39B8"/>
    <w:rsid w:val="008B4928"/>
    <w:rsid w:val="008D2AB8"/>
    <w:rsid w:val="008F08FC"/>
    <w:rsid w:val="008F1C66"/>
    <w:rsid w:val="00905AFA"/>
    <w:rsid w:val="00916ADD"/>
    <w:rsid w:val="00970FE4"/>
    <w:rsid w:val="009D1D22"/>
    <w:rsid w:val="00A0022B"/>
    <w:rsid w:val="00A346FE"/>
    <w:rsid w:val="00A34F03"/>
    <w:rsid w:val="00A47B4D"/>
    <w:rsid w:val="00A628B6"/>
    <w:rsid w:val="00A83018"/>
    <w:rsid w:val="00AC79B9"/>
    <w:rsid w:val="00AF4095"/>
    <w:rsid w:val="00AF704D"/>
    <w:rsid w:val="00B44AA6"/>
    <w:rsid w:val="00B774DC"/>
    <w:rsid w:val="00BF752B"/>
    <w:rsid w:val="00C11FCB"/>
    <w:rsid w:val="00C308C1"/>
    <w:rsid w:val="00C6570C"/>
    <w:rsid w:val="00C72428"/>
    <w:rsid w:val="00C969A6"/>
    <w:rsid w:val="00CA7D36"/>
    <w:rsid w:val="00CB7724"/>
    <w:rsid w:val="00CE6217"/>
    <w:rsid w:val="00D14AA4"/>
    <w:rsid w:val="00D24208"/>
    <w:rsid w:val="00D24B7D"/>
    <w:rsid w:val="00D3177E"/>
    <w:rsid w:val="00D4654C"/>
    <w:rsid w:val="00D5222E"/>
    <w:rsid w:val="00D60C38"/>
    <w:rsid w:val="00D6378D"/>
    <w:rsid w:val="00D66893"/>
    <w:rsid w:val="00D90ACB"/>
    <w:rsid w:val="00D93FEC"/>
    <w:rsid w:val="00DB0B82"/>
    <w:rsid w:val="00DB7042"/>
    <w:rsid w:val="00DC1500"/>
    <w:rsid w:val="00DC7791"/>
    <w:rsid w:val="00DD6F16"/>
    <w:rsid w:val="00DF7E08"/>
    <w:rsid w:val="00E44371"/>
    <w:rsid w:val="00E5627D"/>
    <w:rsid w:val="00E949B0"/>
    <w:rsid w:val="00EA1E2F"/>
    <w:rsid w:val="00EB0D12"/>
    <w:rsid w:val="00EB7B6F"/>
    <w:rsid w:val="00EC0BEA"/>
    <w:rsid w:val="00EC41E9"/>
    <w:rsid w:val="00EE48AA"/>
    <w:rsid w:val="00F00591"/>
    <w:rsid w:val="00F05DF4"/>
    <w:rsid w:val="00F23C53"/>
    <w:rsid w:val="00F51688"/>
    <w:rsid w:val="00F53146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6</Pages>
  <Words>1270</Words>
  <Characters>8887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10137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5</cp:revision>
  <cp:lastPrinted>2024-11-07T09:09:00Z</cp:lastPrinted>
  <dcterms:created xsi:type="dcterms:W3CDTF">2025-06-13T11:21:00Z</dcterms:created>
  <dcterms:modified xsi:type="dcterms:W3CDTF">2025-06-16T07:49:00Z</dcterms:modified>
</cp:coreProperties>
</file>