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BF7793" w14:textId="77777777" w:rsidR="00F843B8" w:rsidRPr="00E874DC" w:rsidRDefault="00F843B8" w:rsidP="00F843B8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Pr="00A601F8">
        <w:rPr>
          <w:b/>
          <w:lang w:val="pl-PL"/>
        </w:rPr>
        <w:t>3</w:t>
      </w:r>
    </w:p>
    <w:p w14:paraId="615AF248" w14:textId="77777777" w:rsidR="00F843B8" w:rsidRDefault="00F843B8" w:rsidP="00F843B8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790D909D" w14:textId="77777777" w:rsidR="00F843B8" w:rsidRDefault="00F843B8" w:rsidP="00F843B8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14:paraId="1871DCC9" w14:textId="77777777" w:rsidR="00F843B8" w:rsidRDefault="00F843B8" w:rsidP="00F843B8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14:paraId="632FC756" w14:textId="77777777" w:rsidR="00F843B8" w:rsidRDefault="00F843B8" w:rsidP="00F843B8">
      <w:pPr>
        <w:spacing w:before="48" w:line="240" w:lineRule="atLeast"/>
        <w:jc w:val="center"/>
        <w:rPr>
          <w:b/>
          <w:sz w:val="28"/>
          <w:lang w:val="pl-PL"/>
        </w:rPr>
      </w:pPr>
    </w:p>
    <w:p w14:paraId="3AFF108C" w14:textId="45B69B3D" w:rsidR="00F843B8" w:rsidRPr="00AA2A22" w:rsidRDefault="00F843B8" w:rsidP="00F843B8">
      <w:pPr>
        <w:pStyle w:val="Tekstpodstawowy"/>
        <w:ind w:right="-47"/>
        <w:jc w:val="both"/>
        <w:rPr>
          <w:rFonts w:ascii="Times New Roman" w:hAnsi="Times New Roman"/>
        </w:rPr>
      </w:pPr>
      <w:r w:rsidRPr="00714F51">
        <w:rPr>
          <w:rFonts w:ascii="Times New Roman" w:hAnsi="Times New Roman"/>
        </w:rPr>
        <w:t>Zawarta</w:t>
      </w:r>
      <w:r>
        <w:rPr>
          <w:rFonts w:ascii="Times New Roman" w:hAnsi="Times New Roman"/>
        </w:rPr>
        <w:t xml:space="preserve"> w Krakowie w wyniku przeprowadzonego postępowania o zamówienie publiczne w </w:t>
      </w:r>
      <w:r w:rsidRPr="00AA2A22">
        <w:rPr>
          <w:rFonts w:ascii="Times New Roman" w:hAnsi="Times New Roman"/>
        </w:rPr>
        <w:t xml:space="preserve">trybie </w:t>
      </w:r>
      <w:r>
        <w:rPr>
          <w:rFonts w:ascii="Times New Roman" w:hAnsi="Times New Roman"/>
        </w:rPr>
        <w:t>przetargu nieograniczonego, nr sprawy: DE-dzp.272-354/25</w:t>
      </w:r>
      <w:r w:rsidRPr="00AA2A22">
        <w:rPr>
          <w:rFonts w:ascii="Times New Roman" w:hAnsi="Times New Roman"/>
        </w:rPr>
        <w:t xml:space="preserve"> </w:t>
      </w:r>
    </w:p>
    <w:p w14:paraId="662AB0AF" w14:textId="77777777" w:rsidR="00F843B8" w:rsidRDefault="00F843B8" w:rsidP="00F843B8">
      <w:pPr>
        <w:pStyle w:val="Tekstpodstawowy"/>
        <w:ind w:right="-47"/>
        <w:jc w:val="both"/>
        <w:rPr>
          <w:rFonts w:ascii="Times New Roman" w:hAnsi="Times New Roman"/>
        </w:rPr>
      </w:pPr>
      <w:r w:rsidRPr="00AA2A22">
        <w:rPr>
          <w:rFonts w:ascii="Times New Roman" w:hAnsi="Times New Roman"/>
        </w:rPr>
        <w:t>pomiędzy</w:t>
      </w:r>
    </w:p>
    <w:p w14:paraId="0EC92403" w14:textId="77777777" w:rsidR="00F843B8" w:rsidRDefault="00F843B8" w:rsidP="00F843B8">
      <w:pPr>
        <w:pStyle w:val="Tekstpodstawowy"/>
        <w:ind w:right="-47"/>
        <w:jc w:val="both"/>
        <w:rPr>
          <w:rFonts w:ascii="Times New Roman" w:hAnsi="Times New Roman"/>
        </w:rPr>
      </w:pPr>
      <w:r w:rsidRPr="006D3D61">
        <w:rPr>
          <w:rFonts w:ascii="Times New Roman" w:hAnsi="Times New Roman"/>
          <w:b/>
        </w:rPr>
        <w:t>Akademią Górniczo-Hutniczą im. Stanisława S</w:t>
      </w:r>
      <w:r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557732EC" w14:textId="77777777" w:rsidR="00F843B8" w:rsidRDefault="00F843B8" w:rsidP="00F843B8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14:paraId="58E96B8A" w14:textId="77777777" w:rsidR="00F843B8" w:rsidRDefault="00F843B8" w:rsidP="00F843B8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0DCF64E1" w14:textId="77777777" w:rsidR="00F843B8" w:rsidRDefault="00F843B8" w:rsidP="00F843B8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685DB3BF" w14:textId="77777777" w:rsidR="00F843B8" w:rsidRDefault="00F843B8" w:rsidP="00F843B8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14:paraId="6DC5A670" w14:textId="77777777" w:rsidR="00F843B8" w:rsidRDefault="00F843B8" w:rsidP="00F843B8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14:paraId="528F00C9" w14:textId="77777777" w:rsidR="00F843B8" w:rsidRDefault="00F843B8" w:rsidP="00F843B8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531E00A6" w14:textId="77777777" w:rsidR="00F843B8" w:rsidRDefault="00F843B8" w:rsidP="00F843B8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410BD425" w14:textId="77777777" w:rsidR="00F843B8" w:rsidRDefault="00F843B8" w:rsidP="00F843B8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14:paraId="7DD6623C" w14:textId="77777777" w:rsidR="00F843B8" w:rsidRDefault="00F843B8" w:rsidP="00F843B8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14:paraId="24838CFD" w14:textId="77777777" w:rsidR="00F843B8" w:rsidRDefault="00F843B8" w:rsidP="00F843B8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65C47CAE" w14:textId="77777777" w:rsidR="00F843B8" w:rsidRDefault="00F843B8" w:rsidP="00F843B8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3DF016F2" w14:textId="77777777" w:rsidR="00F843B8" w:rsidRDefault="00F843B8" w:rsidP="00F843B8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14:paraId="3EAD25CB" w14:textId="77777777" w:rsidR="00F843B8" w:rsidRDefault="00F843B8" w:rsidP="00F843B8">
      <w:pPr>
        <w:pStyle w:val="Tekstpodstawowy"/>
        <w:ind w:right="-47"/>
        <w:jc w:val="center"/>
        <w:rPr>
          <w:rFonts w:ascii="Times New Roman" w:hAnsi="Times New Roman"/>
        </w:rPr>
      </w:pPr>
    </w:p>
    <w:p w14:paraId="138FBB75" w14:textId="77777777" w:rsidR="00F843B8" w:rsidRPr="00877B92" w:rsidRDefault="00F843B8" w:rsidP="00F843B8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1</w:t>
      </w:r>
    </w:p>
    <w:p w14:paraId="101304C7" w14:textId="1A53506C" w:rsidR="00EA0B07" w:rsidRPr="00EA0B07" w:rsidRDefault="00F843B8" w:rsidP="00E0641D">
      <w:pPr>
        <w:pStyle w:val="Tekstpodstawowy"/>
        <w:numPr>
          <w:ilvl w:val="0"/>
          <w:numId w:val="6"/>
        </w:numPr>
        <w:tabs>
          <w:tab w:val="clear" w:pos="780"/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EA0B07">
        <w:rPr>
          <w:rFonts w:ascii="Times New Roman" w:hAnsi="Times New Roman"/>
        </w:rPr>
        <w:t xml:space="preserve">Przedmiotem niniejszej umowy jest sprzedaż i </w:t>
      </w:r>
      <w:r w:rsidR="00EA0B07">
        <w:rPr>
          <w:rFonts w:ascii="Times New Roman" w:hAnsi="Times New Roman"/>
          <w:b/>
        </w:rPr>
        <w:t>d</w:t>
      </w:r>
      <w:r w:rsidR="00EA0B07" w:rsidRPr="00EA0B07">
        <w:rPr>
          <w:rFonts w:ascii="Times New Roman" w:hAnsi="Times New Roman"/>
          <w:b/>
        </w:rPr>
        <w:t xml:space="preserve">ostawa mobilno-laboratoryjnego analizatora LZO z generatorem wodoru i systemem przygotowania wody na potrzeby </w:t>
      </w:r>
      <w:proofErr w:type="spellStart"/>
      <w:r w:rsidR="00EA0B07" w:rsidRPr="00EA0B07">
        <w:rPr>
          <w:rFonts w:ascii="Times New Roman" w:hAnsi="Times New Roman"/>
          <w:b/>
        </w:rPr>
        <w:t>WEiP</w:t>
      </w:r>
      <w:proofErr w:type="spellEnd"/>
      <w:r w:rsidR="00EA0B07" w:rsidRPr="00EA0B07">
        <w:rPr>
          <w:rFonts w:ascii="Times New Roman" w:hAnsi="Times New Roman"/>
          <w:szCs w:val="24"/>
        </w:rPr>
        <w:t xml:space="preserve"> </w:t>
      </w:r>
    </w:p>
    <w:p w14:paraId="7342898A" w14:textId="6908C24D" w:rsidR="00F843B8" w:rsidRPr="00EA0B07" w:rsidRDefault="00F843B8" w:rsidP="00E0641D">
      <w:pPr>
        <w:pStyle w:val="Tekstpodstawowy"/>
        <w:numPr>
          <w:ilvl w:val="0"/>
          <w:numId w:val="6"/>
        </w:numPr>
        <w:tabs>
          <w:tab w:val="clear" w:pos="780"/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EA0B07">
        <w:rPr>
          <w:rFonts w:ascii="Times New Roman" w:hAnsi="Times New Roman"/>
          <w:szCs w:val="24"/>
        </w:rPr>
        <w:t>Szczegółowa specyfikacja sprzętu jest określona w Załączniku nr 1, który stanowi integralną część niniejszej umowy.</w:t>
      </w:r>
    </w:p>
    <w:p w14:paraId="5AA359B5" w14:textId="77777777" w:rsidR="00F843B8" w:rsidRPr="0043435F" w:rsidRDefault="00F843B8" w:rsidP="00F843B8">
      <w:pPr>
        <w:pStyle w:val="Tekstpodstawowy"/>
        <w:numPr>
          <w:ilvl w:val="0"/>
          <w:numId w:val="6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 xml:space="preserve">Sprzedawca oświadcza, że dostarczy sprzęt stanowiący przedmiot niniejszej umowy jest fabrycznie nowy (tj. nieużywany, niefabrykowany, nieregenerowany, nieużywany we wcześniejszych wdrożeniach), kompletny, sprawny techniczne, jego zakup i korzystanie z niego zgodnie z przeznaczeniem nie narusza prawa, w tym praw osób trzecich. </w:t>
      </w:r>
    </w:p>
    <w:p w14:paraId="47B56838" w14:textId="77777777" w:rsidR="00F843B8" w:rsidRDefault="00F843B8" w:rsidP="00F843B8">
      <w:pPr>
        <w:pStyle w:val="Tekstpodstawowy"/>
        <w:ind w:right="-47"/>
        <w:jc w:val="both"/>
        <w:rPr>
          <w:rFonts w:ascii="Times New Roman" w:hAnsi="Times New Roman"/>
        </w:rPr>
      </w:pPr>
    </w:p>
    <w:p w14:paraId="156C02AA" w14:textId="77777777" w:rsidR="00F843B8" w:rsidRPr="00877B92" w:rsidRDefault="00F843B8" w:rsidP="00F843B8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2</w:t>
      </w:r>
    </w:p>
    <w:p w14:paraId="6BAEF0D2" w14:textId="1BA6420D" w:rsidR="00F843B8" w:rsidRPr="0043435F" w:rsidRDefault="00F843B8" w:rsidP="00F843B8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spacing w:line="240" w:lineRule="auto"/>
        <w:ind w:left="360" w:right="-47"/>
        <w:jc w:val="both"/>
        <w:rPr>
          <w:rFonts w:ascii="Times New Roman" w:hAnsi="Times New Roman"/>
          <w:i/>
          <w:szCs w:val="24"/>
        </w:rPr>
      </w:pPr>
      <w:r w:rsidRPr="0043435F">
        <w:rPr>
          <w:rFonts w:ascii="Times New Roman" w:hAnsi="Times New Roman"/>
          <w:szCs w:val="24"/>
        </w:rPr>
        <w:t>Sprzedawca zobowiązuje się dostarczyć</w:t>
      </w:r>
      <w:r>
        <w:rPr>
          <w:rFonts w:ascii="Times New Roman" w:hAnsi="Times New Roman"/>
          <w:szCs w:val="24"/>
        </w:rPr>
        <w:t xml:space="preserve"> </w:t>
      </w:r>
      <w:r w:rsidRPr="0043435F">
        <w:rPr>
          <w:rFonts w:ascii="Times New Roman" w:hAnsi="Times New Roman"/>
          <w:szCs w:val="24"/>
        </w:rPr>
        <w:t xml:space="preserve">sprzęt, o którym mowa w § 1 w terminie do </w:t>
      </w:r>
      <w:r>
        <w:rPr>
          <w:rFonts w:ascii="Times New Roman" w:hAnsi="Times New Roman"/>
          <w:szCs w:val="24"/>
        </w:rPr>
        <w:br/>
      </w:r>
      <w:r w:rsidR="00EA0B07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miesięcy</w:t>
      </w:r>
      <w:r w:rsidRPr="0043435F">
        <w:rPr>
          <w:rFonts w:ascii="Times New Roman" w:hAnsi="Times New Roman"/>
          <w:szCs w:val="24"/>
        </w:rPr>
        <w:t xml:space="preserve"> od daty </w:t>
      </w:r>
      <w:r>
        <w:rPr>
          <w:rFonts w:ascii="Times New Roman" w:hAnsi="Times New Roman"/>
          <w:szCs w:val="24"/>
        </w:rPr>
        <w:t>podpisania niniejszej umowy</w:t>
      </w:r>
      <w:r w:rsidRPr="0043435F">
        <w:rPr>
          <w:rFonts w:ascii="Times New Roman" w:hAnsi="Times New Roman"/>
          <w:szCs w:val="24"/>
        </w:rPr>
        <w:t xml:space="preserve"> do siedziby Kupującego</w:t>
      </w:r>
      <w:r>
        <w:rPr>
          <w:rFonts w:ascii="Times New Roman" w:hAnsi="Times New Roman"/>
          <w:szCs w:val="24"/>
        </w:rPr>
        <w:t xml:space="preserve"> </w:t>
      </w:r>
    </w:p>
    <w:p w14:paraId="27DCB000" w14:textId="77777777" w:rsidR="00E714B5" w:rsidRDefault="00F843B8" w:rsidP="00E714B5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Wydanie przedmiotu umowy Kupującemu winno nastąpić w miejscu wskazanym w pkt. 1  w godzinach uzgodnionych z Kupującym.</w:t>
      </w:r>
    </w:p>
    <w:p w14:paraId="5949943D" w14:textId="36E25630" w:rsidR="00E714B5" w:rsidRPr="00E714B5" w:rsidRDefault="00E714B5" w:rsidP="00E714B5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E714B5">
        <w:rPr>
          <w:rFonts w:ascii="Times New Roman" w:hAnsi="Times New Roman"/>
          <w:szCs w:val="24"/>
        </w:rPr>
        <w:t>Sprzedawca zobowiązuje się do p</w:t>
      </w:r>
      <w:r w:rsidRPr="00E714B5">
        <w:rPr>
          <w:rFonts w:ascii="Times New Roman" w:hAnsi="Times New Roman"/>
          <w:bCs/>
          <w:color w:val="000000"/>
          <w:szCs w:val="24"/>
        </w:rPr>
        <w:t>rzeprowadzeni</w:t>
      </w:r>
      <w:r w:rsidRPr="00E714B5">
        <w:rPr>
          <w:rFonts w:ascii="Times New Roman" w:hAnsi="Times New Roman"/>
          <w:bCs/>
          <w:color w:val="000000"/>
          <w:szCs w:val="24"/>
        </w:rPr>
        <w:t>a</w:t>
      </w:r>
      <w:r w:rsidRPr="00E714B5">
        <w:rPr>
          <w:rFonts w:ascii="Times New Roman" w:hAnsi="Times New Roman"/>
          <w:bCs/>
          <w:color w:val="000000"/>
          <w:szCs w:val="24"/>
        </w:rPr>
        <w:t xml:space="preserve"> szkolenia</w:t>
      </w:r>
      <w:r w:rsidRPr="00E714B5">
        <w:rPr>
          <w:rFonts w:ascii="Times New Roman" w:hAnsi="Times New Roman"/>
          <w:bCs/>
          <w:color w:val="000000"/>
          <w:szCs w:val="24"/>
        </w:rPr>
        <w:t xml:space="preserve"> z obsługi sprzętu</w:t>
      </w:r>
      <w:r w:rsidRPr="00E714B5">
        <w:rPr>
          <w:rFonts w:ascii="Times New Roman" w:hAnsi="Times New Roman"/>
          <w:bCs/>
          <w:color w:val="000000"/>
          <w:szCs w:val="24"/>
        </w:rPr>
        <w:t xml:space="preserve"> dla maksymalnie </w:t>
      </w:r>
      <w:r w:rsidRPr="00E714B5">
        <w:rPr>
          <w:rFonts w:ascii="Times New Roman" w:hAnsi="Times New Roman"/>
          <w:bCs/>
          <w:color w:val="000000"/>
          <w:szCs w:val="24"/>
        </w:rPr>
        <w:t>2</w:t>
      </w:r>
      <w:r w:rsidRPr="00E714B5">
        <w:rPr>
          <w:rFonts w:ascii="Times New Roman" w:hAnsi="Times New Roman"/>
          <w:bCs/>
          <w:color w:val="000000"/>
          <w:szCs w:val="24"/>
        </w:rPr>
        <w:t xml:space="preserve"> osób</w:t>
      </w:r>
      <w:r w:rsidRPr="00E714B5">
        <w:rPr>
          <w:rFonts w:ascii="Times New Roman" w:hAnsi="Times New Roman"/>
          <w:bCs/>
          <w:color w:val="000000"/>
          <w:szCs w:val="24"/>
        </w:rPr>
        <w:t xml:space="preserve"> personelu Kupującego i trwającego minimum </w:t>
      </w:r>
      <w:r w:rsidRPr="00E714B5">
        <w:rPr>
          <w:rFonts w:ascii="Times New Roman" w:hAnsi="Times New Roman"/>
        </w:rPr>
        <w:t>2 h</w:t>
      </w:r>
      <w:r w:rsidRPr="00E714B5">
        <w:rPr>
          <w:rFonts w:ascii="Times New Roman" w:hAnsi="Times New Roman"/>
          <w:bCs/>
          <w:color w:val="000000"/>
          <w:szCs w:val="24"/>
        </w:rPr>
        <w:t xml:space="preserve">. </w:t>
      </w:r>
    </w:p>
    <w:p w14:paraId="57D85923" w14:textId="77777777" w:rsidR="00F843B8" w:rsidRPr="0043435F" w:rsidRDefault="00F843B8" w:rsidP="00F843B8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Termin dostarczenia sprzętu uznaje się za dotrzymany, jeżeli przed jego upływem  Sprzedawca dostarczy towar na miejsce przeznaczenia w stanie zupełnym.</w:t>
      </w:r>
    </w:p>
    <w:p w14:paraId="21E07978" w14:textId="77777777" w:rsidR="00F843B8" w:rsidRDefault="00F843B8" w:rsidP="00F843B8">
      <w:pPr>
        <w:pStyle w:val="Tekstpodstawowy"/>
        <w:ind w:right="-47"/>
        <w:jc w:val="both"/>
        <w:rPr>
          <w:rFonts w:ascii="Times New Roman" w:hAnsi="Times New Roman"/>
        </w:rPr>
      </w:pPr>
    </w:p>
    <w:p w14:paraId="3BA0BDB2" w14:textId="77777777" w:rsidR="00F843B8" w:rsidRDefault="00F843B8" w:rsidP="00F843B8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209A2BFC" w14:textId="77777777" w:rsidR="00F843B8" w:rsidRDefault="00F843B8" w:rsidP="00F843B8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55961F9D" w14:textId="77777777" w:rsidR="00F843B8" w:rsidRPr="00877B92" w:rsidRDefault="00F843B8" w:rsidP="00F843B8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3</w:t>
      </w:r>
    </w:p>
    <w:p w14:paraId="7B47A54B" w14:textId="77777777" w:rsidR="00F843B8" w:rsidRPr="0043435F" w:rsidRDefault="00F843B8" w:rsidP="00F843B8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43435F">
        <w:rPr>
          <w:rFonts w:ascii="Times New Roman" w:hAnsi="Times New Roman"/>
          <w:szCs w:val="24"/>
        </w:rPr>
        <w:lastRenderedPageBreak/>
        <w:t>Strony ustalają cenę netto za przedmiot umowy szczegółowo określony w § 1 na  kwotę...........................</w:t>
      </w:r>
      <w:r w:rsidRPr="0043435F">
        <w:rPr>
          <w:rFonts w:ascii="Times New Roman" w:hAnsi="Times New Roman"/>
          <w:i/>
          <w:szCs w:val="24"/>
        </w:rPr>
        <w:t>(słownie....................................................................................)</w:t>
      </w:r>
    </w:p>
    <w:p w14:paraId="069D3798" w14:textId="77777777" w:rsidR="00F843B8" w:rsidRPr="0043435F" w:rsidRDefault="00F843B8" w:rsidP="00F843B8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Do powyższej kwoty Sprzedawca doliczy podatek VAT w wysokości ................................</w:t>
      </w:r>
      <w:r w:rsidRPr="0043435F">
        <w:rPr>
          <w:rFonts w:ascii="Times New Roman" w:hAnsi="Times New Roman"/>
          <w:i/>
          <w:szCs w:val="24"/>
        </w:rPr>
        <w:t>(słownie: ...................................................................................)</w:t>
      </w:r>
    </w:p>
    <w:p w14:paraId="586A73BF" w14:textId="77777777" w:rsidR="00F843B8" w:rsidRPr="0043435F" w:rsidRDefault="00F843B8" w:rsidP="00F843B8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43435F">
        <w:rPr>
          <w:rFonts w:ascii="Times New Roman" w:hAnsi="Times New Roman"/>
          <w:szCs w:val="24"/>
        </w:rPr>
        <w:t>Cena brutto za przedmiot umowy szczegółowo określony w § 1 wynosi……………………(</w:t>
      </w:r>
      <w:r w:rsidRPr="0043435F">
        <w:rPr>
          <w:rFonts w:ascii="Times New Roman" w:hAnsi="Times New Roman"/>
          <w:i/>
          <w:szCs w:val="24"/>
        </w:rPr>
        <w:t>słownie:…………………………………………………………, 00/100.)</w:t>
      </w:r>
    </w:p>
    <w:p w14:paraId="06E742B4" w14:textId="77777777" w:rsidR="00F843B8" w:rsidRPr="0043435F" w:rsidRDefault="00F843B8" w:rsidP="00F843B8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umowy.</w:t>
      </w:r>
    </w:p>
    <w:p w14:paraId="70F69E79" w14:textId="77777777" w:rsidR="00F843B8" w:rsidRDefault="00F843B8" w:rsidP="00F843B8">
      <w:pPr>
        <w:pStyle w:val="Tekstpodstawowy"/>
        <w:ind w:right="-47"/>
        <w:jc w:val="both"/>
        <w:rPr>
          <w:rFonts w:ascii="Times New Roman" w:hAnsi="Times New Roman"/>
        </w:rPr>
      </w:pPr>
    </w:p>
    <w:p w14:paraId="402A72CE" w14:textId="77777777" w:rsidR="00F843B8" w:rsidRPr="00877B92" w:rsidRDefault="00F843B8" w:rsidP="00F843B8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4</w:t>
      </w:r>
    </w:p>
    <w:p w14:paraId="37832393" w14:textId="77777777" w:rsidR="00F843B8" w:rsidRDefault="00F843B8" w:rsidP="00F843B8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Należność, o której mowa w § 3 zostanie uregulowana przez Kupującego w </w:t>
      </w:r>
      <w:r w:rsidRPr="007D703B">
        <w:rPr>
          <w:rFonts w:ascii="Times New Roman" w:hAnsi="Times New Roman"/>
        </w:rPr>
        <w:t xml:space="preserve">terminie </w:t>
      </w:r>
      <w:r>
        <w:rPr>
          <w:rFonts w:ascii="Times New Roman" w:hAnsi="Times New Roman"/>
        </w:rPr>
        <w:t xml:space="preserve">do </w:t>
      </w:r>
      <w:r w:rsidRPr="007D703B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14:paraId="3CF896F8" w14:textId="77777777" w:rsidR="00F843B8" w:rsidRDefault="00F843B8" w:rsidP="00F843B8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</w:t>
      </w:r>
    </w:p>
    <w:p w14:paraId="27C47665" w14:textId="77777777" w:rsidR="00F843B8" w:rsidRDefault="00F843B8" w:rsidP="00F843B8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14:paraId="36FED36A" w14:textId="77777777" w:rsidR="00F843B8" w:rsidRPr="00593CEB" w:rsidRDefault="00F843B8" w:rsidP="00F843B8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3CEB">
        <w:rPr>
          <w:rFonts w:ascii="Times New Roman" w:hAnsi="Times New Roman"/>
        </w:rPr>
        <w:t>Wykonawca nie może dokonywać cesji wierzytelności wynikających z niniejszej umowy.</w:t>
      </w:r>
    </w:p>
    <w:p w14:paraId="6901515D" w14:textId="77777777" w:rsidR="00F843B8" w:rsidRDefault="00F843B8" w:rsidP="00F843B8">
      <w:pPr>
        <w:pStyle w:val="Tekstpodstawowy"/>
        <w:ind w:right="-47"/>
        <w:jc w:val="center"/>
        <w:rPr>
          <w:rFonts w:ascii="Times New Roman" w:hAnsi="Times New Roman"/>
        </w:rPr>
      </w:pPr>
    </w:p>
    <w:p w14:paraId="729B3E0A" w14:textId="77777777" w:rsidR="00F843B8" w:rsidRPr="00877B92" w:rsidRDefault="00F843B8" w:rsidP="00F843B8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 5</w:t>
      </w:r>
    </w:p>
    <w:p w14:paraId="48A7FCFE" w14:textId="77777777" w:rsidR="00F843B8" w:rsidRPr="00C53B52" w:rsidRDefault="00F843B8" w:rsidP="00F843B8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Strony ustanawiają odpowiedzialność za niewykonanie lub nienależyte wykonanie umowy  w formie kar umownych.</w:t>
      </w:r>
    </w:p>
    <w:p w14:paraId="6FA183BF" w14:textId="77777777" w:rsidR="00F843B8" w:rsidRPr="00C53B52" w:rsidRDefault="00F843B8" w:rsidP="00F843B8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Sprzedawca zapłaci Kupującemu kary umowne:</w:t>
      </w:r>
    </w:p>
    <w:p w14:paraId="224830AC" w14:textId="77777777" w:rsidR="00F843B8" w:rsidRPr="00C53B52" w:rsidRDefault="00F843B8" w:rsidP="00F843B8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za zwłokę w wykonaniu przedmiotu umowy w wysokości 0,2 % ceny netto określonej w §  3 pkt. 1  za każdy dzień zwłoki;</w:t>
      </w:r>
    </w:p>
    <w:p w14:paraId="467FFABE" w14:textId="77777777" w:rsidR="00F843B8" w:rsidRPr="00C53B52" w:rsidRDefault="00F843B8" w:rsidP="00F843B8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za zwłokę w usunięciu wad stwierdzonych przy odbiorze lub w okresie rękojmi, gwarancji w wysokości 0,2</w:t>
      </w:r>
      <w:r w:rsidRPr="00C53B52">
        <w:rPr>
          <w:rFonts w:ascii="Times New Roman" w:hAnsi="Times New Roman"/>
          <w:i/>
        </w:rPr>
        <w:t xml:space="preserve"> % </w:t>
      </w:r>
      <w:r w:rsidRPr="00C53B52">
        <w:rPr>
          <w:rFonts w:ascii="Times New Roman" w:hAnsi="Times New Roman"/>
        </w:rPr>
        <w:t>ceny netto określonej w § 3 pkt.1 za każdy dzień zwłoki liczony od dnia  wyznaczonego na usunięcie wad;</w:t>
      </w:r>
    </w:p>
    <w:p w14:paraId="36C33712" w14:textId="77777777" w:rsidR="00F843B8" w:rsidRPr="00C53B52" w:rsidRDefault="00F843B8" w:rsidP="00F843B8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 xml:space="preserve">z tytułu odstąpienia od umowy w całości przez którąkolwiek ze stron </w:t>
      </w:r>
      <w:r w:rsidRPr="00F52552">
        <w:rPr>
          <w:rFonts w:ascii="Times New Roman" w:hAnsi="Times New Roman"/>
        </w:rPr>
        <w:t>z przyczyn występujących po stronie</w:t>
      </w:r>
      <w:r>
        <w:rPr>
          <w:rFonts w:ascii="Times New Roman" w:hAnsi="Times New Roman"/>
        </w:rPr>
        <w:t xml:space="preserve"> </w:t>
      </w:r>
      <w:r w:rsidRPr="00C53B52">
        <w:rPr>
          <w:rFonts w:ascii="Times New Roman" w:hAnsi="Times New Roman"/>
        </w:rPr>
        <w:t>Sprzedawcy, w wysokości 10% całkowitego wynagrodzenia netto określonego w  § 3 ust. 1;</w:t>
      </w:r>
    </w:p>
    <w:p w14:paraId="7A248487" w14:textId="77777777" w:rsidR="00F843B8" w:rsidRPr="00C53B52" w:rsidRDefault="00F843B8" w:rsidP="00F843B8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 xml:space="preserve">z tytułu odstąpienia od umowy w części przez którąkolwiek ze stron </w:t>
      </w:r>
      <w:r w:rsidRPr="00F52552">
        <w:rPr>
          <w:rFonts w:ascii="Times New Roman" w:hAnsi="Times New Roman"/>
        </w:rPr>
        <w:t xml:space="preserve">z przyczyn występujących po stronie </w:t>
      </w:r>
      <w:r w:rsidRPr="00C53B52">
        <w:rPr>
          <w:rFonts w:ascii="Times New Roman" w:hAnsi="Times New Roman"/>
        </w:rPr>
        <w:t>Sprzedawcy, w wysokości 10% wartości netto części przedmiotu umowy, której dotyczy odstąpienie;</w:t>
      </w:r>
    </w:p>
    <w:p w14:paraId="65FD2AD3" w14:textId="77777777" w:rsidR="00F843B8" w:rsidRPr="00C53B52" w:rsidRDefault="00F843B8" w:rsidP="00F843B8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>Kupujący zapłaci Sprzedawcy karę umową:</w:t>
      </w:r>
    </w:p>
    <w:p w14:paraId="3C60BD30" w14:textId="77777777" w:rsidR="00F843B8" w:rsidRPr="00C53B52" w:rsidRDefault="00F843B8" w:rsidP="00F843B8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 xml:space="preserve">z tytułu odstąpienia od umowy w całości przez którąkolwiek ze stron </w:t>
      </w:r>
      <w:r w:rsidRPr="00F52552">
        <w:rPr>
          <w:rFonts w:ascii="Times New Roman" w:hAnsi="Times New Roman"/>
        </w:rPr>
        <w:t xml:space="preserve">z przyczyn występujących po stronie </w:t>
      </w:r>
      <w:r w:rsidRPr="00C53B52">
        <w:rPr>
          <w:rFonts w:ascii="Times New Roman" w:hAnsi="Times New Roman"/>
        </w:rPr>
        <w:t>Kupującego, w wysokości 10% całkowitego wynagrodzenia netto określonego w § 3 ust. 1;</w:t>
      </w:r>
    </w:p>
    <w:p w14:paraId="6646C0CA" w14:textId="77777777" w:rsidR="00F843B8" w:rsidRPr="00C53B52" w:rsidRDefault="00F843B8" w:rsidP="00F843B8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t xml:space="preserve">z tytułu odstąpienia od umowy w części przez którąkolwiek ze stron </w:t>
      </w:r>
      <w:r w:rsidRPr="00F52552">
        <w:rPr>
          <w:rFonts w:ascii="Times New Roman" w:hAnsi="Times New Roman"/>
        </w:rPr>
        <w:t xml:space="preserve">z przyczyn występujących po stronie </w:t>
      </w:r>
      <w:r w:rsidRPr="00C53B52">
        <w:rPr>
          <w:rFonts w:ascii="Times New Roman" w:hAnsi="Times New Roman"/>
        </w:rPr>
        <w:t>Kupującego, w wysokości 10% wartości netto części przedmiotu umowy, której dotyczy odstąpienie</w:t>
      </w:r>
    </w:p>
    <w:p w14:paraId="435EE3DE" w14:textId="77777777" w:rsidR="00F843B8" w:rsidRPr="006B2CAA" w:rsidRDefault="00F843B8" w:rsidP="00F843B8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6B2CAA">
        <w:rPr>
          <w:rFonts w:ascii="Times New Roman" w:hAnsi="Times New Roman"/>
          <w:szCs w:val="24"/>
        </w:rPr>
        <w:t>Łączna maksymalna wysokość kar umownych, których mogą dochodzić Strony nie może przekroczyć 20% wynagrodzenia netto o którym mowa w § 3ust. 1 umowy.</w:t>
      </w:r>
    </w:p>
    <w:p w14:paraId="2A58975D" w14:textId="77777777" w:rsidR="00F843B8" w:rsidRDefault="00F843B8" w:rsidP="00F843B8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C53B52">
        <w:rPr>
          <w:rFonts w:ascii="Times New Roman" w:hAnsi="Times New Roman"/>
        </w:rPr>
        <w:lastRenderedPageBreak/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23B38ADA" w14:textId="77777777" w:rsidR="00F843B8" w:rsidRPr="00877B92" w:rsidRDefault="00F843B8" w:rsidP="00F843B8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 xml:space="preserve">§ </w:t>
      </w:r>
      <w:r>
        <w:rPr>
          <w:rFonts w:ascii="Times New Roman" w:hAnsi="Times New Roman"/>
          <w:b/>
        </w:rPr>
        <w:t>6</w:t>
      </w:r>
    </w:p>
    <w:p w14:paraId="39E28C49" w14:textId="77777777" w:rsidR="00F843B8" w:rsidRPr="003F1749" w:rsidRDefault="00F843B8" w:rsidP="00F843B8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od umowy w terminie 30 dni od dnia powzięcia wiadomości o tych okolicznościach. </w:t>
      </w:r>
    </w:p>
    <w:p w14:paraId="432CA41C" w14:textId="77777777" w:rsidR="00F843B8" w:rsidRDefault="00F843B8" w:rsidP="00F843B8">
      <w:pPr>
        <w:pStyle w:val="Tekstpodstawowy"/>
        <w:ind w:left="284" w:right="-47"/>
        <w:jc w:val="both"/>
        <w:rPr>
          <w:rFonts w:ascii="Times New Roman" w:hAnsi="Times New Roman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14:paraId="22A0ACFA" w14:textId="77777777" w:rsidR="00F843B8" w:rsidRDefault="00F843B8" w:rsidP="00F843B8">
      <w:pPr>
        <w:pStyle w:val="Tekstpodstawowy"/>
        <w:ind w:right="-47"/>
        <w:jc w:val="center"/>
        <w:rPr>
          <w:rFonts w:ascii="Times New Roman" w:hAnsi="Times New Roman"/>
        </w:rPr>
      </w:pPr>
    </w:p>
    <w:p w14:paraId="0918AE64" w14:textId="77777777" w:rsidR="00F843B8" w:rsidRPr="00877B92" w:rsidRDefault="00F843B8" w:rsidP="00F843B8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 xml:space="preserve">§ </w:t>
      </w:r>
      <w:r>
        <w:rPr>
          <w:rFonts w:ascii="Times New Roman" w:hAnsi="Times New Roman"/>
          <w:b/>
        </w:rPr>
        <w:t>7</w:t>
      </w:r>
    </w:p>
    <w:p w14:paraId="12E6F551" w14:textId="77777777" w:rsidR="00F843B8" w:rsidRPr="0043435F" w:rsidRDefault="00F843B8" w:rsidP="00F843B8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sz w:val="24"/>
          <w:szCs w:val="24"/>
          <w:lang w:val="pl-PL"/>
        </w:rPr>
        <w:t>Sprzedawca udziela …… miesięcznej gwarancji</w:t>
      </w:r>
      <w:r>
        <w:rPr>
          <w:sz w:val="24"/>
          <w:szCs w:val="24"/>
          <w:lang w:val="pl-PL"/>
        </w:rPr>
        <w:t xml:space="preserve"> na mieszadła </w:t>
      </w:r>
      <w:r w:rsidRPr="0043435F">
        <w:rPr>
          <w:sz w:val="24"/>
          <w:szCs w:val="24"/>
          <w:lang w:val="pl-PL"/>
        </w:rPr>
        <w:t>będąc</w:t>
      </w:r>
      <w:r>
        <w:rPr>
          <w:sz w:val="24"/>
          <w:szCs w:val="24"/>
          <w:lang w:val="pl-PL"/>
        </w:rPr>
        <w:t>e</w:t>
      </w:r>
      <w:r w:rsidRPr="0043435F">
        <w:rPr>
          <w:sz w:val="24"/>
          <w:szCs w:val="24"/>
          <w:lang w:val="pl-PL"/>
        </w:rPr>
        <w:t xml:space="preserve"> przedmiotem niniejszej umowy, przy czym uprawnienia z tytułu rękojmi nie zostają wyłączone. Okres gwarancji liczy się od daty podpisania bezusterkowego protokołu zdawczo-odbiorczego. </w:t>
      </w:r>
    </w:p>
    <w:p w14:paraId="415DE6BD" w14:textId="77777777" w:rsidR="00F843B8" w:rsidRPr="0043435F" w:rsidRDefault="00F843B8" w:rsidP="00F843B8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sz w:val="24"/>
          <w:szCs w:val="24"/>
          <w:lang w:val="pl-PL"/>
        </w:rPr>
        <w:t xml:space="preserve">Sprzedawca udziela Kupującemu </w:t>
      </w:r>
      <w:r w:rsidRPr="002D7003">
        <w:rPr>
          <w:b/>
          <w:bCs/>
          <w:sz w:val="24"/>
          <w:szCs w:val="24"/>
          <w:lang w:val="pl-PL"/>
        </w:rPr>
        <w:t>gwarancji producenta lub autoryzowanego przedstawiciela serwisowego producenta</w:t>
      </w:r>
      <w:r>
        <w:rPr>
          <w:sz w:val="24"/>
          <w:szCs w:val="24"/>
          <w:lang w:val="pl-PL"/>
        </w:rPr>
        <w:t xml:space="preserve"> i zapewnia </w:t>
      </w:r>
      <w:r w:rsidRPr="0043435F">
        <w:rPr>
          <w:sz w:val="24"/>
          <w:szCs w:val="24"/>
          <w:lang w:val="pl-PL"/>
        </w:rPr>
        <w:t>że dostarczony przedmiot zamówienia jest fabrycznie nowy i wolny od wad fizycznych i wad prawnych.</w:t>
      </w:r>
    </w:p>
    <w:p w14:paraId="4A69B0FC" w14:textId="77777777" w:rsidR="00F843B8" w:rsidRPr="0043435F" w:rsidRDefault="00F843B8" w:rsidP="00F843B8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14:paraId="53B78298" w14:textId="77777777" w:rsidR="00F843B8" w:rsidRPr="0043435F" w:rsidRDefault="00F843B8" w:rsidP="00F843B8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14:paraId="4219F343" w14:textId="2C4A5432" w:rsidR="00F843B8" w:rsidRPr="0043435F" w:rsidRDefault="00F843B8" w:rsidP="00F843B8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Czas reakcji na zgłoszenie usterki nie może być dłuższy niż </w:t>
      </w:r>
      <w:r w:rsidR="00E714B5">
        <w:rPr>
          <w:bCs/>
          <w:sz w:val="24"/>
          <w:szCs w:val="24"/>
          <w:lang w:val="pl-PL" w:eastAsia="en-US"/>
        </w:rPr>
        <w:t>2</w:t>
      </w:r>
      <w:r>
        <w:rPr>
          <w:bCs/>
          <w:sz w:val="24"/>
          <w:szCs w:val="24"/>
          <w:lang w:val="pl-PL" w:eastAsia="en-US"/>
        </w:rPr>
        <w:t xml:space="preserve"> d</w:t>
      </w:r>
      <w:r w:rsidR="00E714B5">
        <w:rPr>
          <w:bCs/>
          <w:sz w:val="24"/>
          <w:szCs w:val="24"/>
          <w:lang w:val="pl-PL" w:eastAsia="en-US"/>
        </w:rPr>
        <w:t>ni</w:t>
      </w:r>
      <w:r>
        <w:rPr>
          <w:bCs/>
          <w:sz w:val="24"/>
          <w:szCs w:val="24"/>
          <w:lang w:val="pl-PL" w:eastAsia="en-US"/>
        </w:rPr>
        <w:t xml:space="preserve"> robocz</w:t>
      </w:r>
      <w:r w:rsidR="00E714B5">
        <w:rPr>
          <w:bCs/>
          <w:sz w:val="24"/>
          <w:szCs w:val="24"/>
          <w:lang w:val="pl-PL" w:eastAsia="en-US"/>
        </w:rPr>
        <w:t>e</w:t>
      </w:r>
      <w:r w:rsidRPr="0043435F">
        <w:rPr>
          <w:bCs/>
          <w:sz w:val="24"/>
          <w:szCs w:val="24"/>
          <w:lang w:val="pl-PL" w:eastAsia="en-US"/>
        </w:rPr>
        <w:t xml:space="preserve"> od momentu zgłoszenia. Za godziny robocze uważa się godziny w dni robocze od poniedziałku do piątku, w godzinach 7:30-15:30, za wyjątkiem dni ustawowo wolnych od pracy. </w:t>
      </w:r>
    </w:p>
    <w:p w14:paraId="78961658" w14:textId="7E91AA88" w:rsidR="00F843B8" w:rsidRPr="0043435F" w:rsidRDefault="00F843B8" w:rsidP="00F843B8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Czas naprawy  nie dłuższy niż </w:t>
      </w:r>
      <w:r w:rsidR="00E714B5">
        <w:rPr>
          <w:bCs/>
          <w:sz w:val="24"/>
          <w:szCs w:val="24"/>
          <w:lang w:val="pl-PL" w:eastAsia="en-US"/>
        </w:rPr>
        <w:t>14</w:t>
      </w:r>
      <w:r>
        <w:rPr>
          <w:bCs/>
          <w:sz w:val="24"/>
          <w:szCs w:val="24"/>
          <w:lang w:val="pl-PL" w:eastAsia="en-US"/>
        </w:rPr>
        <w:t xml:space="preserve"> </w:t>
      </w:r>
      <w:r w:rsidRPr="0043435F">
        <w:rPr>
          <w:bCs/>
          <w:sz w:val="24"/>
          <w:szCs w:val="24"/>
          <w:lang w:val="pl-PL" w:eastAsia="en-US"/>
        </w:rPr>
        <w:t>dni roboczych od momentu zgłoszenia.</w:t>
      </w:r>
      <w:r w:rsidRPr="0043435F">
        <w:rPr>
          <w:sz w:val="24"/>
          <w:szCs w:val="24"/>
          <w:lang w:val="pl-PL"/>
        </w:rPr>
        <w:t xml:space="preserve"> </w:t>
      </w:r>
      <w:r w:rsidRPr="0043435F">
        <w:rPr>
          <w:bCs/>
          <w:sz w:val="24"/>
          <w:szCs w:val="24"/>
          <w:lang w:val="pl-PL" w:eastAsia="en-US"/>
        </w:rPr>
        <w:t xml:space="preserve">Za dni robocze uważa się dni od poniedziałku do piątku, w godzinach 7:30-15:30, za wyjątkiem dni ustawowo wolnych od pracy. Przez naprawę rozumie się również dostarczenie, na czas naprawy, urządzenia  zastępczego o parametrach i funkcjonalności nie gorszej niż urządzenie naprawiane. </w:t>
      </w:r>
      <w:r>
        <w:rPr>
          <w:bCs/>
          <w:sz w:val="24"/>
          <w:szCs w:val="24"/>
          <w:lang w:val="pl-PL" w:eastAsia="en-US"/>
        </w:rPr>
        <w:t>W przypadku konieczności wykonania naprawy poza granicami kraju lub konieczności sprowadzenia części zamiennych zza granicy termin wykonania naprawy może zostać przedłużony o kolejne 7 dni roboczych.</w:t>
      </w:r>
    </w:p>
    <w:p w14:paraId="30E43956" w14:textId="77777777" w:rsidR="00F843B8" w:rsidRPr="0043435F" w:rsidRDefault="00F843B8" w:rsidP="00F843B8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Wszelkie zgłoszenia usterek (wad) będą przekazywane Sprzedawcy e-mailem na adres: </w:t>
      </w:r>
      <w:r>
        <w:rPr>
          <w:bCs/>
          <w:sz w:val="24"/>
          <w:szCs w:val="24"/>
          <w:lang w:val="pl-PL" w:eastAsia="en-US"/>
        </w:rPr>
        <w:t>………………..</w:t>
      </w:r>
      <w:r w:rsidRPr="0043435F">
        <w:rPr>
          <w:bCs/>
          <w:sz w:val="24"/>
          <w:szCs w:val="24"/>
          <w:lang w:val="pl-PL" w:eastAsia="en-US"/>
        </w:rPr>
        <w:t>…</w:t>
      </w:r>
      <w:r>
        <w:rPr>
          <w:bCs/>
          <w:sz w:val="24"/>
          <w:szCs w:val="24"/>
          <w:lang w:val="pl-PL" w:eastAsia="en-US"/>
        </w:rPr>
        <w:t>………….</w:t>
      </w:r>
      <w:r w:rsidRPr="0043435F">
        <w:rPr>
          <w:bCs/>
          <w:sz w:val="24"/>
          <w:szCs w:val="24"/>
          <w:lang w:val="pl-PL" w:eastAsia="en-US"/>
        </w:rPr>
        <w:t>………………, za zwrotnym potwierdzeniem odbioru zgłoszenia na e-mail na adres: ……………………………</w:t>
      </w:r>
      <w:r>
        <w:rPr>
          <w:bCs/>
          <w:sz w:val="24"/>
          <w:szCs w:val="24"/>
          <w:lang w:val="pl-PL" w:eastAsia="en-US"/>
        </w:rPr>
        <w:t>…………</w:t>
      </w:r>
      <w:r w:rsidRPr="0043435F">
        <w:rPr>
          <w:bCs/>
          <w:sz w:val="24"/>
          <w:szCs w:val="24"/>
          <w:lang w:val="pl-PL" w:eastAsia="en-US"/>
        </w:rPr>
        <w:t xml:space="preserve"> .</w:t>
      </w:r>
    </w:p>
    <w:p w14:paraId="3E786C63" w14:textId="77777777" w:rsidR="00F843B8" w:rsidRPr="0043435F" w:rsidRDefault="00F843B8" w:rsidP="00F843B8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14:paraId="2CE2EB22" w14:textId="77777777" w:rsidR="00F843B8" w:rsidRPr="0043435F" w:rsidRDefault="00F843B8" w:rsidP="00F843B8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14:paraId="186330AD" w14:textId="77777777" w:rsidR="00F843B8" w:rsidRPr="0043435F" w:rsidRDefault="00F843B8" w:rsidP="00F843B8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43435F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14:paraId="304F0E9A" w14:textId="77777777" w:rsidR="00F843B8" w:rsidRPr="0043435F" w:rsidRDefault="00F843B8" w:rsidP="00F843B8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43435F">
        <w:rPr>
          <w:bCs/>
          <w:sz w:val="24"/>
          <w:szCs w:val="24"/>
          <w:lang w:val="pl-PL" w:eastAsia="en-US"/>
        </w:rPr>
        <w:lastRenderedPageBreak/>
        <w:t>Sprzedawca zobowiązuje się do wymiany wadliwego urządzenia (zespołu) na wolny od wad po bezskutecznych dwóch naprawach gwarancyjnych.</w:t>
      </w:r>
    </w:p>
    <w:p w14:paraId="63EFF4CC" w14:textId="77777777" w:rsidR="00F843B8" w:rsidRPr="0043435F" w:rsidRDefault="00F843B8" w:rsidP="00F843B8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43435F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14:paraId="078F218F" w14:textId="77777777" w:rsidR="00F843B8" w:rsidRDefault="00F843B8" w:rsidP="00F843B8">
      <w:pPr>
        <w:pStyle w:val="Tekstpodstawowy"/>
        <w:ind w:left="284" w:right="-47"/>
        <w:jc w:val="both"/>
        <w:rPr>
          <w:rFonts w:ascii="Times New Roman" w:hAnsi="Times New Roman"/>
        </w:rPr>
      </w:pPr>
    </w:p>
    <w:p w14:paraId="1907308F" w14:textId="77777777" w:rsidR="00F843B8" w:rsidRDefault="00F843B8" w:rsidP="00F843B8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43DEADF9" w14:textId="77777777" w:rsidR="00F843B8" w:rsidRPr="00877B92" w:rsidRDefault="00F843B8" w:rsidP="00F843B8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 xml:space="preserve">§ </w:t>
      </w:r>
      <w:r>
        <w:rPr>
          <w:rFonts w:ascii="Times New Roman" w:hAnsi="Times New Roman"/>
          <w:b/>
        </w:rPr>
        <w:t>8</w:t>
      </w:r>
    </w:p>
    <w:p w14:paraId="50C502FF" w14:textId="77777777" w:rsidR="00F843B8" w:rsidRPr="009B2595" w:rsidRDefault="00F843B8" w:rsidP="00F843B8">
      <w:pPr>
        <w:widowControl w:val="0"/>
        <w:numPr>
          <w:ilvl w:val="0"/>
          <w:numId w:val="49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3"/>
          <w:sz w:val="24"/>
          <w:szCs w:val="24"/>
          <w:lang w:val="pl-PL"/>
        </w:rPr>
        <w:t xml:space="preserve">Wszelkie zmiany Umowy wymagają zgody obu Stron i zachowania formy pisemnej </w:t>
      </w:r>
      <w:r w:rsidRPr="009B2595">
        <w:rPr>
          <w:rFonts w:eastAsia="SimSun"/>
          <w:color w:val="000000"/>
          <w:kern w:val="3"/>
          <w:sz w:val="24"/>
          <w:szCs w:val="24"/>
          <w:lang w:val="pl-PL"/>
        </w:rPr>
        <w:br/>
        <w:t>pod rygorem nieważności.</w:t>
      </w:r>
    </w:p>
    <w:p w14:paraId="3110CCCD" w14:textId="77777777" w:rsidR="00F843B8" w:rsidRPr="009B2595" w:rsidRDefault="00F843B8" w:rsidP="00F843B8">
      <w:pPr>
        <w:widowControl w:val="0"/>
        <w:numPr>
          <w:ilvl w:val="0"/>
          <w:numId w:val="49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3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9B2595">
        <w:rPr>
          <w:rFonts w:eastAsia="SimSun"/>
          <w:i/>
          <w:color w:val="000000"/>
          <w:kern w:val="3"/>
          <w:sz w:val="24"/>
          <w:szCs w:val="24"/>
          <w:lang w:val="pl-PL"/>
        </w:rPr>
        <w:t xml:space="preserve">  </w:t>
      </w:r>
    </w:p>
    <w:p w14:paraId="6C8D97FB" w14:textId="77777777" w:rsidR="00F843B8" w:rsidRPr="009B2595" w:rsidRDefault="00F843B8" w:rsidP="00F843B8">
      <w:pPr>
        <w:widowControl w:val="0"/>
        <w:numPr>
          <w:ilvl w:val="0"/>
          <w:numId w:val="49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3"/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Wykonawcy w następujących przypadkach: </w:t>
      </w:r>
    </w:p>
    <w:p w14:paraId="0F0C6B47" w14:textId="77777777" w:rsidR="00F843B8" w:rsidRPr="009B2595" w:rsidRDefault="00F843B8" w:rsidP="00F843B8">
      <w:pPr>
        <w:numPr>
          <w:ilvl w:val="0"/>
          <w:numId w:val="50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9B2595">
        <w:rPr>
          <w:sz w:val="24"/>
          <w:szCs w:val="24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9B2595">
        <w:rPr>
          <w:sz w:val="24"/>
          <w:szCs w:val="24"/>
          <w:lang w:val="pl-PL"/>
        </w:rPr>
        <w:br/>
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6A7C3644" w14:textId="77777777" w:rsidR="00F843B8" w:rsidRPr="009B2595" w:rsidRDefault="00F843B8" w:rsidP="00F843B8">
      <w:pPr>
        <w:numPr>
          <w:ilvl w:val="0"/>
          <w:numId w:val="50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9B2595">
        <w:rPr>
          <w:color w:val="000000"/>
          <w:sz w:val="24"/>
          <w:szCs w:val="24"/>
          <w:lang w:val="pl-PL"/>
        </w:rPr>
        <w:t>zmiany powszechnie obowiązujących przepisów prawa w zakresie mającym wpływ na realizację Umowy;</w:t>
      </w:r>
    </w:p>
    <w:p w14:paraId="3A3AC6BD" w14:textId="77777777" w:rsidR="00F843B8" w:rsidRPr="009B2595" w:rsidRDefault="00F843B8" w:rsidP="00F843B8">
      <w:pPr>
        <w:numPr>
          <w:ilvl w:val="0"/>
          <w:numId w:val="50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9B2595">
        <w:rPr>
          <w:color w:val="000000"/>
          <w:sz w:val="24"/>
          <w:szCs w:val="24"/>
          <w:lang w:val="pl-PL"/>
        </w:rPr>
        <w:t>przedłużenia okresu gwarancji, w sytuacji jej przedłużenia przez producenta lub Sprzedawcę,</w:t>
      </w:r>
    </w:p>
    <w:p w14:paraId="7BE71A0C" w14:textId="77777777" w:rsidR="00F843B8" w:rsidRPr="009B2595" w:rsidRDefault="00F843B8" w:rsidP="00F843B8">
      <w:pPr>
        <w:numPr>
          <w:ilvl w:val="0"/>
          <w:numId w:val="50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9B2595">
        <w:rPr>
          <w:color w:val="000000"/>
          <w:sz w:val="24"/>
          <w:szCs w:val="24"/>
          <w:lang w:val="pl-PL"/>
        </w:rPr>
        <w:t xml:space="preserve">zmiany cen w sytuacji, kiedy zmiana ta będzie korzystna dla Kupującego tzn. na cenę niższą (upusty, rabaty przy zachowaniu dotychczasowego zakresu świadczenia) - na pisemny wniosek jednej ze Stron. </w:t>
      </w:r>
    </w:p>
    <w:p w14:paraId="6BDF32F2" w14:textId="77777777" w:rsidR="00F843B8" w:rsidRPr="009B2595" w:rsidRDefault="00F843B8" w:rsidP="00F843B8">
      <w:pPr>
        <w:widowControl w:val="0"/>
        <w:numPr>
          <w:ilvl w:val="0"/>
          <w:numId w:val="49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</w:t>
      </w:r>
    </w:p>
    <w:p w14:paraId="6CB26007" w14:textId="77777777" w:rsidR="00F843B8" w:rsidRPr="009B2595" w:rsidRDefault="00F843B8" w:rsidP="00F843B8">
      <w:pPr>
        <w:widowControl w:val="0"/>
        <w:numPr>
          <w:ilvl w:val="0"/>
          <w:numId w:val="49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2"/>
          <w:sz w:val="24"/>
          <w:szCs w:val="24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9B2595">
        <w:rPr>
          <w:rFonts w:eastAsia="SimSun"/>
          <w:color w:val="000000"/>
          <w:kern w:val="2"/>
          <w:sz w:val="24"/>
          <w:szCs w:val="24"/>
          <w:lang w:val="pl-PL"/>
        </w:rPr>
        <w:t>administracyjno</w:t>
      </w:r>
      <w:proofErr w:type="spellEnd"/>
      <w:r w:rsidRPr="009B2595">
        <w:rPr>
          <w:rFonts w:eastAsia="SimSun"/>
          <w:color w:val="000000"/>
          <w:kern w:val="2"/>
          <w:sz w:val="24"/>
          <w:szCs w:val="24"/>
          <w:lang w:val="pl-PL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121ADEF6" w14:textId="77777777" w:rsidR="00F843B8" w:rsidRPr="00042F5C" w:rsidRDefault="00F843B8" w:rsidP="00F843B8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4"/>
          <w:szCs w:val="24"/>
          <w:lang w:val="pl-PL"/>
        </w:rPr>
      </w:pPr>
    </w:p>
    <w:p w14:paraId="2BE844EE" w14:textId="77777777" w:rsidR="00F843B8" w:rsidRPr="009B2595" w:rsidRDefault="00F843B8" w:rsidP="00F843B8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4"/>
          <w:szCs w:val="24"/>
        </w:rPr>
      </w:pPr>
      <w:r w:rsidRPr="009B2595">
        <w:rPr>
          <w:rFonts w:eastAsia="SimSun"/>
          <w:b/>
          <w:bCs/>
          <w:color w:val="000000"/>
          <w:kern w:val="2"/>
          <w:sz w:val="24"/>
          <w:szCs w:val="24"/>
        </w:rPr>
        <w:t xml:space="preserve">§ </w:t>
      </w:r>
      <w:r>
        <w:rPr>
          <w:rFonts w:eastAsia="SimSun"/>
          <w:b/>
          <w:bCs/>
          <w:color w:val="000000"/>
          <w:kern w:val="2"/>
          <w:sz w:val="24"/>
          <w:szCs w:val="24"/>
        </w:rPr>
        <w:t>9</w:t>
      </w:r>
    </w:p>
    <w:p w14:paraId="08A935D5" w14:textId="77777777" w:rsidR="00F843B8" w:rsidRPr="009B2595" w:rsidRDefault="00F843B8" w:rsidP="00F843B8">
      <w:pPr>
        <w:numPr>
          <w:ilvl w:val="0"/>
          <w:numId w:val="51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5E82D7E9" w14:textId="77777777" w:rsidR="00F843B8" w:rsidRPr="009B2595" w:rsidRDefault="00F843B8" w:rsidP="00F843B8">
      <w:pPr>
        <w:numPr>
          <w:ilvl w:val="0"/>
          <w:numId w:val="51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lastRenderedPageBreak/>
        <w:t xml:space="preserve">Strona Umowy, u której wyniknęły utrudnienia w wykonaniu Umowy wskutek działania siły wyższej, jest obowiązana do poinformowania drugiej Strony o jej wystąpieniu niezwłocznie, nie później jednak niż w terminie </w:t>
      </w:r>
      <w:r w:rsidRPr="002D4EE8">
        <w:rPr>
          <w:color w:val="000000"/>
          <w:kern w:val="2"/>
          <w:sz w:val="24"/>
          <w:szCs w:val="24"/>
          <w:lang w:val="pl-PL"/>
        </w:rPr>
        <w:t>7 dni</w:t>
      </w:r>
      <w:r w:rsidRPr="009B2595">
        <w:rPr>
          <w:color w:val="000000"/>
          <w:kern w:val="2"/>
          <w:sz w:val="24"/>
          <w:szCs w:val="24"/>
          <w:lang w:val="pl-PL"/>
        </w:rPr>
        <w:t xml:space="preserve"> od jej ustania.</w:t>
      </w:r>
    </w:p>
    <w:p w14:paraId="5CA1F3F0" w14:textId="77777777" w:rsidR="00F843B8" w:rsidRPr="009B2595" w:rsidRDefault="00F843B8" w:rsidP="00F843B8">
      <w:pPr>
        <w:numPr>
          <w:ilvl w:val="0"/>
          <w:numId w:val="51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4C18266A" w14:textId="77777777" w:rsidR="00F843B8" w:rsidRPr="009B2595" w:rsidRDefault="00F843B8" w:rsidP="00F843B8">
      <w:pPr>
        <w:numPr>
          <w:ilvl w:val="0"/>
          <w:numId w:val="51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 xml:space="preserve">Strona Umowy, u której wyniknęły utrudnienia w wykonaniu Umowy na skutek działania siły wyższej, jest zobowiązana do podjęcia wszelkich możliwych i prawem przewidzianych działań w celu zminimalizowania wpływu działania siły wyższej na wykonanie Umowy. </w:t>
      </w:r>
    </w:p>
    <w:p w14:paraId="55867D62" w14:textId="77777777" w:rsidR="00F843B8" w:rsidRPr="00877B92" w:rsidRDefault="00F843B8" w:rsidP="00F843B8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0</w:t>
      </w:r>
    </w:p>
    <w:p w14:paraId="23850061" w14:textId="77777777" w:rsidR="00F843B8" w:rsidRDefault="00F843B8" w:rsidP="00F843B8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406C52AB" w14:textId="77777777" w:rsidR="00F843B8" w:rsidRDefault="00F843B8" w:rsidP="00F843B8">
      <w:pPr>
        <w:pStyle w:val="Tekstpodstawowy"/>
        <w:ind w:right="-47"/>
        <w:jc w:val="center"/>
        <w:rPr>
          <w:rFonts w:ascii="Times New Roman" w:hAnsi="Times New Roman"/>
        </w:rPr>
      </w:pPr>
    </w:p>
    <w:p w14:paraId="16AC4443" w14:textId="77777777" w:rsidR="00F843B8" w:rsidRDefault="00F843B8" w:rsidP="00F843B8">
      <w:pPr>
        <w:pStyle w:val="Tekstpodstawowy"/>
        <w:ind w:right="-47"/>
        <w:jc w:val="center"/>
        <w:rPr>
          <w:rFonts w:ascii="Times New Roman" w:hAnsi="Times New Roman"/>
        </w:rPr>
      </w:pPr>
    </w:p>
    <w:p w14:paraId="69C38585" w14:textId="77777777" w:rsidR="00F843B8" w:rsidRPr="00877B92" w:rsidRDefault="00F843B8" w:rsidP="00F843B8">
      <w:pPr>
        <w:pStyle w:val="Tekstpodstawowy"/>
        <w:ind w:right="-47"/>
        <w:jc w:val="center"/>
        <w:rPr>
          <w:b/>
        </w:rPr>
      </w:pPr>
      <w:r w:rsidRPr="00877B92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14:paraId="0CE62E97" w14:textId="77777777" w:rsidR="00F843B8" w:rsidRDefault="00F843B8" w:rsidP="00F843B8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75960037" w14:textId="77777777" w:rsidR="00F843B8" w:rsidRDefault="00F843B8" w:rsidP="00F843B8">
      <w:pPr>
        <w:pStyle w:val="Tekstpodstawowy"/>
        <w:ind w:right="-47"/>
        <w:jc w:val="both"/>
        <w:rPr>
          <w:rFonts w:ascii="Times New Roman" w:hAnsi="Times New Roman"/>
        </w:rPr>
      </w:pPr>
    </w:p>
    <w:p w14:paraId="16932203" w14:textId="77777777" w:rsidR="00F843B8" w:rsidRPr="00877B92" w:rsidRDefault="00F843B8" w:rsidP="00F843B8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14:paraId="258C9373" w14:textId="77777777" w:rsidR="00F843B8" w:rsidRDefault="00F843B8" w:rsidP="00F843B8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14:paraId="1D016BC3" w14:textId="77777777" w:rsidR="00F843B8" w:rsidRDefault="00F843B8" w:rsidP="00F843B8">
      <w:pPr>
        <w:pStyle w:val="Tekstpodstawowy"/>
        <w:ind w:right="-47"/>
        <w:jc w:val="both"/>
        <w:rPr>
          <w:rFonts w:ascii="Times New Roman" w:hAnsi="Times New Roman"/>
        </w:rPr>
      </w:pPr>
    </w:p>
    <w:p w14:paraId="5A8FC82B" w14:textId="77777777" w:rsidR="00F843B8" w:rsidRDefault="00F843B8" w:rsidP="00F843B8">
      <w:pPr>
        <w:pStyle w:val="Tekstpodstawowy"/>
        <w:ind w:right="-47"/>
        <w:jc w:val="both"/>
        <w:rPr>
          <w:rFonts w:ascii="Times New Roman" w:hAnsi="Times New Roman"/>
        </w:rPr>
      </w:pPr>
    </w:p>
    <w:p w14:paraId="58FEF987" w14:textId="77777777" w:rsidR="00F843B8" w:rsidRPr="00877B92" w:rsidRDefault="00F843B8" w:rsidP="00F843B8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77B92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14:paraId="48B79D10" w14:textId="77777777" w:rsidR="00F843B8" w:rsidRPr="004F0507" w:rsidRDefault="00F843B8" w:rsidP="00F843B8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stron*.</w:t>
      </w:r>
    </w:p>
    <w:p w14:paraId="471153AA" w14:textId="77777777" w:rsidR="00F843B8" w:rsidRDefault="00F843B8" w:rsidP="00F843B8">
      <w:pPr>
        <w:pStyle w:val="Tekstpodstawowy2"/>
        <w:spacing w:line="240" w:lineRule="auto"/>
        <w:ind w:right="-47"/>
      </w:pPr>
    </w:p>
    <w:p w14:paraId="7EC38D53" w14:textId="77777777" w:rsidR="00F843B8" w:rsidRDefault="00F843B8" w:rsidP="00F843B8">
      <w:pPr>
        <w:pStyle w:val="Tekstpodstawowy2"/>
        <w:spacing w:line="240" w:lineRule="auto"/>
        <w:ind w:right="-47" w:firstLine="720"/>
        <w:rPr>
          <w:b/>
          <w:sz w:val="22"/>
          <w:szCs w:val="22"/>
        </w:rPr>
      </w:pPr>
    </w:p>
    <w:p w14:paraId="2F11B0EC" w14:textId="77777777" w:rsidR="00F843B8" w:rsidRDefault="00F843B8" w:rsidP="00F843B8">
      <w:pPr>
        <w:pStyle w:val="Tekstpodstawowy2"/>
        <w:spacing w:line="240" w:lineRule="auto"/>
        <w:ind w:right="-47" w:firstLine="720"/>
        <w:rPr>
          <w:b/>
          <w:sz w:val="22"/>
          <w:szCs w:val="22"/>
        </w:rPr>
      </w:pPr>
    </w:p>
    <w:p w14:paraId="54BD2CAB" w14:textId="77777777" w:rsidR="00F843B8" w:rsidRDefault="00F843B8" w:rsidP="00F843B8">
      <w:pPr>
        <w:pStyle w:val="Tekstpodstawowy2"/>
        <w:spacing w:line="240" w:lineRule="auto"/>
        <w:ind w:right="-47" w:firstLine="720"/>
        <w:rPr>
          <w:b/>
          <w:sz w:val="22"/>
          <w:szCs w:val="22"/>
        </w:rPr>
      </w:pPr>
    </w:p>
    <w:p w14:paraId="78677B47" w14:textId="77777777" w:rsidR="00F843B8" w:rsidRDefault="00F843B8" w:rsidP="00F843B8">
      <w:pPr>
        <w:pStyle w:val="Tekstpodstawowy2"/>
        <w:spacing w:line="240" w:lineRule="auto"/>
        <w:ind w:right="-47" w:firstLine="72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 Sprzedawcę                                                                  </w:t>
      </w:r>
      <w:r>
        <w:rPr>
          <w:b/>
          <w:sz w:val="22"/>
          <w:szCs w:val="22"/>
        </w:rPr>
        <w:tab/>
        <w:t xml:space="preserve">      Za Kupującego</w:t>
      </w:r>
    </w:p>
    <w:p w14:paraId="34F146DC" w14:textId="77777777" w:rsidR="00F843B8" w:rsidRDefault="00F843B8" w:rsidP="00F843B8">
      <w:pPr>
        <w:rPr>
          <w:sz w:val="22"/>
          <w:szCs w:val="22"/>
          <w:lang w:val="pl-PL"/>
        </w:rPr>
      </w:pPr>
    </w:p>
    <w:p w14:paraId="27382756" w14:textId="77777777" w:rsidR="00F843B8" w:rsidRDefault="00F843B8" w:rsidP="00F843B8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 xml:space="preserve">      ......................................</w:t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  <w:t xml:space="preserve">                          </w:t>
      </w:r>
      <w:r>
        <w:rPr>
          <w:rFonts w:ascii="Times New Roman" w:hAnsi="Times New Roman" w:cs="Times New Roman"/>
          <w:sz w:val="22"/>
          <w:szCs w:val="22"/>
          <w:lang w:val="pl-PL"/>
        </w:rPr>
        <w:tab/>
        <w:t xml:space="preserve">        ……………………….</w:t>
      </w:r>
    </w:p>
    <w:p w14:paraId="3049D7AC" w14:textId="77777777" w:rsidR="00F843B8" w:rsidRDefault="00F843B8" w:rsidP="00F843B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 xml:space="preserve">                (data i podpis)</w:t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  <w:t>(data i podpis)</w:t>
      </w:r>
    </w:p>
    <w:p w14:paraId="1BE3BBA0" w14:textId="77777777" w:rsidR="00F843B8" w:rsidRDefault="00F843B8" w:rsidP="00F843B8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0AA1B04F" w14:textId="77777777" w:rsidR="00F843B8" w:rsidRDefault="00F843B8" w:rsidP="00F843B8">
      <w:pPr>
        <w:pStyle w:val="Zwykytekst"/>
        <w:ind w:left="4956" w:firstLine="708"/>
        <w:rPr>
          <w:rFonts w:ascii="Times New Roman" w:hAnsi="Times New Roman" w:cs="Times New Roman"/>
          <w:sz w:val="22"/>
          <w:szCs w:val="22"/>
          <w:lang w:val="pl-PL"/>
        </w:rPr>
      </w:pPr>
    </w:p>
    <w:p w14:paraId="77F58F9A" w14:textId="77777777" w:rsidR="00F843B8" w:rsidRDefault="00F843B8" w:rsidP="00F843B8">
      <w:pPr>
        <w:pStyle w:val="Zwykytekst"/>
        <w:ind w:left="4956" w:firstLine="708"/>
        <w:rPr>
          <w:rFonts w:ascii="Times New Roman" w:hAnsi="Times New Roman" w:cs="Times New Roman"/>
          <w:sz w:val="22"/>
          <w:szCs w:val="22"/>
          <w:lang w:val="pl-PL"/>
        </w:rPr>
      </w:pPr>
    </w:p>
    <w:p w14:paraId="2292FD09" w14:textId="77777777" w:rsidR="00F843B8" w:rsidRDefault="00F843B8" w:rsidP="00F843B8">
      <w:pPr>
        <w:pStyle w:val="Zwykytekst"/>
        <w:ind w:left="4956" w:firstLine="708"/>
        <w:rPr>
          <w:rFonts w:ascii="Times New Roman" w:hAnsi="Times New Roman" w:cs="Times New Roman"/>
          <w:sz w:val="22"/>
          <w:szCs w:val="22"/>
          <w:lang w:val="pl-PL"/>
        </w:rPr>
      </w:pPr>
    </w:p>
    <w:p w14:paraId="7C01FFEF" w14:textId="77777777" w:rsidR="00F843B8" w:rsidRDefault="00F843B8" w:rsidP="00F843B8">
      <w:pPr>
        <w:pStyle w:val="Zwykytekst"/>
        <w:ind w:left="5772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>
        <w:rPr>
          <w:rFonts w:ascii="Times New Roman" w:hAnsi="Times New Roman" w:cs="Times New Roman"/>
          <w:b/>
          <w:bCs/>
          <w:sz w:val="22"/>
          <w:szCs w:val="22"/>
          <w:lang w:val="pl-PL"/>
        </w:rPr>
        <w:t xml:space="preserve">           Kontrasygnata finansowa</w:t>
      </w:r>
    </w:p>
    <w:p w14:paraId="73C46078" w14:textId="77777777" w:rsidR="00F843B8" w:rsidRDefault="00F843B8" w:rsidP="00F843B8">
      <w:pPr>
        <w:pStyle w:val="Zwykytekst"/>
        <w:ind w:left="4956" w:firstLine="708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</w:p>
    <w:p w14:paraId="4FB5C41E" w14:textId="77777777" w:rsidR="00F843B8" w:rsidRDefault="00F843B8" w:rsidP="00F843B8">
      <w:pPr>
        <w:pStyle w:val="Zwykytekst"/>
        <w:ind w:left="4956" w:firstLine="708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</w:p>
    <w:p w14:paraId="0B319BBA" w14:textId="77777777" w:rsidR="00F843B8" w:rsidRDefault="00F843B8" w:rsidP="00F843B8">
      <w:pPr>
        <w:pStyle w:val="Zwykytekst"/>
        <w:ind w:left="4956" w:firstLine="708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 xml:space="preserve">           ..……………………………</w:t>
      </w:r>
    </w:p>
    <w:p w14:paraId="092FE678" w14:textId="77777777" w:rsidR="00F843B8" w:rsidRDefault="00F843B8" w:rsidP="00F843B8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 xml:space="preserve"> </w:t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  <w:t xml:space="preserve">        (data i podpis)</w:t>
      </w:r>
    </w:p>
    <w:p w14:paraId="0DA95068" w14:textId="77777777" w:rsidR="00F843B8" w:rsidRPr="00496551" w:rsidRDefault="00F843B8" w:rsidP="00F843B8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14:paraId="337E4BD9" w14:textId="77777777" w:rsidR="00F843B8" w:rsidRPr="00496551" w:rsidRDefault="00F843B8" w:rsidP="00F843B8">
      <w:pPr>
        <w:pStyle w:val="Zwykytekst"/>
        <w:rPr>
          <w:sz w:val="16"/>
          <w:szCs w:val="16"/>
          <w:lang w:val="pl-PL"/>
        </w:rPr>
      </w:pPr>
    </w:p>
    <w:p w14:paraId="0F3081CD" w14:textId="77777777" w:rsidR="00F843B8" w:rsidRPr="00877B92" w:rsidRDefault="00F843B8" w:rsidP="00F843B8">
      <w:pPr>
        <w:rPr>
          <w:lang w:val="pl-PL"/>
        </w:rPr>
      </w:pPr>
    </w:p>
    <w:p w14:paraId="52F05144" w14:textId="77777777" w:rsidR="00F843B8" w:rsidRDefault="00F843B8" w:rsidP="00F843B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686A7598" w14:textId="77777777" w:rsidR="00F843B8" w:rsidRDefault="00F843B8" w:rsidP="00F843B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572E2488" w14:textId="77777777" w:rsidR="00F843B8" w:rsidRDefault="00F843B8" w:rsidP="00F843B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203C46DB" w14:textId="77777777" w:rsidR="00F843B8" w:rsidRDefault="00F843B8" w:rsidP="00F843B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4377040B" w14:textId="77777777" w:rsidR="00F843B8" w:rsidRDefault="00F843B8" w:rsidP="00F843B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47E2F496" w14:textId="77777777" w:rsidR="00F843B8" w:rsidRDefault="00F843B8" w:rsidP="00F843B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68CDE91E" w14:textId="77777777" w:rsidR="00F843B8" w:rsidRDefault="00F843B8" w:rsidP="00F843B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32B9D8E0" w14:textId="77777777" w:rsidR="00F843B8" w:rsidRPr="009B06ED" w:rsidRDefault="00F843B8" w:rsidP="00F843B8">
      <w:pPr>
        <w:rPr>
          <w:lang w:val="pl-PL"/>
        </w:rPr>
      </w:pPr>
      <w:r>
        <w:rPr>
          <w:lang w:val="pl-PL"/>
        </w:rPr>
        <w:t>* Egzemplarz dla Wykonawcy / AGH</w:t>
      </w:r>
    </w:p>
    <w:p w14:paraId="1EC1D115" w14:textId="77777777" w:rsidR="00F843B8" w:rsidRPr="00456B64" w:rsidRDefault="00F843B8" w:rsidP="00F843B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>Załączniki do umowy :</w:t>
      </w:r>
    </w:p>
    <w:p w14:paraId="0C7EE5F4" w14:textId="77777777" w:rsidR="00F843B8" w:rsidRPr="00456B64" w:rsidRDefault="00F843B8" w:rsidP="00F843B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 xml:space="preserve">1) </w:t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>Kalkulacja cenowa</w:t>
      </w: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 xml:space="preserve"> </w:t>
      </w:r>
    </w:p>
    <w:p w14:paraId="7B487483" w14:textId="77777777" w:rsidR="00F843B8" w:rsidRPr="00456B64" w:rsidRDefault="00F843B8" w:rsidP="00F843B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>2) Oświadczenie dla celów podatkowych dotyczące podmiotów powiązanych</w:t>
      </w:r>
    </w:p>
    <w:p w14:paraId="25AAD29B" w14:textId="77777777" w:rsidR="00F843B8" w:rsidRDefault="00F843B8" w:rsidP="00F843B8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255E5874" w14:textId="77777777" w:rsidR="00F843B8" w:rsidRDefault="00F843B8" w:rsidP="00F843B8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2F74334E" w14:textId="77777777" w:rsidR="00F843B8" w:rsidRDefault="00F843B8" w:rsidP="00F843B8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17E11706" w14:textId="77777777" w:rsidR="00F843B8" w:rsidRDefault="00F843B8" w:rsidP="00F843B8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313CF2EF" w14:textId="77777777" w:rsidR="00F843B8" w:rsidRDefault="00F843B8" w:rsidP="00F843B8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0A4085AE" w14:textId="77777777" w:rsidR="00F843B8" w:rsidRDefault="00F843B8" w:rsidP="00F843B8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6855294B" w14:textId="77777777" w:rsidR="00F843B8" w:rsidRDefault="00F843B8" w:rsidP="00F843B8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261E0E38" w14:textId="77777777" w:rsidR="00F843B8" w:rsidRDefault="00F843B8" w:rsidP="00F843B8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6A144A5D" w14:textId="77777777" w:rsidR="00F843B8" w:rsidRDefault="00F843B8" w:rsidP="00F843B8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2775D1B1" w14:textId="77777777" w:rsidR="00F843B8" w:rsidRDefault="00F843B8" w:rsidP="00F843B8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6DFA2919" w14:textId="77777777" w:rsidR="00F843B8" w:rsidRDefault="00F843B8" w:rsidP="00F843B8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31078DF5" w14:textId="77777777" w:rsidR="00F843B8" w:rsidRDefault="00F843B8" w:rsidP="00F843B8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09DDBCCF" w14:textId="77777777" w:rsidR="00F843B8" w:rsidRDefault="00F843B8" w:rsidP="00F843B8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1AA10BA5" w14:textId="77777777" w:rsidR="00F843B8" w:rsidRDefault="00F843B8" w:rsidP="00F843B8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2F48867E" w14:textId="77777777" w:rsidR="00F843B8" w:rsidRPr="00456B64" w:rsidRDefault="00F843B8" w:rsidP="00F843B8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Załącznik nr 2 do umowy</w:t>
      </w:r>
    </w:p>
    <w:p w14:paraId="0C5C698A" w14:textId="77777777" w:rsidR="00F843B8" w:rsidRPr="00456B64" w:rsidRDefault="00F843B8" w:rsidP="00F843B8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50499DD6" w14:textId="77777777" w:rsidR="00F843B8" w:rsidRPr="00456B64" w:rsidRDefault="00F843B8" w:rsidP="00F843B8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3338F841" w14:textId="77777777" w:rsidR="00F843B8" w:rsidRPr="00456B64" w:rsidRDefault="00F843B8" w:rsidP="00F843B8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.....................................… </w:t>
      </w:r>
    </w:p>
    <w:p w14:paraId="2B98A377" w14:textId="77777777" w:rsidR="00F843B8" w:rsidRPr="00456B64" w:rsidRDefault="00F843B8" w:rsidP="00F843B8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Nazwa Wykonawcy</w:t>
      </w:r>
    </w:p>
    <w:p w14:paraId="19C3DB82" w14:textId="77777777" w:rsidR="00F843B8" w:rsidRPr="00456B64" w:rsidRDefault="00F843B8" w:rsidP="00F843B8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09C8C473" w14:textId="77777777" w:rsidR="00F843B8" w:rsidRPr="00456B64" w:rsidRDefault="00F843B8" w:rsidP="00F843B8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.....................................…</w:t>
      </w:r>
    </w:p>
    <w:p w14:paraId="7625286C" w14:textId="77777777" w:rsidR="00F843B8" w:rsidRPr="00456B64" w:rsidRDefault="00F843B8" w:rsidP="00F843B8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NIP</w:t>
      </w:r>
      <w:r w:rsidRPr="00456B64">
        <w:rPr>
          <w:sz w:val="24"/>
          <w:szCs w:val="24"/>
          <w:lang w:val="pl-PL"/>
        </w:rPr>
        <w:tab/>
        <w:t> </w:t>
      </w:r>
    </w:p>
    <w:p w14:paraId="0A8C9D5D" w14:textId="77777777" w:rsidR="00F843B8" w:rsidRPr="00456B64" w:rsidRDefault="00F843B8" w:rsidP="00F843B8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F7DC270" w14:textId="77777777" w:rsidR="00F843B8" w:rsidRPr="00456B64" w:rsidRDefault="00F843B8" w:rsidP="00F843B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269931BC" w14:textId="77777777" w:rsidR="00F843B8" w:rsidRPr="00456B64" w:rsidRDefault="00F843B8" w:rsidP="00F843B8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5E15B41D" w14:textId="77777777" w:rsidR="00F843B8" w:rsidRPr="00456B64" w:rsidRDefault="00F843B8" w:rsidP="00F843B8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01ABACEF" w14:textId="77777777" w:rsidR="00F843B8" w:rsidRPr="00456B64" w:rsidRDefault="00F843B8" w:rsidP="00F843B8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>OŚWIADCZENIE DLA CELÓW PODATKOWYCH</w:t>
      </w:r>
    </w:p>
    <w:p w14:paraId="3215EB9F" w14:textId="77777777" w:rsidR="00F843B8" w:rsidRPr="00456B64" w:rsidRDefault="00F843B8" w:rsidP="00F843B8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0DFCFF58" w14:textId="77777777" w:rsidR="00F843B8" w:rsidRPr="00456B64" w:rsidRDefault="00F843B8" w:rsidP="00F843B8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3DDC8F83" w14:textId="77777777" w:rsidR="00F843B8" w:rsidRPr="00456B64" w:rsidRDefault="00F843B8" w:rsidP="00F843B8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Działając w imieniu ………………………………, (dalej jako: „</w:t>
      </w:r>
      <w:r w:rsidRPr="00456B64">
        <w:rPr>
          <w:b/>
          <w:bCs/>
          <w:sz w:val="24"/>
          <w:szCs w:val="24"/>
          <w:lang w:val="pl-PL"/>
        </w:rPr>
        <w:t>Podmiot</w:t>
      </w:r>
      <w:r w:rsidRPr="00456B64">
        <w:rPr>
          <w:sz w:val="24"/>
          <w:szCs w:val="24"/>
          <w:lang w:val="pl-PL"/>
        </w:rPr>
        <w:t>”) niniejszym oświadcza, że Podmiot:</w:t>
      </w:r>
    </w:p>
    <w:p w14:paraId="517A6570" w14:textId="77777777" w:rsidR="00F843B8" w:rsidRPr="00456B64" w:rsidRDefault="00F843B8" w:rsidP="00F843B8">
      <w:pPr>
        <w:widowControl w:val="0"/>
        <w:numPr>
          <w:ilvl w:val="0"/>
          <w:numId w:val="55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>jest / nie jest</w:t>
      </w:r>
      <w:r w:rsidRPr="00456B64">
        <w:rPr>
          <w:sz w:val="24"/>
          <w:szCs w:val="24"/>
          <w:vertAlign w:val="superscript"/>
          <w:lang w:val="pl-PL"/>
        </w:rPr>
        <w:footnoteReference w:id="1"/>
      </w:r>
      <w:r w:rsidRPr="00456B64">
        <w:rPr>
          <w:sz w:val="24"/>
          <w:szCs w:val="24"/>
          <w:lang w:val="pl-PL"/>
        </w:rPr>
        <w:t xml:space="preserve"> podmiotem powiązanym z Akademią Górniczo-Hutniczą </w:t>
      </w:r>
      <w:r w:rsidRPr="00456B64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456B64">
        <w:rPr>
          <w:sz w:val="24"/>
          <w:szCs w:val="24"/>
          <w:vertAlign w:val="superscript"/>
          <w:lang w:val="pl-PL"/>
        </w:rPr>
        <w:footnoteReference w:id="2"/>
      </w:r>
      <w:r w:rsidRPr="00456B64">
        <w:rPr>
          <w:sz w:val="24"/>
          <w:szCs w:val="24"/>
          <w:lang w:val="pl-PL"/>
        </w:rPr>
        <w:t>;</w:t>
      </w:r>
    </w:p>
    <w:p w14:paraId="5F925326" w14:textId="77777777" w:rsidR="00F843B8" w:rsidRPr="00456B64" w:rsidRDefault="00F843B8" w:rsidP="00F843B8">
      <w:pPr>
        <w:widowControl w:val="0"/>
        <w:numPr>
          <w:ilvl w:val="0"/>
          <w:numId w:val="55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rFonts w:eastAsia="Calibri"/>
          <w:b/>
          <w:bCs/>
          <w:sz w:val="24"/>
          <w:szCs w:val="24"/>
          <w:lang w:val="pl-PL" w:eastAsia="en-US"/>
        </w:rPr>
        <w:lastRenderedPageBreak/>
        <w:t>jest / nie</w:t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3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</w:p>
    <w:p w14:paraId="0B8CD45D" w14:textId="77777777" w:rsidR="00F843B8" w:rsidRPr="00456B64" w:rsidRDefault="00F843B8" w:rsidP="00F843B8">
      <w:pPr>
        <w:widowControl w:val="0"/>
        <w:numPr>
          <w:ilvl w:val="0"/>
          <w:numId w:val="55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rFonts w:eastAsia="Calibri"/>
          <w:sz w:val="24"/>
          <w:szCs w:val="24"/>
          <w:lang w:val="pl-PL" w:eastAsia="en-US"/>
        </w:rPr>
        <w:t>rzeczywisty właściciel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</w:p>
    <w:p w14:paraId="34BBBB6B" w14:textId="77777777" w:rsidR="00F843B8" w:rsidRPr="00456B64" w:rsidRDefault="00F843B8" w:rsidP="00F843B8">
      <w:pPr>
        <w:widowControl w:val="0"/>
        <w:numPr>
          <w:ilvl w:val="0"/>
          <w:numId w:val="55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456B64">
        <w:rPr>
          <w:rFonts w:eastAsia="Calibri"/>
          <w:sz w:val="24"/>
          <w:szCs w:val="24"/>
          <w:lang w:val="pl-PL" w:eastAsia="en-US"/>
        </w:rPr>
        <w:t xml:space="preserve">Podmiot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456B64">
        <w:rPr>
          <w:sz w:val="24"/>
          <w:szCs w:val="24"/>
          <w:vertAlign w:val="superscript"/>
          <w:lang w:val="pl-PL"/>
        </w:rPr>
        <w:footnoteReference w:id="7"/>
      </w:r>
      <w:r w:rsidRPr="00456B64">
        <w:rPr>
          <w:sz w:val="24"/>
          <w:szCs w:val="24"/>
          <w:lang w:val="pl-PL"/>
        </w:rPr>
        <w:t xml:space="preserve">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456B64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8"/>
      </w:r>
      <w:r w:rsidRPr="00456B64">
        <w:rPr>
          <w:rFonts w:eastAsia="Calibri"/>
          <w:sz w:val="24"/>
          <w:szCs w:val="24"/>
          <w:lang w:val="pl-PL" w:eastAsia="en-US"/>
        </w:rPr>
        <w:t xml:space="preserve"> w rozumieniu art. 24a ustawy z dnia 15 lutego 1992 r. o podatku dochodowym od osób prawnych.</w:t>
      </w:r>
    </w:p>
    <w:p w14:paraId="2111C43A" w14:textId="77777777" w:rsidR="00F843B8" w:rsidRPr="00456B64" w:rsidRDefault="00F843B8" w:rsidP="00F843B8">
      <w:pPr>
        <w:spacing w:after="200"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41A19C11" w14:textId="77777777" w:rsidR="00F843B8" w:rsidRPr="00456B64" w:rsidRDefault="00F843B8" w:rsidP="00F843B8">
      <w:pPr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456B64"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456B64"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14:paraId="6FED1E73" w14:textId="77777777" w:rsidR="00F843B8" w:rsidRPr="00456B64" w:rsidRDefault="00F843B8" w:rsidP="00F843B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76B61FA7" w14:textId="77777777" w:rsidR="00F843B8" w:rsidRPr="00456B64" w:rsidRDefault="00F843B8" w:rsidP="00F843B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3E94FDD" w14:textId="77777777" w:rsidR="00F843B8" w:rsidRPr="00456B64" w:rsidRDefault="00F843B8" w:rsidP="00F843B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8A9B769" w14:textId="77777777" w:rsidR="00F843B8" w:rsidRPr="00456B64" w:rsidRDefault="00F843B8" w:rsidP="00F843B8">
      <w:pPr>
        <w:spacing w:line="360" w:lineRule="auto"/>
        <w:contextualSpacing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F843B8" w:rsidRPr="00E714B5" w14:paraId="1771F47B" w14:textId="77777777" w:rsidTr="004E063A">
        <w:tc>
          <w:tcPr>
            <w:tcW w:w="4105" w:type="dxa"/>
            <w:shd w:val="clear" w:color="auto" w:fill="auto"/>
          </w:tcPr>
          <w:p w14:paraId="51EE2716" w14:textId="77777777" w:rsidR="00F843B8" w:rsidRPr="001A7899" w:rsidRDefault="00F843B8" w:rsidP="004E063A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val="pl-PL" w:eastAsia="x-none"/>
              </w:rPr>
              <w:lastRenderedPageBreak/>
              <w:t>……………………………………………………………</w:t>
            </w:r>
          </w:p>
          <w:p w14:paraId="385E5F12" w14:textId="77777777" w:rsidR="00F843B8" w:rsidRPr="001A7899" w:rsidRDefault="00F843B8" w:rsidP="004E063A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 xml:space="preserve"> do reprezentacji)</w:t>
            </w:r>
          </w:p>
        </w:tc>
      </w:tr>
    </w:tbl>
    <w:p w14:paraId="09BCDC57" w14:textId="77777777" w:rsidR="00F843B8" w:rsidRPr="001A7899" w:rsidRDefault="00F843B8" w:rsidP="00F843B8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val="pl-PL" w:eastAsia="x-none"/>
        </w:rPr>
      </w:pPr>
    </w:p>
    <w:p w14:paraId="6EC77C02" w14:textId="77777777" w:rsidR="00496551" w:rsidRPr="00F843B8" w:rsidRDefault="00496551" w:rsidP="00F843B8">
      <w:pPr>
        <w:rPr>
          <w:lang w:val="pl-PL"/>
        </w:rPr>
      </w:pPr>
    </w:p>
    <w:sectPr w:rsidR="00496551" w:rsidRPr="00F843B8">
      <w:footerReference w:type="default" r:id="rId7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8AFFB7" w14:textId="77777777" w:rsidR="00A72F63" w:rsidRDefault="00A72F63">
      <w:r>
        <w:separator/>
      </w:r>
    </w:p>
  </w:endnote>
  <w:endnote w:type="continuationSeparator" w:id="0">
    <w:p w14:paraId="576F1EE9" w14:textId="77777777" w:rsidR="00A72F63" w:rsidRDefault="00A72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1F8D1" w14:textId="77777777" w:rsidR="00E714B5" w:rsidRDefault="00E714B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2937831F" w14:textId="77777777" w:rsidR="00225717" w:rsidRDefault="002257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3FA5F" w14:textId="77777777" w:rsidR="00A72F63" w:rsidRDefault="00A72F63">
      <w:r>
        <w:separator/>
      </w:r>
    </w:p>
  </w:footnote>
  <w:footnote w:type="continuationSeparator" w:id="0">
    <w:p w14:paraId="3B52CE4B" w14:textId="77777777" w:rsidR="00A72F63" w:rsidRDefault="00A72F63">
      <w:r>
        <w:continuationSeparator/>
      </w:r>
    </w:p>
  </w:footnote>
  <w:footnote w:id="1">
    <w:p w14:paraId="2D5DBE4A" w14:textId="77777777" w:rsidR="00F843B8" w:rsidRPr="00456B64" w:rsidRDefault="00F843B8" w:rsidP="00F843B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skreślić;</w:t>
      </w:r>
    </w:p>
  </w:footnote>
  <w:footnote w:id="2">
    <w:p w14:paraId="0059D7B5" w14:textId="77777777" w:rsidR="00F843B8" w:rsidRPr="00456B64" w:rsidRDefault="00F843B8" w:rsidP="00F843B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B4DE6C" w14:textId="77777777" w:rsidR="00F843B8" w:rsidRPr="00456B64" w:rsidRDefault="00F843B8" w:rsidP="00F843B8">
      <w:pPr>
        <w:pStyle w:val="paragraph"/>
        <w:numPr>
          <w:ilvl w:val="0"/>
          <w:numId w:val="5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2C59A65" w14:textId="77777777" w:rsidR="00F843B8" w:rsidRPr="00456B64" w:rsidRDefault="00F843B8" w:rsidP="00F843B8">
      <w:pPr>
        <w:pStyle w:val="paragraph"/>
        <w:numPr>
          <w:ilvl w:val="0"/>
          <w:numId w:val="5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1C0EFA3" w14:textId="77777777" w:rsidR="00F843B8" w:rsidRPr="00456B64" w:rsidRDefault="00F843B8" w:rsidP="00F843B8">
      <w:pPr>
        <w:pStyle w:val="paragraph"/>
        <w:numPr>
          <w:ilvl w:val="1"/>
          <w:numId w:val="5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1B60F30" w14:textId="77777777" w:rsidR="00F843B8" w:rsidRPr="00456B64" w:rsidRDefault="00F843B8" w:rsidP="00F843B8">
      <w:pPr>
        <w:pStyle w:val="paragraph"/>
        <w:numPr>
          <w:ilvl w:val="1"/>
          <w:numId w:val="5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0718F82" w14:textId="77777777" w:rsidR="00F843B8" w:rsidRPr="00456B64" w:rsidRDefault="00F843B8" w:rsidP="00F843B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F9B5DCB" w14:textId="77777777" w:rsidR="00F843B8" w:rsidRPr="00456B64" w:rsidRDefault="00F843B8" w:rsidP="00F843B8">
      <w:pPr>
        <w:pStyle w:val="paragraph"/>
        <w:numPr>
          <w:ilvl w:val="0"/>
          <w:numId w:val="52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166A206C" w14:textId="77777777" w:rsidR="00F843B8" w:rsidRPr="00456B64" w:rsidRDefault="00F843B8" w:rsidP="00F843B8">
      <w:pPr>
        <w:pStyle w:val="paragraph"/>
        <w:numPr>
          <w:ilvl w:val="1"/>
          <w:numId w:val="5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06A8364" w14:textId="77777777" w:rsidR="00F843B8" w:rsidRPr="00456B64" w:rsidRDefault="00F843B8" w:rsidP="00F843B8">
      <w:pPr>
        <w:pStyle w:val="paragraph"/>
        <w:numPr>
          <w:ilvl w:val="1"/>
          <w:numId w:val="5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3F30A1" w14:textId="77777777" w:rsidR="00F843B8" w:rsidRPr="00456B64" w:rsidRDefault="00F843B8" w:rsidP="00F843B8">
      <w:pPr>
        <w:pStyle w:val="paragraph"/>
        <w:numPr>
          <w:ilvl w:val="1"/>
          <w:numId w:val="5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03944CA" w14:textId="77777777" w:rsidR="00F843B8" w:rsidRPr="00456B64" w:rsidRDefault="00F843B8" w:rsidP="00F843B8">
      <w:pPr>
        <w:pStyle w:val="paragraph"/>
        <w:numPr>
          <w:ilvl w:val="0"/>
          <w:numId w:val="5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010D67B" w14:textId="77777777" w:rsidR="00F843B8" w:rsidRPr="00456B64" w:rsidRDefault="00F843B8" w:rsidP="00F843B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51010DCA" w14:textId="77777777" w:rsidR="00F843B8" w:rsidRPr="00456B64" w:rsidRDefault="00F843B8" w:rsidP="00F843B8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456B64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07AE7CF" w14:textId="77777777" w:rsidR="00F843B8" w:rsidRPr="00456B64" w:rsidRDefault="00F843B8" w:rsidP="00F843B8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456B64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761BB97A" w14:textId="77777777" w:rsidR="00F843B8" w:rsidRPr="00456B64" w:rsidRDefault="00F843B8" w:rsidP="00F843B8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0A76FE3" w14:textId="77777777" w:rsidR="00F843B8" w:rsidRPr="00456B64" w:rsidRDefault="00F843B8" w:rsidP="00F843B8">
      <w:pPr>
        <w:pStyle w:val="Tekstprzypisudolnego"/>
        <w:numPr>
          <w:ilvl w:val="0"/>
          <w:numId w:val="5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456B64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527C26F7" w14:textId="77777777" w:rsidR="00F843B8" w:rsidRPr="00456B64" w:rsidRDefault="00F843B8" w:rsidP="00F843B8">
      <w:pPr>
        <w:pStyle w:val="Tekstprzypisudolnego"/>
        <w:numPr>
          <w:ilvl w:val="0"/>
          <w:numId w:val="54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FEFA0DA" w14:textId="77777777" w:rsidR="00F843B8" w:rsidRPr="00456B64" w:rsidRDefault="00F843B8" w:rsidP="00F843B8">
      <w:pPr>
        <w:pStyle w:val="Tekstprzypisudolnego"/>
        <w:numPr>
          <w:ilvl w:val="0"/>
          <w:numId w:val="54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26FAC435" w14:textId="77777777" w:rsidR="00F843B8" w:rsidRPr="00456B64" w:rsidRDefault="00F843B8" w:rsidP="00F843B8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7">
    <w:p w14:paraId="7D45E637" w14:textId="77777777" w:rsidR="00F843B8" w:rsidRPr="00456B64" w:rsidRDefault="00F843B8" w:rsidP="00F843B8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8">
    <w:p w14:paraId="7D9DB853" w14:textId="77777777" w:rsidR="00F843B8" w:rsidRPr="00456B64" w:rsidRDefault="00F843B8" w:rsidP="00F843B8">
      <w:pPr>
        <w:pStyle w:val="Tekstprzypisudolnego"/>
        <w:jc w:val="both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zagraniczna jednostka - oznacza:</w:t>
      </w:r>
    </w:p>
    <w:p w14:paraId="26B53B2B" w14:textId="77777777" w:rsidR="00F843B8" w:rsidRPr="00456B64" w:rsidRDefault="00F843B8" w:rsidP="00F843B8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a) osobę prawną,</w:t>
      </w:r>
    </w:p>
    <w:p w14:paraId="11ABB392" w14:textId="77777777" w:rsidR="00F843B8" w:rsidRPr="00456B64" w:rsidRDefault="00F843B8" w:rsidP="00F843B8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b) spółkę kapitałową w organizacji,</w:t>
      </w:r>
    </w:p>
    <w:p w14:paraId="03149E71" w14:textId="77777777" w:rsidR="00F843B8" w:rsidRPr="00456B64" w:rsidRDefault="00F843B8" w:rsidP="00F843B8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90F0395" w14:textId="77777777" w:rsidR="00F843B8" w:rsidRPr="00456B64" w:rsidRDefault="00F843B8" w:rsidP="00F843B8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d) spółkę niemającą osobowości prawnej, o której mowa w art. 1 ust. 3 pkt 2,</w:t>
      </w:r>
    </w:p>
    <w:p w14:paraId="60093D40" w14:textId="77777777" w:rsidR="00F843B8" w:rsidRPr="00456B64" w:rsidRDefault="00F843B8" w:rsidP="00F843B8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e) fundację, trust lub inny podmiot albo stosunek prawny o charakterze powierniczym,</w:t>
      </w:r>
    </w:p>
    <w:p w14:paraId="5D7FB416" w14:textId="77777777" w:rsidR="00F843B8" w:rsidRPr="00456B64" w:rsidRDefault="00F843B8" w:rsidP="00F843B8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72CA928" w14:textId="77777777" w:rsidR="00F843B8" w:rsidRPr="00456B64" w:rsidRDefault="00F843B8" w:rsidP="00F843B8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57620BFE" w14:textId="77777777" w:rsidR="00F843B8" w:rsidRPr="00456B64" w:rsidRDefault="00F843B8" w:rsidP="00F843B8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5" w15:restartNumberingAfterBreak="0">
    <w:nsid w:val="08A555E1"/>
    <w:multiLevelType w:val="multilevel"/>
    <w:tmpl w:val="5BAAE2D0"/>
    <w:lvl w:ilvl="0">
      <w:start w:val="1"/>
      <w:numFmt w:val="decimal"/>
      <w:lvlText w:val="%1."/>
      <w:lvlJc w:val="left"/>
      <w:pPr>
        <w:ind w:left="340" w:hanging="340"/>
      </w:pPr>
      <w:rPr>
        <w:rFonts w:cs="Times New Roman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F8F1BE1"/>
    <w:multiLevelType w:val="hybridMultilevel"/>
    <w:tmpl w:val="654CAA56"/>
    <w:lvl w:ilvl="0" w:tplc="78ACECB4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37F903C2"/>
    <w:multiLevelType w:val="hybridMultilevel"/>
    <w:tmpl w:val="24960D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2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3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C829C2"/>
    <w:multiLevelType w:val="hybridMultilevel"/>
    <w:tmpl w:val="F7564794"/>
    <w:lvl w:ilvl="0" w:tplc="D98A067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51846965">
    <w:abstractNumId w:val="19"/>
  </w:num>
  <w:num w:numId="2" w16cid:durableId="459955528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95790765">
    <w:abstractNumId w:val="29"/>
  </w:num>
  <w:num w:numId="4" w16cid:durableId="1676958494">
    <w:abstractNumId w:val="11"/>
  </w:num>
  <w:num w:numId="5" w16cid:durableId="1761825758">
    <w:abstractNumId w:val="30"/>
  </w:num>
  <w:num w:numId="6" w16cid:durableId="799155490">
    <w:abstractNumId w:val="32"/>
  </w:num>
  <w:num w:numId="7" w16cid:durableId="1085613313">
    <w:abstractNumId w:val="35"/>
  </w:num>
  <w:num w:numId="8" w16cid:durableId="1426345774">
    <w:abstractNumId w:val="25"/>
  </w:num>
  <w:num w:numId="9" w16cid:durableId="1270819591">
    <w:abstractNumId w:val="39"/>
  </w:num>
  <w:num w:numId="10" w16cid:durableId="1934505837">
    <w:abstractNumId w:val="27"/>
  </w:num>
  <w:num w:numId="11" w16cid:durableId="433399270">
    <w:abstractNumId w:val="6"/>
  </w:num>
  <w:num w:numId="12" w16cid:durableId="832184932">
    <w:abstractNumId w:val="10"/>
  </w:num>
  <w:num w:numId="13" w16cid:durableId="102579773">
    <w:abstractNumId w:val="14"/>
  </w:num>
  <w:num w:numId="14" w16cid:durableId="1637753735">
    <w:abstractNumId w:val="40"/>
  </w:num>
  <w:num w:numId="15" w16cid:durableId="587543037">
    <w:abstractNumId w:val="13"/>
  </w:num>
  <w:num w:numId="16" w16cid:durableId="1797143536">
    <w:abstractNumId w:val="9"/>
  </w:num>
  <w:num w:numId="17" w16cid:durableId="946888363">
    <w:abstractNumId w:val="37"/>
  </w:num>
  <w:num w:numId="18" w16cid:durableId="127285718">
    <w:abstractNumId w:val="28"/>
  </w:num>
  <w:num w:numId="19" w16cid:durableId="2147046386">
    <w:abstractNumId w:val="23"/>
  </w:num>
  <w:num w:numId="20" w16cid:durableId="710765524">
    <w:abstractNumId w:val="26"/>
  </w:num>
  <w:num w:numId="21" w16cid:durableId="1955138381">
    <w:abstractNumId w:val="20"/>
  </w:num>
  <w:num w:numId="22" w16cid:durableId="1156649307">
    <w:abstractNumId w:val="0"/>
  </w:num>
  <w:num w:numId="23" w16cid:durableId="130026200">
    <w:abstractNumId w:val="38"/>
  </w:num>
  <w:num w:numId="24" w16cid:durableId="924073005">
    <w:abstractNumId w:val="18"/>
  </w:num>
  <w:num w:numId="25" w16cid:durableId="1410927514">
    <w:abstractNumId w:val="3"/>
  </w:num>
  <w:num w:numId="26" w16cid:durableId="960307248">
    <w:abstractNumId w:val="31"/>
  </w:num>
  <w:num w:numId="27" w16cid:durableId="29669228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3389500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102197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698127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3799758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5035685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9098053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57647638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0848646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8385057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7353676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206413208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9437485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44578294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93188636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9217227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80828129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14696726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7908552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3927331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55057830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22249664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910626089">
    <w:abstractNumId w:val="7"/>
  </w:num>
  <w:num w:numId="50" w16cid:durableId="77333242">
    <w:abstractNumId w:val="36"/>
  </w:num>
  <w:num w:numId="51" w16cid:durableId="1787390451">
    <w:abstractNumId w:val="17"/>
  </w:num>
  <w:num w:numId="52" w16cid:durableId="419718095">
    <w:abstractNumId w:val="16"/>
  </w:num>
  <w:num w:numId="53" w16cid:durableId="911081704">
    <w:abstractNumId w:val="2"/>
  </w:num>
  <w:num w:numId="54" w16cid:durableId="2092920714">
    <w:abstractNumId w:val="12"/>
  </w:num>
  <w:num w:numId="55" w16cid:durableId="153068520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2F63"/>
    <w:rsid w:val="000033EA"/>
    <w:rsid w:val="0002467C"/>
    <w:rsid w:val="00040A7A"/>
    <w:rsid w:val="0007315E"/>
    <w:rsid w:val="000936CA"/>
    <w:rsid w:val="00097182"/>
    <w:rsid w:val="000B1A00"/>
    <w:rsid w:val="000C0F66"/>
    <w:rsid w:val="001764D4"/>
    <w:rsid w:val="001F341B"/>
    <w:rsid w:val="00225717"/>
    <w:rsid w:val="00242AE0"/>
    <w:rsid w:val="002430FD"/>
    <w:rsid w:val="00267340"/>
    <w:rsid w:val="00275C59"/>
    <w:rsid w:val="002E46B7"/>
    <w:rsid w:val="00337165"/>
    <w:rsid w:val="003974EB"/>
    <w:rsid w:val="003C6167"/>
    <w:rsid w:val="003F1749"/>
    <w:rsid w:val="00496551"/>
    <w:rsid w:val="004A692C"/>
    <w:rsid w:val="004C4EC3"/>
    <w:rsid w:val="0050219D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570D9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72F63"/>
    <w:rsid w:val="00AA7F39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714B5"/>
    <w:rsid w:val="00E874DC"/>
    <w:rsid w:val="00EA0B07"/>
    <w:rsid w:val="00ED7A5A"/>
    <w:rsid w:val="00EE6740"/>
    <w:rsid w:val="00EF0390"/>
    <w:rsid w:val="00F07ABB"/>
    <w:rsid w:val="00F735E6"/>
    <w:rsid w:val="00F843B8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2BE3EA"/>
  <w15:chartTrackingRefBased/>
  <w15:docId w15:val="{E09865E6-39AE-464E-9A48-573BFEC50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43B8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E714B5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8</Pages>
  <Words>1904</Words>
  <Characters>13205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15079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2025-06-13T12:09:00Z</cp:lastPrinted>
  <dcterms:created xsi:type="dcterms:W3CDTF">2025-06-13T12:14:00Z</dcterms:created>
  <dcterms:modified xsi:type="dcterms:W3CDTF">2025-06-13T12:14:00Z</dcterms:modified>
</cp:coreProperties>
</file>