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297DC" w14:textId="77777777" w:rsidR="00293993" w:rsidRDefault="00293993" w:rsidP="00293993">
      <w:pPr>
        <w:pStyle w:val="Nagwek"/>
        <w:rPr>
          <w:rFonts w:ascii="Times New Roman" w:hAnsi="Times New Roman"/>
        </w:rPr>
      </w:pPr>
    </w:p>
    <w:p w14:paraId="6818AD5C" w14:textId="2892CF16" w:rsidR="00293993" w:rsidRDefault="00293993" w:rsidP="00293993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DE-dzp.272-386/25</w:t>
      </w:r>
    </w:p>
    <w:p w14:paraId="15BF857B" w14:textId="77777777" w:rsidR="00293993" w:rsidRDefault="00293993" w:rsidP="002939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F70781A" w14:textId="77777777" w:rsidR="00293993" w:rsidRDefault="00293993" w:rsidP="00293993">
      <w:pPr>
        <w:jc w:val="center"/>
        <w:rPr>
          <w:rFonts w:ascii="Times New Roman" w:hAnsi="Times New Roman"/>
          <w:b/>
        </w:rPr>
      </w:pPr>
    </w:p>
    <w:p w14:paraId="48BC7508" w14:textId="77777777" w:rsidR="00293993" w:rsidRDefault="00293993" w:rsidP="0029399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0E289DA" w14:textId="77777777" w:rsidR="00293993" w:rsidRDefault="00293993" w:rsidP="00293993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0DCF30C9" w14:textId="77777777" w:rsidR="00293993" w:rsidRDefault="00293993" w:rsidP="0029399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608F5886" w14:textId="77777777" w:rsidR="00293993" w:rsidRDefault="00293993" w:rsidP="00293993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7643F949" w14:textId="662E9A9E" w:rsidR="00293993" w:rsidRDefault="00334D8A" w:rsidP="0029399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257B35">
        <w:rPr>
          <w:b/>
        </w:rPr>
        <w:t>Dostawa kolumny mikroskopowej z wysokowydajną katodą LaB6 oraz linią pompującą zawierającą pompę jonową na potrzeby WFiIS</w:t>
      </w:r>
      <w:r w:rsidR="00293993">
        <w:rPr>
          <w:rFonts w:ascii="Times New Roman" w:hAnsi="Times New Roman"/>
          <w:b/>
        </w:rPr>
        <w:t>, nr sprawy: DE-dzp.272-</w:t>
      </w:r>
      <w:r>
        <w:rPr>
          <w:rFonts w:ascii="Times New Roman" w:hAnsi="Times New Roman"/>
          <w:b/>
        </w:rPr>
        <w:t>386</w:t>
      </w:r>
      <w:r w:rsidR="00293993">
        <w:rPr>
          <w:rFonts w:ascii="Times New Roman" w:hAnsi="Times New Roman"/>
          <w:b/>
        </w:rPr>
        <w:t>/25</w:t>
      </w:r>
      <w:r w:rsidR="00293993">
        <w:rPr>
          <w:rFonts w:ascii="Times New Roman" w:hAnsi="Times New Roman"/>
          <w:b/>
          <w:bCs/>
          <w:iCs/>
        </w:rPr>
        <w:t xml:space="preserve">, </w:t>
      </w:r>
      <w:r w:rsidR="00293993">
        <w:rPr>
          <w:rFonts w:ascii="Times New Roman" w:hAnsi="Times New Roman"/>
        </w:rPr>
        <w:t xml:space="preserve">prowadzonego przez Akademię Górniczo-Hutniczą w Krakowie, </w:t>
      </w:r>
    </w:p>
    <w:p w14:paraId="28BF5D8E" w14:textId="77777777" w:rsidR="00293993" w:rsidRDefault="00293993" w:rsidP="0029399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074EA20" w14:textId="77777777" w:rsidR="00293993" w:rsidRDefault="00293993" w:rsidP="0029399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3046A9CA" w14:textId="77777777" w:rsidR="00293993" w:rsidRDefault="00293993" w:rsidP="0029399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21EC6DE5" w14:textId="77777777" w:rsidR="00293993" w:rsidRDefault="00293993" w:rsidP="00293993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0640B6EC" w14:textId="77777777" w:rsidR="00293993" w:rsidRDefault="00293993" w:rsidP="0029399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BB62F35" w14:textId="77777777" w:rsidR="00293993" w:rsidRDefault="00293993" w:rsidP="0029399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93993" w14:paraId="5B5C6790" w14:textId="77777777" w:rsidTr="00B126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DFC4B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7C6C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1766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293993" w14:paraId="5D639CB2" w14:textId="77777777" w:rsidTr="00B126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F268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3341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3CA8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93993" w14:paraId="03CAEFFA" w14:textId="77777777" w:rsidTr="00B126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F442F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B204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0F5C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93993" w14:paraId="65E88AD7" w14:textId="77777777" w:rsidTr="00B126A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FC1A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205B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EB4B" w14:textId="77777777" w:rsidR="00293993" w:rsidRDefault="00293993" w:rsidP="00B126A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52337D8" w14:textId="77777777" w:rsidR="00293993" w:rsidRDefault="00293993" w:rsidP="0029399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32215DC" w14:textId="77777777" w:rsidR="00293993" w:rsidRDefault="00293993" w:rsidP="00293993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Jednocześnie przekładam następujące dokumenty lub informacje potwierdzające przygotowanie oferty </w:t>
      </w:r>
      <w:r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5DAD8232" w14:textId="77777777" w:rsidR="00293993" w:rsidRDefault="00293993" w:rsidP="0029399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46899DE" w14:textId="77777777" w:rsidR="00293993" w:rsidRDefault="00293993" w:rsidP="0029399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1BE3D475" w14:textId="77777777" w:rsidR="00293993" w:rsidRDefault="00293993" w:rsidP="0029399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E5A5B2F" w14:textId="77777777" w:rsidR="00293993" w:rsidRDefault="00293993" w:rsidP="0029399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B68C2E9" w14:textId="77777777" w:rsidR="00293993" w:rsidRDefault="00293993" w:rsidP="0029399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D0A3E42" w14:textId="77777777" w:rsidR="00293993" w:rsidRDefault="00293993" w:rsidP="0029399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D034D1B" w14:textId="77777777" w:rsidR="00293993" w:rsidRDefault="00293993" w:rsidP="00293993">
      <w:pPr>
        <w:rPr>
          <w:rFonts w:ascii="Times New Roman" w:hAnsi="Times New Roman"/>
        </w:rPr>
      </w:pPr>
    </w:p>
    <w:p w14:paraId="12B1EA90" w14:textId="77777777" w:rsidR="00293993" w:rsidRDefault="00293993" w:rsidP="00293993">
      <w:pPr>
        <w:rPr>
          <w:rFonts w:ascii="Times New Roman" w:hAnsi="Times New Roman"/>
        </w:rPr>
      </w:pPr>
    </w:p>
    <w:p w14:paraId="4E80636A" w14:textId="77777777" w:rsidR="00293993" w:rsidRDefault="00293993" w:rsidP="00293993"/>
    <w:p w14:paraId="2E72AFD4" w14:textId="77777777" w:rsidR="00293993" w:rsidRDefault="00293993" w:rsidP="00293993"/>
    <w:p w14:paraId="00D01516" w14:textId="77777777" w:rsidR="00293993" w:rsidRDefault="00293993" w:rsidP="00293993"/>
    <w:p w14:paraId="49C5A1E4" w14:textId="77777777" w:rsidR="00293993" w:rsidRDefault="00293993" w:rsidP="00293993"/>
    <w:p w14:paraId="3DE08ACF" w14:textId="77777777" w:rsidR="00293993" w:rsidRDefault="00293993" w:rsidP="00293993"/>
    <w:p w14:paraId="6A3A0A7A" w14:textId="77777777" w:rsidR="00293993" w:rsidRDefault="00293993" w:rsidP="00293993"/>
    <w:p w14:paraId="4FB0DE02" w14:textId="77777777" w:rsidR="00293993" w:rsidRDefault="00293993" w:rsidP="00293993"/>
    <w:p w14:paraId="4F41DDF3" w14:textId="77777777" w:rsidR="00293993" w:rsidRDefault="00293993" w:rsidP="00293993"/>
    <w:p w14:paraId="2CEC8A58" w14:textId="77777777" w:rsidR="00293993" w:rsidRDefault="00293993" w:rsidP="00293993"/>
    <w:p w14:paraId="09842E5C" w14:textId="77777777" w:rsidR="00293993" w:rsidRPr="00FD6A10" w:rsidRDefault="00293993" w:rsidP="00293993"/>
    <w:p w14:paraId="2EF3317A" w14:textId="77777777" w:rsidR="00293993" w:rsidRPr="00AD121F" w:rsidRDefault="00293993" w:rsidP="00293993"/>
    <w:p w14:paraId="42BDD5AF" w14:textId="77777777" w:rsidR="00293993" w:rsidRPr="005A1F38" w:rsidRDefault="00293993" w:rsidP="00293993"/>
    <w:p w14:paraId="07BB758A" w14:textId="77777777" w:rsidR="00293993" w:rsidRPr="00C033CD" w:rsidRDefault="00293993" w:rsidP="00293993"/>
    <w:p w14:paraId="24556CC5" w14:textId="43E7C5DA" w:rsidR="00106AC7" w:rsidRPr="00293993" w:rsidRDefault="00106AC7" w:rsidP="00293993"/>
    <w:sectPr w:rsidR="00106AC7" w:rsidRPr="0029399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51385" w14:textId="77777777" w:rsidR="00922BF7" w:rsidRDefault="00922BF7">
      <w:r>
        <w:separator/>
      </w:r>
    </w:p>
  </w:endnote>
  <w:endnote w:type="continuationSeparator" w:id="0">
    <w:p w14:paraId="00FDA49D" w14:textId="77777777" w:rsidR="00922BF7" w:rsidRDefault="0092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61E8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4E6DF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0BA6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4DAE98A" w14:textId="77777777" w:rsidR="00336EEB" w:rsidRDefault="00334D8A" w:rsidP="00336EEB">
    <w:pPr>
      <w:pStyle w:val="Stopka"/>
      <w:tabs>
        <w:tab w:val="clear" w:pos="4536"/>
      </w:tabs>
      <w:jc w:val="center"/>
    </w:pPr>
    <w:r>
      <w:rPr>
        <w:noProof/>
      </w:rPr>
      <w:pict w14:anchorId="5C6822A8">
        <v:line id="_x0000_s1025" style="position:absolute;left:0;text-align:left;z-index:251657728" from="-3.85pt,8.7pt" to="455.15pt,8.7pt"/>
      </w:pict>
    </w:r>
  </w:p>
  <w:p w14:paraId="1D3E25D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508AD" w14:textId="77777777" w:rsidR="005E2F95" w:rsidRDefault="005E2F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4F3C8" w14:textId="77777777" w:rsidR="00922BF7" w:rsidRDefault="00922BF7">
      <w:r>
        <w:separator/>
      </w:r>
    </w:p>
  </w:footnote>
  <w:footnote w:type="continuationSeparator" w:id="0">
    <w:p w14:paraId="0F2FDA1F" w14:textId="77777777" w:rsidR="00922BF7" w:rsidRDefault="00922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98986" w14:textId="77777777" w:rsidR="005E2F95" w:rsidRDefault="005E2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137F0" w14:textId="77777777" w:rsidR="005E2F95" w:rsidRDefault="005E2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F65C4" w14:textId="77777777" w:rsidR="005E2F95" w:rsidRDefault="005E2F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2324397">
    <w:abstractNumId w:val="14"/>
  </w:num>
  <w:num w:numId="2" w16cid:durableId="1788894172">
    <w:abstractNumId w:val="0"/>
  </w:num>
  <w:num w:numId="3" w16cid:durableId="1088115916">
    <w:abstractNumId w:val="12"/>
  </w:num>
  <w:num w:numId="4" w16cid:durableId="1282150488">
    <w:abstractNumId w:val="8"/>
  </w:num>
  <w:num w:numId="5" w16cid:durableId="694189268">
    <w:abstractNumId w:val="7"/>
  </w:num>
  <w:num w:numId="6" w16cid:durableId="656348849">
    <w:abstractNumId w:val="1"/>
  </w:num>
  <w:num w:numId="7" w16cid:durableId="1130243952">
    <w:abstractNumId w:val="6"/>
  </w:num>
  <w:num w:numId="8" w16cid:durableId="990905925">
    <w:abstractNumId w:val="3"/>
  </w:num>
  <w:num w:numId="9" w16cid:durableId="610206477">
    <w:abstractNumId w:val="2"/>
  </w:num>
  <w:num w:numId="10" w16cid:durableId="663430948">
    <w:abstractNumId w:val="5"/>
  </w:num>
  <w:num w:numId="11" w16cid:durableId="1489708713">
    <w:abstractNumId w:val="11"/>
  </w:num>
  <w:num w:numId="12" w16cid:durableId="1776056252">
    <w:abstractNumId w:val="4"/>
  </w:num>
  <w:num w:numId="13" w16cid:durableId="890531787">
    <w:abstractNumId w:val="10"/>
  </w:num>
  <w:num w:numId="14" w16cid:durableId="2111852986">
    <w:abstractNumId w:val="13"/>
  </w:num>
  <w:num w:numId="15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BF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93993"/>
    <w:rsid w:val="002B1E07"/>
    <w:rsid w:val="002C2DE7"/>
    <w:rsid w:val="002D160C"/>
    <w:rsid w:val="002D3BDF"/>
    <w:rsid w:val="003024A8"/>
    <w:rsid w:val="00307E5F"/>
    <w:rsid w:val="00312A4F"/>
    <w:rsid w:val="00334D8A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E2F95"/>
    <w:rsid w:val="00641063"/>
    <w:rsid w:val="00664D2F"/>
    <w:rsid w:val="006915C3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22BF7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29191C"/>
  <w15:chartTrackingRefBased/>
  <w15:docId w15:val="{AD191E75-C4CC-40D6-BD9C-846F0AD8E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3993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93993"/>
  </w:style>
  <w:style w:type="paragraph" w:styleId="Akapitzlist">
    <w:name w:val="List Paragraph"/>
    <w:basedOn w:val="Normalny"/>
    <w:uiPriority w:val="34"/>
    <w:qFormat/>
    <w:rsid w:val="0029399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2025-06-25T06:45:00Z</dcterms:created>
  <dcterms:modified xsi:type="dcterms:W3CDTF">2025-06-25T06:45:00Z</dcterms:modified>
</cp:coreProperties>
</file>