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4D981" w14:textId="1E73F18C" w:rsidR="00B049E0" w:rsidRPr="00CA49E4" w:rsidRDefault="00B049E0" w:rsidP="00CA49E4">
      <w:pPr>
        <w:pStyle w:val="Nagwek4"/>
        <w:rPr>
          <w:bCs/>
          <w:i w:val="0"/>
          <w:sz w:val="20"/>
        </w:rPr>
      </w:pPr>
      <w:r w:rsidRPr="00CA49E4">
        <w:rPr>
          <w:bCs/>
          <w:i w:val="0"/>
          <w:sz w:val="20"/>
        </w:rPr>
        <w:t xml:space="preserve">Załącznik nr </w:t>
      </w:r>
      <w:r w:rsidR="00503323">
        <w:rPr>
          <w:bCs/>
          <w:i w:val="0"/>
          <w:sz w:val="20"/>
        </w:rPr>
        <w:t>4</w:t>
      </w:r>
      <w:r w:rsidRPr="00CA49E4">
        <w:rPr>
          <w:bCs/>
          <w:i w:val="0"/>
          <w:sz w:val="20"/>
        </w:rPr>
        <w:t xml:space="preserve"> do SWZ</w:t>
      </w:r>
    </w:p>
    <w:p w14:paraId="0968EA01" w14:textId="77777777" w:rsidR="00B049E0" w:rsidRPr="00CA49E4" w:rsidRDefault="00B049E0" w:rsidP="00B049E0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CA49E4">
        <w:rPr>
          <w:rFonts w:ascii="Times New Roman" w:hAnsi="Times New Roman"/>
          <w:b/>
          <w:sz w:val="20"/>
          <w:szCs w:val="20"/>
        </w:rPr>
        <w:t>Zamawiający:</w:t>
      </w:r>
    </w:p>
    <w:p w14:paraId="18E5EE6D" w14:textId="77777777" w:rsidR="00B049E0" w:rsidRPr="00CA49E4" w:rsidRDefault="00E66A35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GMINA NIEPOŁOMICE</w:t>
      </w:r>
    </w:p>
    <w:p w14:paraId="47F878B4" w14:textId="77777777" w:rsidR="00B049E0" w:rsidRPr="00CA49E4" w:rsidRDefault="00E66A35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Pl. Zwycięstwa</w:t>
      </w:r>
      <w:r w:rsidR="00B049E0" w:rsidRPr="00CA49E4">
        <w:rPr>
          <w:sz w:val="20"/>
          <w:szCs w:val="20"/>
        </w:rPr>
        <w:t xml:space="preserve"> </w:t>
      </w:r>
      <w:r w:rsidRPr="00CA49E4">
        <w:rPr>
          <w:sz w:val="20"/>
          <w:szCs w:val="20"/>
        </w:rPr>
        <w:t>13</w:t>
      </w:r>
      <w:r w:rsidR="00B049E0" w:rsidRPr="00CA49E4">
        <w:rPr>
          <w:sz w:val="20"/>
          <w:szCs w:val="20"/>
        </w:rPr>
        <w:t xml:space="preserve"> </w:t>
      </w:r>
    </w:p>
    <w:p w14:paraId="69A0EDBC" w14:textId="2B0D373C" w:rsidR="00B049E0" w:rsidRPr="00CA49E4" w:rsidRDefault="00E66A35" w:rsidP="00CA49E4">
      <w:pPr>
        <w:pStyle w:val="Tekstpodstawowy"/>
        <w:spacing w:after="0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32-005</w:t>
      </w:r>
      <w:r w:rsidR="00B049E0" w:rsidRPr="00CA49E4">
        <w:rPr>
          <w:sz w:val="20"/>
          <w:szCs w:val="20"/>
        </w:rPr>
        <w:t xml:space="preserve"> </w:t>
      </w:r>
      <w:r w:rsidRPr="00CA49E4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CA49E4" w14:paraId="404D6A8F" w14:textId="77777777" w:rsidTr="00B475B8">
        <w:tc>
          <w:tcPr>
            <w:tcW w:w="2800" w:type="dxa"/>
            <w:shd w:val="clear" w:color="auto" w:fill="auto"/>
          </w:tcPr>
          <w:p w14:paraId="5DCD2FD8" w14:textId="77777777" w:rsidR="00B049E0" w:rsidRPr="00CA49E4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A49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B1568D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55213F8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18D50C81" w14:textId="77777777" w:rsidR="00B049E0" w:rsidRPr="00CA49E4" w:rsidRDefault="00B049E0" w:rsidP="00B475B8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049E0" w:rsidRPr="00CA49E4" w14:paraId="7DFB6EC7" w14:textId="77777777" w:rsidTr="00B475B8">
        <w:tc>
          <w:tcPr>
            <w:tcW w:w="2800" w:type="dxa"/>
            <w:shd w:val="clear" w:color="auto" w:fill="auto"/>
          </w:tcPr>
          <w:p w14:paraId="74FDC48A" w14:textId="77777777" w:rsidR="00B049E0" w:rsidRPr="00CA49E4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69E51B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7872A20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47680E5A" w14:textId="77777777" w:rsidR="00B049E0" w:rsidRPr="00CA49E4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A49E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1D5D190" w14:textId="77777777" w:rsidR="00B049E0" w:rsidRPr="00CA49E4" w:rsidRDefault="00B049E0" w:rsidP="00CA49E4">
      <w:pPr>
        <w:spacing w:after="0" w:line="36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6A35" w:rsidRPr="00CA49E4" w14:paraId="0ACF8B77" w14:textId="77777777" w:rsidTr="00B21B13">
        <w:tc>
          <w:tcPr>
            <w:tcW w:w="9104" w:type="dxa"/>
            <w:shd w:val="clear" w:color="auto" w:fill="D9D9D9"/>
          </w:tcPr>
          <w:p w14:paraId="72D55228" w14:textId="77777777" w:rsidR="00E66A35" w:rsidRPr="00CA49E4" w:rsidRDefault="00E66A35" w:rsidP="00B21B13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CBDC85B" w14:textId="77777777" w:rsidR="00E66A35" w:rsidRPr="00CA49E4" w:rsidRDefault="00E66A35" w:rsidP="00B21B13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CA49E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A49E4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CA49E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A49E4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14:paraId="17BC46C5" w14:textId="77777777" w:rsidR="00E66A35" w:rsidRPr="00CA49E4" w:rsidRDefault="00E66A35" w:rsidP="00B21B13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2CF3A2D9" w14:textId="77777777" w:rsidR="00E66A35" w:rsidRPr="00CA49E4" w:rsidRDefault="00E66A35" w:rsidP="00B2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19BB29EA" w14:textId="77777777" w:rsidR="00E66A35" w:rsidRPr="00CA49E4" w:rsidRDefault="00E66A35" w:rsidP="00B21B13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. Dz. U. z 2023r. poz. 1497).</w:t>
            </w:r>
          </w:p>
          <w:p w14:paraId="3C43A9A2" w14:textId="77777777" w:rsidR="00E66A35" w:rsidRPr="00CA49E4" w:rsidRDefault="00E66A35" w:rsidP="00B21B13">
            <w:pPr>
              <w:spacing w:after="120" w:line="276" w:lineRule="auto"/>
              <w:jc w:val="both"/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A49E4">
              <w:rPr>
                <w:rFonts w:ascii="Times New Roman" w:hAnsi="Times New Roman"/>
                <w:color w:val="0070C0"/>
                <w:sz w:val="20"/>
                <w:szCs w:val="20"/>
              </w:rPr>
              <w:t>:</w:t>
            </w:r>
            <w:r w:rsidRPr="00CA49E4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725FF03" w14:textId="77777777" w:rsidR="00B049E0" w:rsidRPr="00CA49E4" w:rsidRDefault="00E66A35" w:rsidP="00CA49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 xml:space="preserve"> </w:t>
      </w:r>
      <w:r w:rsidR="00B049E0" w:rsidRPr="00CA49E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CA49E4" w14:paraId="178B729E" w14:textId="77777777" w:rsidTr="00B475B8">
        <w:tc>
          <w:tcPr>
            <w:tcW w:w="2269" w:type="dxa"/>
            <w:shd w:val="clear" w:color="auto" w:fill="auto"/>
          </w:tcPr>
          <w:p w14:paraId="67B50B6D" w14:textId="77777777" w:rsidR="00B049E0" w:rsidRPr="00CA49E4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843FAC" w14:textId="6F398A5F" w:rsidR="00B049E0" w:rsidRPr="00CA49E4" w:rsidRDefault="00E66A35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B049E0"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</w:t>
            </w:r>
          </w:p>
        </w:tc>
      </w:tr>
      <w:tr w:rsidR="00E66A35" w:rsidRPr="00CA49E4" w14:paraId="0C6EC702" w14:textId="77777777" w:rsidTr="00B21B13">
        <w:tc>
          <w:tcPr>
            <w:tcW w:w="2269" w:type="dxa"/>
            <w:shd w:val="clear" w:color="auto" w:fill="auto"/>
          </w:tcPr>
          <w:p w14:paraId="5BB8D5AA" w14:textId="77777777" w:rsidR="00E66A35" w:rsidRPr="00CA49E4" w:rsidRDefault="00E66A3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E9B26C" w14:textId="5F938022" w:rsidR="00E66A35" w:rsidRPr="00CA49E4" w:rsidRDefault="00E66A3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</w:t>
            </w:r>
            <w:r w:rsidR="005033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5033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10D54F2D" w14:textId="77777777" w:rsidR="00B049E0" w:rsidRPr="00CA49E4" w:rsidRDefault="00B049E0" w:rsidP="00B049E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4B34B5" w14:textId="77777777" w:rsidR="00F90CD1" w:rsidRPr="00CA49E4" w:rsidRDefault="00B049E0" w:rsidP="00B049E0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 xml:space="preserve">prowadzonego przez </w:t>
      </w:r>
      <w:r w:rsidR="00E66A35" w:rsidRPr="00CA49E4">
        <w:rPr>
          <w:rFonts w:ascii="Times New Roman" w:hAnsi="Times New Roman"/>
          <w:b/>
          <w:sz w:val="20"/>
          <w:szCs w:val="20"/>
        </w:rPr>
        <w:t>GMINA NIEPOŁOMICE</w:t>
      </w:r>
      <w:r w:rsidRPr="00CA49E4">
        <w:rPr>
          <w:rFonts w:ascii="Times New Roman" w:hAnsi="Times New Roman"/>
          <w:b/>
          <w:sz w:val="20"/>
          <w:szCs w:val="20"/>
        </w:rPr>
        <w:t>,</w:t>
      </w:r>
      <w:r w:rsidRPr="00CA49E4">
        <w:rPr>
          <w:rFonts w:ascii="Times New Roman" w:hAnsi="Times New Roman"/>
          <w:sz w:val="20"/>
          <w:szCs w:val="20"/>
        </w:rPr>
        <w:t xml:space="preserve"> oświadczam, co następuje</w:t>
      </w:r>
      <w:r w:rsidR="002B2AD9" w:rsidRPr="00CA49E4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A49E4" w14:paraId="67C0EE5C" w14:textId="77777777" w:rsidTr="00650D6C">
        <w:tc>
          <w:tcPr>
            <w:tcW w:w="9104" w:type="dxa"/>
            <w:shd w:val="clear" w:color="auto" w:fill="D9D9D9"/>
          </w:tcPr>
          <w:p w14:paraId="7A31E8E7" w14:textId="77777777" w:rsidR="00E50194" w:rsidRPr="00CA49E4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CA49E4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14:paraId="6F8536C8" w14:textId="77777777" w:rsidR="00FA2CAA" w:rsidRPr="00CA49E4" w:rsidRDefault="00FA2CAA" w:rsidP="00B049E0">
      <w:pPr>
        <w:spacing w:before="160" w:after="120" w:line="360" w:lineRule="auto"/>
        <w:jc w:val="both"/>
        <w:rPr>
          <w:rFonts w:ascii="Times New Roman" w:hAnsi="Times New Roman"/>
          <w:color w:val="000000"/>
          <w:sz w:val="20"/>
          <w:szCs w:val="20"/>
          <w:lang w:eastAsia="x-none"/>
        </w:rPr>
      </w:pPr>
      <w:r w:rsidRPr="00CA49E4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CA49E4">
        <w:rPr>
          <w:rFonts w:ascii="Times New Roman" w:hAnsi="Times New Roman"/>
          <w:i/>
          <w:iCs/>
          <w:color w:val="000000"/>
          <w:sz w:val="20"/>
          <w:szCs w:val="20"/>
          <w:lang w:eastAsia="x-none"/>
        </w:rPr>
        <w:t>rozporządzenie 2022/576</w:t>
      </w:r>
      <w:r w:rsidR="00443B23" w:rsidRPr="00CA49E4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 </w:t>
      </w:r>
      <w:r w:rsidRPr="00CA49E4">
        <w:rPr>
          <w:rStyle w:val="Odwoanieprzypisudolnego"/>
          <w:rFonts w:ascii="Times New Roman" w:hAnsi="Times New Roman"/>
          <w:color w:val="000000"/>
          <w:sz w:val="20"/>
          <w:szCs w:val="20"/>
          <w:lang w:eastAsia="x-none"/>
        </w:rPr>
        <w:footnoteReference w:id="1"/>
      </w:r>
      <w:r w:rsidR="00443B23" w:rsidRPr="00CA49E4">
        <w:rPr>
          <w:rFonts w:ascii="Times New Roman" w:hAnsi="Times New Roman"/>
          <w:color w:val="000000"/>
          <w:sz w:val="20"/>
          <w:szCs w:val="20"/>
          <w:lang w:eastAsia="x-none"/>
        </w:rPr>
        <w:t>.</w:t>
      </w:r>
    </w:p>
    <w:p w14:paraId="64937E0E" w14:textId="77777777" w:rsidR="00C62F57" w:rsidRPr="00CA49E4" w:rsidRDefault="007A2BCB" w:rsidP="00B049E0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A49E4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CA49E4">
        <w:rPr>
          <w:rFonts w:ascii="Times New Roman" w:hAnsi="Times New Roman"/>
          <w:sz w:val="20"/>
          <w:szCs w:val="20"/>
        </w:rPr>
        <w:t xml:space="preserve"> (</w:t>
      </w:r>
      <w:r w:rsidR="002D758B" w:rsidRPr="00CA49E4">
        <w:rPr>
          <w:rFonts w:ascii="Times New Roman" w:hAnsi="Times New Roman"/>
          <w:sz w:val="20"/>
          <w:szCs w:val="20"/>
        </w:rPr>
        <w:t>t.j. Dz. U. z 2023r. poz. 1</w:t>
      </w:r>
      <w:r w:rsidR="000F1E1B" w:rsidRPr="00CA49E4">
        <w:rPr>
          <w:rFonts w:ascii="Times New Roman" w:hAnsi="Times New Roman"/>
          <w:sz w:val="20"/>
          <w:szCs w:val="20"/>
        </w:rPr>
        <w:t>497</w:t>
      </w:r>
      <w:r w:rsidRPr="00CA49E4">
        <w:rPr>
          <w:rFonts w:ascii="Times New Roman" w:hAnsi="Times New Roman"/>
          <w:sz w:val="20"/>
          <w:szCs w:val="20"/>
        </w:rPr>
        <w:t>)</w:t>
      </w:r>
      <w:r w:rsidR="00443B23" w:rsidRPr="00CA49E4">
        <w:rPr>
          <w:rFonts w:ascii="Times New Roman" w:hAnsi="Times New Roman"/>
          <w:sz w:val="20"/>
          <w:szCs w:val="20"/>
        </w:rPr>
        <w:t xml:space="preserve"> </w:t>
      </w:r>
      <w:r w:rsidR="0011306C" w:rsidRPr="00CA49E4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CA49E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A49E4" w14:paraId="092F81CD" w14:textId="77777777" w:rsidTr="00CD4DD1">
        <w:tc>
          <w:tcPr>
            <w:tcW w:w="9104" w:type="dxa"/>
            <w:shd w:val="clear" w:color="auto" w:fill="D9D9D9"/>
          </w:tcPr>
          <w:p w14:paraId="0957D267" w14:textId="77777777" w:rsidR="00BE6F04" w:rsidRPr="00CA49E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E935AC7" w14:textId="77777777" w:rsidR="00FE4E2B" w:rsidRPr="00CA49E4" w:rsidRDefault="00E426EB" w:rsidP="00B049E0">
      <w:pPr>
        <w:spacing w:before="16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49E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A49E4" w14:paraId="2617ACA6" w14:textId="77777777" w:rsidTr="00847232">
        <w:tc>
          <w:tcPr>
            <w:tcW w:w="9104" w:type="dxa"/>
            <w:shd w:val="clear" w:color="auto" w:fill="D9D9D9"/>
          </w:tcPr>
          <w:p w14:paraId="760E852B" w14:textId="77777777" w:rsidR="00E426EB" w:rsidRPr="00CA49E4" w:rsidRDefault="00E426EB" w:rsidP="00B049E0">
            <w:pPr>
              <w:spacing w:before="12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4710AD" w14:textId="77777777" w:rsidR="00E426EB" w:rsidRPr="00CA49E4" w:rsidRDefault="00E426EB" w:rsidP="00AD04E8">
      <w:pPr>
        <w:spacing w:before="16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257BBC7" w14:textId="77777777" w:rsidR="00E426EB" w:rsidRPr="00CA49E4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ACB8FBE" w14:textId="77777777" w:rsidR="00E426EB" w:rsidRPr="00CA49E4" w:rsidRDefault="00AD04E8" w:rsidP="00AD04E8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A49E4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CA49E4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</w:t>
      </w:r>
      <w:r w:rsidRPr="00CA49E4">
        <w:rPr>
          <w:rFonts w:ascii="Times New Roman" w:hAnsi="Times New Roman"/>
          <w:i/>
          <w:iCs/>
          <w:sz w:val="20"/>
          <w:szCs w:val="20"/>
        </w:rPr>
        <w:t>)</w:t>
      </w:r>
    </w:p>
    <w:p w14:paraId="2E564CAF" w14:textId="77777777" w:rsidR="00E426EB" w:rsidRPr="00CA49E4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FC89530" w14:textId="77777777" w:rsidR="00F92B90" w:rsidRPr="00CA49E4" w:rsidRDefault="00AD04E8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A49E4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CA49E4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dokumentacji)</w:t>
      </w:r>
    </w:p>
    <w:p w14:paraId="65F112EC" w14:textId="77777777" w:rsidR="00CA49E4" w:rsidRDefault="00CA49E4" w:rsidP="002D758B">
      <w:pPr>
        <w:spacing w:after="48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8F9F834" w14:textId="48B39D1C" w:rsidR="00CA49E4" w:rsidRPr="00CA49E4" w:rsidRDefault="00CA49E4" w:rsidP="002D758B">
      <w:pPr>
        <w:spacing w:after="48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CA49E4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CA49E4" w14:paraId="621D38B8" w14:textId="77777777" w:rsidTr="00B475B8">
        <w:tc>
          <w:tcPr>
            <w:tcW w:w="2660" w:type="dxa"/>
            <w:shd w:val="clear" w:color="auto" w:fill="auto"/>
          </w:tcPr>
          <w:p w14:paraId="41B8C35E" w14:textId="77777777" w:rsidR="002D758B" w:rsidRPr="00CA49E4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418B716" w14:textId="0D7E48D7" w:rsidR="002D758B" w:rsidRPr="00CA49E4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7334B8E1" w14:textId="77777777" w:rsidR="002D758B" w:rsidRPr="00CA49E4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319DC18" w14:textId="4AD1EB8E" w:rsidR="002D758B" w:rsidRPr="00CA49E4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615C6EF" w14:textId="77777777" w:rsidR="00484F88" w:rsidRPr="00CA49E4" w:rsidRDefault="00484F88" w:rsidP="002D758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CA49E4" w:rsidSect="00CA49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995A4" w14:textId="77777777" w:rsidR="00FD7865" w:rsidRDefault="00FD7865" w:rsidP="0038231F">
      <w:pPr>
        <w:spacing w:after="0" w:line="240" w:lineRule="auto"/>
      </w:pPr>
      <w:r>
        <w:separator/>
      </w:r>
    </w:p>
  </w:endnote>
  <w:endnote w:type="continuationSeparator" w:id="0">
    <w:p w14:paraId="02F38C8A" w14:textId="77777777" w:rsidR="00FD7865" w:rsidRDefault="00FD7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849CF" w14:textId="77777777" w:rsidR="00E66A35" w:rsidRDefault="00E66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F8D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1496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509CB" w14:textId="77777777" w:rsidR="00E66A35" w:rsidRDefault="00E66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53B62" w14:textId="77777777" w:rsidR="00FD7865" w:rsidRDefault="00FD7865" w:rsidP="0038231F">
      <w:pPr>
        <w:spacing w:after="0" w:line="240" w:lineRule="auto"/>
      </w:pPr>
      <w:r>
        <w:separator/>
      </w:r>
    </w:p>
  </w:footnote>
  <w:footnote w:type="continuationSeparator" w:id="0">
    <w:p w14:paraId="0F929C8D" w14:textId="77777777" w:rsidR="00FD7865" w:rsidRDefault="00FD7865" w:rsidP="0038231F">
      <w:pPr>
        <w:spacing w:after="0" w:line="240" w:lineRule="auto"/>
      </w:pPr>
      <w:r>
        <w:continuationSeparator/>
      </w:r>
    </w:p>
  </w:footnote>
  <w:footnote w:id="1">
    <w:p w14:paraId="398AB584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96258C1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6CF3A8BF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5A9D8FE9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69A6C678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3E18C7DB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B7E35D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9A5993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6B40BB" w14:textId="77777777" w:rsidR="0011306C" w:rsidRPr="00B049E0" w:rsidRDefault="00B049E0" w:rsidP="007B3577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A49E4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CA49E4">
        <w:rPr>
          <w:rFonts w:ascii="Arial" w:hAnsi="Arial" w:cs="Arial"/>
          <w:sz w:val="16"/>
          <w:szCs w:val="16"/>
        </w:rPr>
        <w:t>t.j. Dz. U. z 2023r. poz. 120</w:t>
      </w:r>
      <w:r w:rsidRPr="00CA49E4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CA49E4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51FA" w14:textId="77777777" w:rsidR="00E66A35" w:rsidRDefault="00E66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AF489" w14:textId="77777777" w:rsidR="00E66A35" w:rsidRDefault="00E66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4CCC1" w14:textId="77777777" w:rsidR="00E66A35" w:rsidRDefault="00E66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59290">
    <w:abstractNumId w:val="12"/>
  </w:num>
  <w:num w:numId="2" w16cid:durableId="1521318640">
    <w:abstractNumId w:val="0"/>
  </w:num>
  <w:num w:numId="3" w16cid:durableId="506793086">
    <w:abstractNumId w:val="11"/>
  </w:num>
  <w:num w:numId="4" w16cid:durableId="1998412736">
    <w:abstractNumId w:val="14"/>
  </w:num>
  <w:num w:numId="5" w16cid:durableId="267590940">
    <w:abstractNumId w:val="13"/>
  </w:num>
  <w:num w:numId="6" w16cid:durableId="1618098424">
    <w:abstractNumId w:val="10"/>
  </w:num>
  <w:num w:numId="7" w16cid:durableId="1042901179">
    <w:abstractNumId w:val="1"/>
  </w:num>
  <w:num w:numId="8" w16cid:durableId="698436196">
    <w:abstractNumId w:val="6"/>
  </w:num>
  <w:num w:numId="9" w16cid:durableId="360866742">
    <w:abstractNumId w:val="4"/>
  </w:num>
  <w:num w:numId="10" w16cid:durableId="2104301463">
    <w:abstractNumId w:val="7"/>
  </w:num>
  <w:num w:numId="11" w16cid:durableId="566261364">
    <w:abstractNumId w:val="5"/>
  </w:num>
  <w:num w:numId="12" w16cid:durableId="438263405">
    <w:abstractNumId w:val="9"/>
  </w:num>
  <w:num w:numId="13" w16cid:durableId="1083913326">
    <w:abstractNumId w:val="3"/>
  </w:num>
  <w:num w:numId="14" w16cid:durableId="350256920">
    <w:abstractNumId w:val="2"/>
  </w:num>
  <w:num w:numId="15" w16cid:durableId="121000849">
    <w:abstractNumId w:val="8"/>
  </w:num>
  <w:num w:numId="16" w16cid:durableId="8683019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86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323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C74AB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6F5809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AF3E89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A49E4"/>
    <w:rsid w:val="00CD0851"/>
    <w:rsid w:val="00CD4DD1"/>
    <w:rsid w:val="00D01AB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6A3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D786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124C2"/>
  <w15:docId w15:val="{17482C52-8E9F-4BBB-8B67-7DA428C7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2024-06-06T13:06:00Z</cp:lastPrinted>
  <dcterms:created xsi:type="dcterms:W3CDTF">2025-06-26T10:30:00Z</dcterms:created>
  <dcterms:modified xsi:type="dcterms:W3CDTF">2025-06-26T10:30:00Z</dcterms:modified>
</cp:coreProperties>
</file>