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0C116716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7A18DF4C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1696D31C" w14:textId="12AC612E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75628B">
        <w:rPr>
          <w:rFonts w:ascii="Verdana" w:hAnsi="Verdana"/>
          <w:b/>
          <w:sz w:val="20"/>
        </w:rPr>
        <w:t>po</w:t>
      </w:r>
      <w:r w:rsidR="00BF6AA6" w:rsidRPr="0075628B">
        <w:rPr>
          <w:rFonts w:ascii="Verdana" w:hAnsi="Verdana"/>
          <w:b/>
          <w:sz w:val="20"/>
        </w:rPr>
        <w:t>d</w:t>
      </w:r>
      <w:r w:rsidR="00B540CA" w:rsidRPr="0075628B">
        <w:rPr>
          <w:rFonts w:ascii="Verdana" w:hAnsi="Verdana"/>
          <w:b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75628B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696D330" w14:textId="2C837738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F048D8">
        <w:rPr>
          <w:rFonts w:ascii="Verdana" w:hAnsi="Verdana"/>
          <w:sz w:val="20"/>
        </w:rPr>
        <w:t xml:space="preserve"> u</w:t>
      </w:r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 xml:space="preserve">sługa restauracyjna podczas 10th </w:t>
      </w:r>
      <w:proofErr w:type="spellStart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>Cracow</w:t>
      </w:r>
      <w:proofErr w:type="spellEnd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 xml:space="preserve"> Conference on </w:t>
      </w:r>
      <w:proofErr w:type="spellStart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>Graph</w:t>
      </w:r>
      <w:proofErr w:type="spellEnd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 xml:space="preserve"> </w:t>
      </w:r>
      <w:proofErr w:type="spellStart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>Theory</w:t>
      </w:r>
      <w:proofErr w:type="spellEnd"/>
      <w:r w:rsidR="00F048D8" w:rsidRPr="00F048D8">
        <w:rPr>
          <w:rFonts w:ascii="Verdana" w:hAnsi="Verdana"/>
          <w:iCs/>
          <w:color w:val="000000"/>
          <w:sz w:val="20"/>
          <w:lang w:eastAsia="x-none"/>
        </w:rPr>
        <w:t xml:space="preserve"> 2025</w:t>
      </w:r>
      <w:r w:rsidR="00F048D8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464D8D1F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731DB00D" w:rsidR="00EC611A" w:rsidRPr="00FC1FC3" w:rsidRDefault="003C4C8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 xml:space="preserve">Termin realizacji </w:t>
      </w:r>
      <w:r w:rsidR="008C2C63" w:rsidRPr="00FC1FC3">
        <w:rPr>
          <w:rFonts w:ascii="Verdana" w:hAnsi="Verdana"/>
        </w:rPr>
        <w:t>umowy</w:t>
      </w:r>
      <w:r w:rsidRPr="00FC1FC3">
        <w:rPr>
          <w:rFonts w:ascii="Verdana" w:hAnsi="Verdana"/>
        </w:rPr>
        <w:t>:</w:t>
      </w:r>
      <w:r w:rsidR="00974798" w:rsidRPr="00FC1FC3">
        <w:rPr>
          <w:rFonts w:ascii="Verdana" w:hAnsi="Verdana"/>
        </w:rPr>
        <w:t xml:space="preserve"> </w:t>
      </w:r>
      <w:r w:rsidR="00DF4FC1" w:rsidRPr="00FC1FC3">
        <w:rPr>
          <w:rFonts w:ascii="Verdana" w:hAnsi="Verdana"/>
        </w:rPr>
        <w:t>22</w:t>
      </w:r>
      <w:r w:rsidR="00F048D8">
        <w:rPr>
          <w:rFonts w:ascii="Verdana" w:hAnsi="Verdana"/>
        </w:rPr>
        <w:t>–26.09.2025</w:t>
      </w:r>
      <w:r w:rsidR="00DF4FC1" w:rsidRPr="00FC1FC3">
        <w:rPr>
          <w:rFonts w:ascii="Verdana" w:hAnsi="Verdana"/>
        </w:rPr>
        <w:t>r.</w:t>
      </w:r>
    </w:p>
    <w:p w14:paraId="03EE5DC5" w14:textId="4D81564A" w:rsidR="001409FA" w:rsidRPr="00FC1FC3" w:rsidRDefault="00FC1FC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>Miejsce świadczenia usługi …………………………………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05E1C63C" w14:textId="7C3F5141" w:rsidR="00DF4FC1" w:rsidRPr="001409FA" w:rsidRDefault="008C2C63" w:rsidP="00FC1FC3">
      <w:pPr>
        <w:pStyle w:val="Akapitzlist"/>
        <w:numPr>
          <w:ilvl w:val="0"/>
          <w:numId w:val="33"/>
        </w:numPr>
        <w:ind w:left="0" w:firstLine="0"/>
        <w:jc w:val="both"/>
        <w:outlineLvl w:val="1"/>
        <w:rPr>
          <w:rFonts w:ascii="Verdana" w:hAnsi="Verdana"/>
          <w:bCs/>
          <w:iCs/>
          <w:lang w:eastAsia="x-none"/>
        </w:rPr>
      </w:pPr>
      <w:r w:rsidRPr="001409FA">
        <w:rPr>
          <w:rFonts w:ascii="Verdana" w:hAnsi="Verdana"/>
        </w:rPr>
        <w:t xml:space="preserve">Wynagrodzenie za całość przedmiotu umowy </w:t>
      </w:r>
      <w:r w:rsidR="00EC611A" w:rsidRPr="001409FA">
        <w:rPr>
          <w:rFonts w:ascii="Verdana" w:hAnsi="Verdana"/>
        </w:rPr>
        <w:t xml:space="preserve">tj. </w:t>
      </w:r>
      <w:r w:rsidR="0075628B" w:rsidRPr="001409FA">
        <w:rPr>
          <w:rFonts w:ascii="Verdana" w:hAnsi="Verdana"/>
        </w:rPr>
        <w:t xml:space="preserve">usługę dla maksymalnej ilości osób tj. </w:t>
      </w:r>
      <w:r w:rsidR="00F048D8">
        <w:rPr>
          <w:rFonts w:ascii="Verdana" w:hAnsi="Verdana"/>
        </w:rPr>
        <w:t>130</w:t>
      </w:r>
      <w:r w:rsidR="0075628B" w:rsidRPr="001409FA">
        <w:rPr>
          <w:rFonts w:ascii="Verdana" w:hAnsi="Verdana"/>
        </w:rPr>
        <w:t xml:space="preserve"> osób</w:t>
      </w:r>
      <w:r w:rsidR="001409FA">
        <w:rPr>
          <w:rFonts w:ascii="Verdana" w:hAnsi="Verdana"/>
        </w:rPr>
        <w:t xml:space="preserve"> nie przekroczy </w:t>
      </w:r>
      <w:r w:rsidR="0075628B" w:rsidRPr="001409FA">
        <w:rPr>
          <w:rFonts w:ascii="Verdana" w:hAnsi="Verdana"/>
        </w:rPr>
        <w:t>.</w:t>
      </w:r>
      <w:r w:rsidRPr="001409FA">
        <w:rPr>
          <w:rFonts w:ascii="Verdana" w:hAnsi="Verdana"/>
        </w:rPr>
        <w:t>………….... (słownie: …………….. zł)</w:t>
      </w:r>
      <w:r w:rsidR="001409FA">
        <w:rPr>
          <w:rFonts w:ascii="Verdana" w:hAnsi="Verdana"/>
        </w:rPr>
        <w:t xml:space="preserve">. </w:t>
      </w:r>
      <w:r w:rsidR="00DF4FC1" w:rsidRPr="001409FA">
        <w:rPr>
          <w:rFonts w:ascii="Verdana" w:hAnsi="Verdana"/>
          <w:bCs/>
          <w:iCs/>
          <w:lang w:eastAsia="x-none"/>
        </w:rPr>
        <w:t xml:space="preserve">Cena brutto za usługę dla 1 osoby </w:t>
      </w:r>
      <w:r w:rsidR="00F048D8">
        <w:rPr>
          <w:rFonts w:ascii="Verdana" w:hAnsi="Verdana"/>
          <w:bCs/>
          <w:iCs/>
          <w:lang w:eastAsia="x-none"/>
        </w:rPr>
        <w:t xml:space="preserve">za 1 dzień </w:t>
      </w:r>
      <w:r w:rsidR="001409FA">
        <w:rPr>
          <w:rFonts w:ascii="Verdana" w:hAnsi="Verdana"/>
          <w:bCs/>
          <w:iCs/>
          <w:lang w:eastAsia="x-none"/>
        </w:rPr>
        <w:t xml:space="preserve">wynosi </w:t>
      </w:r>
      <w:r w:rsidR="00DF4FC1" w:rsidRPr="001409FA">
        <w:rPr>
          <w:rFonts w:ascii="Verdana" w:hAnsi="Verdana"/>
          <w:bCs/>
          <w:iCs/>
          <w:lang w:eastAsia="x-none"/>
        </w:rPr>
        <w:t xml:space="preserve">…………… zł (słownie:  …………………………………… ). 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002C078C" w:rsidR="0091611B" w:rsidRPr="001409FA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</w:t>
      </w:r>
      <w:r w:rsidR="0058417A">
        <w:rPr>
          <w:rFonts w:ascii="Verdana" w:hAnsi="Verdana"/>
        </w:rPr>
        <w:t xml:space="preserve">Zleceniobiorcy </w:t>
      </w:r>
      <w:r w:rsidRPr="0075628B">
        <w:rPr>
          <w:rFonts w:ascii="Verdana" w:hAnsi="Verdana"/>
        </w:rPr>
        <w:t xml:space="preserve"> zostanie </w:t>
      </w:r>
      <w:r w:rsidRPr="001409FA">
        <w:rPr>
          <w:rFonts w:ascii="Verdana" w:hAnsi="Verdana"/>
        </w:rPr>
        <w:t xml:space="preserve">obliczone w oparciu o ilość zgłoszonych osób na </w:t>
      </w:r>
      <w:r w:rsidR="00F048D8">
        <w:rPr>
          <w:rFonts w:ascii="Verdana" w:hAnsi="Verdana"/>
        </w:rPr>
        <w:t>5</w:t>
      </w:r>
      <w:r w:rsidRPr="001409FA">
        <w:rPr>
          <w:rFonts w:ascii="Verdana" w:hAnsi="Verdana"/>
        </w:rPr>
        <w:t xml:space="preserve"> dni przed wydarzeniem i ceny jednostkowe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podane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w ofercie Zleceniobiorcy.</w:t>
      </w:r>
    </w:p>
    <w:p w14:paraId="0E6F0DC2" w14:textId="66382F01" w:rsidR="00DF4FC1" w:rsidRPr="0075628B" w:rsidRDefault="00DF4FC1" w:rsidP="0091611B">
      <w:pPr>
        <w:jc w:val="both"/>
        <w:rPr>
          <w:rFonts w:ascii="Verdana" w:hAnsi="Verdana"/>
        </w:rPr>
      </w:pPr>
      <w:r w:rsidRPr="001409FA">
        <w:rPr>
          <w:rFonts w:ascii="Verdana" w:hAnsi="Verdana"/>
        </w:rPr>
        <w:t>5. Gwarantowany zakres zamówienia</w:t>
      </w:r>
      <w:r w:rsidR="001409FA" w:rsidRPr="001409FA">
        <w:rPr>
          <w:rFonts w:ascii="Verdana" w:hAnsi="Verdana"/>
        </w:rPr>
        <w:t xml:space="preserve"> </w:t>
      </w:r>
      <w:r w:rsidR="00B6337B" w:rsidRPr="001409FA">
        <w:rPr>
          <w:rFonts w:ascii="Verdana" w:hAnsi="Verdana"/>
        </w:rPr>
        <w:t xml:space="preserve">– </w:t>
      </w:r>
      <w:r w:rsidR="00F048D8">
        <w:rPr>
          <w:rFonts w:ascii="Verdana" w:hAnsi="Verdana"/>
        </w:rPr>
        <w:t>79</w:t>
      </w:r>
      <w:r w:rsidR="00DE65AD">
        <w:rPr>
          <w:rFonts w:ascii="Verdana" w:hAnsi="Verdana"/>
        </w:rPr>
        <w:t xml:space="preserve"> </w:t>
      </w:r>
      <w:r w:rsidR="00F048D8">
        <w:rPr>
          <w:rFonts w:ascii="Verdana" w:hAnsi="Verdana"/>
        </w:rPr>
        <w:t>osób/dzień</w:t>
      </w:r>
      <w:r w:rsidR="00B6337B" w:rsidRPr="001409FA">
        <w:rPr>
          <w:rFonts w:ascii="Verdana" w:hAnsi="Verdana"/>
        </w:rPr>
        <w:t>.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5CB6515" w14:textId="4BFE8341" w:rsidR="004B6656" w:rsidRPr="0075628B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Należność</w:t>
      </w:r>
      <w:r w:rsidR="005F1BCA" w:rsidRPr="0075628B">
        <w:rPr>
          <w:rFonts w:ascii="Verdana" w:hAnsi="Verdana"/>
        </w:rPr>
        <w:t>,</w:t>
      </w:r>
      <w:r w:rsidRPr="0075628B">
        <w:rPr>
          <w:rFonts w:ascii="Verdana" w:hAnsi="Verdana"/>
        </w:rPr>
        <w:t xml:space="preserve"> o której mowa w § 3 będzie regulowana przez Zleceniodawcę</w:t>
      </w:r>
      <w:r w:rsidR="004B6656" w:rsidRPr="0075628B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terminie do 21 dni od dnia otrzymania prawidłowo wystawionej faktury przez Zleceniobiorcę</w:t>
      </w:r>
      <w:r w:rsidR="004B6656" w:rsidRPr="0075628B">
        <w:rPr>
          <w:rFonts w:ascii="Verdana" w:hAnsi="Verdana"/>
        </w:rPr>
        <w:t xml:space="preserve">, w oparciu o </w:t>
      </w:r>
      <w:r w:rsidR="005F1BCA" w:rsidRPr="0075628B">
        <w:rPr>
          <w:rFonts w:ascii="Verdana" w:hAnsi="Verdana"/>
        </w:rPr>
        <w:t xml:space="preserve"> </w:t>
      </w:r>
      <w:r w:rsidR="004B6656" w:rsidRPr="0075628B">
        <w:rPr>
          <w:rFonts w:ascii="Verdana" w:hAnsi="Verdana"/>
        </w:rPr>
        <w:t>protokół wykonania usługi podpisany przez obie Strony</w:t>
      </w:r>
      <w:r w:rsidR="001C7FB8" w:rsidRPr="0075628B">
        <w:rPr>
          <w:rFonts w:ascii="Verdana" w:hAnsi="Verdana"/>
        </w:rPr>
        <w:t xml:space="preserve">. </w:t>
      </w:r>
      <w:r w:rsidR="005F1BCA" w:rsidRPr="0075628B">
        <w:rPr>
          <w:rFonts w:ascii="Verdana" w:hAnsi="Verdana"/>
        </w:rPr>
        <w:t>Na fakturze Zleceniobiorca umieści numer niniejszej umowy.</w:t>
      </w:r>
      <w:r w:rsidR="00195139" w:rsidRPr="0075628B">
        <w:rPr>
          <w:rFonts w:ascii="Verdana" w:hAnsi="Verdana"/>
        </w:rPr>
        <w:t xml:space="preserve"> </w:t>
      </w:r>
    </w:p>
    <w:p w14:paraId="1696D340" w14:textId="05E0FB14" w:rsidR="005F1BCA" w:rsidRPr="0075628B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Zapłata wynagrodzenia nastąpi przelewem na rachunek </w:t>
      </w:r>
      <w:r w:rsidR="00DE65AD" w:rsidRPr="0075628B">
        <w:rPr>
          <w:rFonts w:ascii="Verdana" w:eastAsia="Arial Unicode MS" w:hAnsi="Verdana"/>
        </w:rPr>
        <w:t>Zleceniobiorc</w:t>
      </w:r>
      <w:r w:rsidR="00DE65AD">
        <w:rPr>
          <w:rFonts w:ascii="Verdana" w:eastAsia="Arial Unicode MS" w:hAnsi="Verdana"/>
        </w:rPr>
        <w:t xml:space="preserve">y </w:t>
      </w:r>
      <w:r w:rsidRPr="0075628B">
        <w:rPr>
          <w:rFonts w:ascii="Verdana" w:hAnsi="Verdana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1" w14:textId="460988D9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75628B">
        <w:rPr>
          <w:rFonts w:ascii="Verdana" w:hAnsi="Verdana"/>
        </w:rPr>
        <w:lastRenderedPageBreak/>
        <w:t xml:space="preserve">płatności zostanie przesunięty odpowiednio. Z tego tytułu Zleceniobiorcy nie przysługują roszczenia z tytułu niedotrzymania terminu płatności,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2" w14:textId="77777777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5628B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75628B" w:rsidRDefault="001619B5" w:rsidP="0075628B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7507F8EA" w14:textId="4BCA3C72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6C3CA4D9" w14:textId="6D404234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18171F4A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6.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19E1BBC8" w:rsidR="00445D69" w:rsidRPr="0075628B" w:rsidRDefault="00F048D8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75628B">
        <w:rPr>
          <w:rFonts w:ascii="Verdana" w:eastAsia="Calibri" w:hAnsi="Verdana"/>
          <w:lang w:eastAsia="en-US"/>
        </w:rPr>
        <w:t>.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7</w:t>
      </w:r>
    </w:p>
    <w:p w14:paraId="1696D356" w14:textId="77777777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75628B">
        <w:rPr>
          <w:rFonts w:ascii="Verdana" w:hAnsi="Verdana"/>
          <w:color w:val="000000"/>
          <w:kern w:val="2"/>
        </w:rPr>
        <w:t>455</w:t>
      </w:r>
      <w:r w:rsidRPr="0075628B">
        <w:rPr>
          <w:rFonts w:ascii="Verdana" w:hAnsi="Verdana"/>
          <w:color w:val="000000"/>
          <w:kern w:val="2"/>
        </w:rPr>
        <w:t xml:space="preserve"> ust. </w:t>
      </w:r>
      <w:r w:rsidR="00225BCB" w:rsidRPr="0075628B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75628B">
        <w:rPr>
          <w:rFonts w:ascii="Verdana" w:hAnsi="Verdana"/>
          <w:color w:val="000000"/>
          <w:kern w:val="2"/>
        </w:rPr>
        <w:t>ppkt</w:t>
      </w:r>
      <w:proofErr w:type="spellEnd"/>
      <w:r w:rsidR="00225BCB" w:rsidRPr="0075628B">
        <w:rPr>
          <w:rFonts w:ascii="Verdana" w:hAnsi="Verdana"/>
          <w:color w:val="000000"/>
          <w:kern w:val="2"/>
        </w:rPr>
        <w:t xml:space="preserve"> 1</w:t>
      </w:r>
      <w:r w:rsidRPr="0075628B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A06ABA5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75628B">
        <w:rPr>
          <w:rFonts w:ascii="Verdana" w:hAnsi="Verdana"/>
          <w:color w:val="000000"/>
          <w:kern w:val="2"/>
        </w:rPr>
        <w:t>przypadku</w:t>
      </w:r>
      <w:r w:rsidRPr="0075628B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</w:t>
      </w:r>
      <w:r w:rsidR="00963479" w:rsidRPr="0075628B">
        <w:rPr>
          <w:rFonts w:ascii="Verdana" w:hAnsi="Verdana"/>
          <w:color w:val="000000"/>
          <w:kern w:val="2"/>
        </w:rPr>
        <w:t xml:space="preserve">gdy </w:t>
      </w:r>
      <w:r w:rsidRPr="0075628B">
        <w:rPr>
          <w:rFonts w:ascii="Verdana" w:hAnsi="Verdana"/>
          <w:color w:val="000000"/>
          <w:kern w:val="2"/>
        </w:rPr>
        <w:t xml:space="preserve">nastąpiła zmiana 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  <w:r w:rsidRPr="0075628B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b/ urzędowej </w:t>
      </w:r>
      <w:r w:rsidR="00963479" w:rsidRPr="0075628B">
        <w:rPr>
          <w:rFonts w:ascii="Verdana" w:hAnsi="Verdana"/>
          <w:color w:val="000000"/>
          <w:kern w:val="2"/>
        </w:rPr>
        <w:t xml:space="preserve">zmiany </w:t>
      </w:r>
      <w:r w:rsidRPr="0075628B">
        <w:rPr>
          <w:rFonts w:ascii="Verdana" w:hAnsi="Verdana"/>
          <w:color w:val="000000"/>
          <w:kern w:val="2"/>
        </w:rPr>
        <w:t xml:space="preserve">wysokości </w:t>
      </w:r>
      <w:r w:rsidR="00963479" w:rsidRPr="0075628B">
        <w:rPr>
          <w:rFonts w:ascii="Verdana" w:hAnsi="Verdana"/>
          <w:color w:val="000000"/>
          <w:kern w:val="2"/>
        </w:rPr>
        <w:t xml:space="preserve">stawki podatku VAT </w:t>
      </w:r>
      <w:r w:rsidRPr="0075628B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75628B">
        <w:rPr>
          <w:rFonts w:ascii="Verdana" w:hAnsi="Verdana"/>
          <w:color w:val="000000"/>
          <w:kern w:val="2"/>
        </w:rPr>
        <w:t>ę</w:t>
      </w:r>
      <w:r w:rsidRPr="0075628B">
        <w:rPr>
          <w:rFonts w:ascii="Verdana" w:hAnsi="Verdana"/>
          <w:color w:val="000000"/>
          <w:kern w:val="2"/>
        </w:rPr>
        <w:t>dzie dotyczyć</w:t>
      </w:r>
      <w:r w:rsidR="00BA77B3" w:rsidRPr="0075628B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75628B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5628B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77777777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DE65AD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253DC340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51F44484" w14:textId="77777777" w:rsidR="00F048D8" w:rsidRDefault="00F048D8" w:rsidP="00963479">
      <w:pPr>
        <w:jc w:val="center"/>
        <w:rPr>
          <w:rFonts w:ascii="Verdana" w:hAnsi="Verdana"/>
        </w:rPr>
      </w:pPr>
    </w:p>
    <w:p w14:paraId="3B110597" w14:textId="77777777" w:rsidR="00F048D8" w:rsidRDefault="00F048D8" w:rsidP="00963479">
      <w:pPr>
        <w:jc w:val="center"/>
        <w:rPr>
          <w:rFonts w:ascii="Verdana" w:hAnsi="Verdana"/>
        </w:rPr>
      </w:pPr>
    </w:p>
    <w:p w14:paraId="1696D366" w14:textId="22F5642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5BDC15D0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1. </w:t>
      </w:r>
      <w:r w:rsidR="00DE65AD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1696D368" w14:textId="38E24775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19CBAFFE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362B5ED8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EEA9E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9071B57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F87D879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72D7E6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F89C4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8BA77F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D29A3F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D14D0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44BC7C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F048D8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F8014" w14:textId="77777777" w:rsidR="00C11266" w:rsidRDefault="00C11266">
      <w:r>
        <w:separator/>
      </w:r>
    </w:p>
  </w:endnote>
  <w:endnote w:type="continuationSeparator" w:id="0">
    <w:p w14:paraId="2FC6451B" w14:textId="77777777" w:rsidR="00C11266" w:rsidRDefault="00C1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BE892" w14:textId="77777777" w:rsidR="00C11266" w:rsidRDefault="00C11266">
      <w:r>
        <w:separator/>
      </w:r>
    </w:p>
  </w:footnote>
  <w:footnote w:type="continuationSeparator" w:id="0">
    <w:p w14:paraId="644FF7A8" w14:textId="77777777" w:rsidR="00C11266" w:rsidRDefault="00C11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E32EC6A"/>
    <w:lvl w:ilvl="0" w:tplc="4AA4C7D2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C1B33"/>
    <w:rsid w:val="000E0D0A"/>
    <w:rsid w:val="000E6EAF"/>
    <w:rsid w:val="000E7251"/>
    <w:rsid w:val="000F41FB"/>
    <w:rsid w:val="00120230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1B0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4E6CB0"/>
    <w:rsid w:val="0050385D"/>
    <w:rsid w:val="00523334"/>
    <w:rsid w:val="00537A6D"/>
    <w:rsid w:val="00550EFD"/>
    <w:rsid w:val="00571092"/>
    <w:rsid w:val="0058417A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C72A2"/>
    <w:rsid w:val="007F5912"/>
    <w:rsid w:val="00813A7C"/>
    <w:rsid w:val="008149D9"/>
    <w:rsid w:val="00835EDB"/>
    <w:rsid w:val="00850869"/>
    <w:rsid w:val="00872355"/>
    <w:rsid w:val="00892E0C"/>
    <w:rsid w:val="008C0FD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1293A"/>
    <w:rsid w:val="00A32E25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11266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E65AD"/>
    <w:rsid w:val="00DF4FC1"/>
    <w:rsid w:val="00E260F7"/>
    <w:rsid w:val="00E27BFF"/>
    <w:rsid w:val="00E32983"/>
    <w:rsid w:val="00E33D08"/>
    <w:rsid w:val="00E648EB"/>
    <w:rsid w:val="00E7298B"/>
    <w:rsid w:val="00E73A2C"/>
    <w:rsid w:val="00E75B94"/>
    <w:rsid w:val="00E96530"/>
    <w:rsid w:val="00EC2EED"/>
    <w:rsid w:val="00EC611A"/>
    <w:rsid w:val="00ED2BA1"/>
    <w:rsid w:val="00EE6B9D"/>
    <w:rsid w:val="00F048D8"/>
    <w:rsid w:val="00F16EC6"/>
    <w:rsid w:val="00F20D4C"/>
    <w:rsid w:val="00F212AA"/>
    <w:rsid w:val="00F41F25"/>
    <w:rsid w:val="00F512F1"/>
    <w:rsid w:val="00F54208"/>
    <w:rsid w:val="00F80C0D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988</Words>
  <Characters>7027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2025-04-07T08:52:00Z</cp:lastPrinted>
  <dcterms:created xsi:type="dcterms:W3CDTF">2025-06-17T07:23:00Z</dcterms:created>
  <dcterms:modified xsi:type="dcterms:W3CDTF">2025-06-17T07:23:00Z</dcterms:modified>
</cp:coreProperties>
</file>