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60CF0" w14:textId="577C89DC" w:rsidR="00843A88" w:rsidRPr="00AF30F5" w:rsidRDefault="005967F6" w:rsidP="00FD4AEC">
      <w:pPr>
        <w:spacing w:after="480"/>
        <w:jc w:val="right"/>
      </w:pPr>
      <w:r w:rsidRPr="00AF30F5">
        <w:t>Niepołomice</w:t>
      </w:r>
      <w:r w:rsidR="00843A88" w:rsidRPr="00AF30F5">
        <w:t xml:space="preserve"> dnia: </w:t>
      </w:r>
      <w:r w:rsidRPr="00AF30F5">
        <w:t>2025-07-0</w:t>
      </w:r>
      <w:r w:rsidR="005612CA">
        <w:t>9</w:t>
      </w:r>
    </w:p>
    <w:p w14:paraId="4CDB3D5C" w14:textId="77777777" w:rsidR="00843A88" w:rsidRPr="00AF30F5" w:rsidRDefault="005967F6" w:rsidP="00843A88">
      <w:pPr>
        <w:spacing w:line="360" w:lineRule="auto"/>
        <w:rPr>
          <w:b/>
          <w:bCs/>
        </w:rPr>
      </w:pPr>
      <w:r w:rsidRPr="00AF30F5">
        <w:rPr>
          <w:b/>
          <w:bCs/>
        </w:rPr>
        <w:t>GMINA NIEPOŁOMICE</w:t>
      </w:r>
    </w:p>
    <w:p w14:paraId="11CDDB1A" w14:textId="77777777" w:rsidR="00843A88" w:rsidRPr="00AF30F5" w:rsidRDefault="005967F6" w:rsidP="00843A88">
      <w:pPr>
        <w:spacing w:line="360" w:lineRule="auto"/>
      </w:pPr>
      <w:r w:rsidRPr="00AF30F5">
        <w:t>Pl. Zwycięstwa</w:t>
      </w:r>
      <w:r w:rsidR="00843A88" w:rsidRPr="00AF30F5">
        <w:t xml:space="preserve"> </w:t>
      </w:r>
      <w:r w:rsidRPr="00AF30F5">
        <w:t>13</w:t>
      </w:r>
    </w:p>
    <w:p w14:paraId="215B1E68" w14:textId="77777777" w:rsidR="00843A88" w:rsidRPr="00AF30F5" w:rsidRDefault="005967F6" w:rsidP="00843A88">
      <w:r w:rsidRPr="00AF30F5">
        <w:t>32-005</w:t>
      </w:r>
      <w:r w:rsidR="00843A88" w:rsidRPr="00AF30F5">
        <w:t xml:space="preserve"> </w:t>
      </w:r>
      <w:r w:rsidRPr="00AF30F5">
        <w:t>Niepołomice</w:t>
      </w:r>
    </w:p>
    <w:p w14:paraId="0305990F" w14:textId="369B1D96" w:rsidR="00843A88" w:rsidRPr="00AF30F5" w:rsidRDefault="00AF30F5" w:rsidP="00AF30F5">
      <w:pPr>
        <w:jc w:val="both"/>
        <w:rPr>
          <w:bCs/>
        </w:rPr>
      </w:pPr>
      <w:r w:rsidRPr="00AF30F5">
        <w:rPr>
          <w:bCs/>
        </w:rPr>
        <w:t>Pismo: ZP.271.20.2025.7</w:t>
      </w:r>
    </w:p>
    <w:p w14:paraId="08CD9976" w14:textId="77777777" w:rsidR="00843A88" w:rsidRPr="00AF30F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F30F5">
        <w:rPr>
          <w:b/>
        </w:rPr>
        <w:t>WYKONAWCY</w:t>
      </w:r>
    </w:p>
    <w:p w14:paraId="52850282" w14:textId="77777777" w:rsidR="00843A88" w:rsidRPr="00AF30F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F30F5">
        <w:t>ubiegający się o zamówienie</w:t>
      </w:r>
    </w:p>
    <w:p w14:paraId="53BE205D" w14:textId="77777777" w:rsidR="004E4B64" w:rsidRPr="00AF30F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F30F5">
        <w:rPr>
          <w:rFonts w:eastAsia="Calibri"/>
          <w:lang w:eastAsia="en-US"/>
        </w:rPr>
        <w:t xml:space="preserve">Dotyczy: </w:t>
      </w:r>
      <w:r w:rsidRPr="00AF30F5">
        <w:t>postępowania o udzielenie zamówienia publicznego</w:t>
      </w:r>
      <w:r w:rsidRPr="00AF30F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F30F5" w14:paraId="2BC43C0A" w14:textId="77777777" w:rsidTr="00FD4AEC">
        <w:tc>
          <w:tcPr>
            <w:tcW w:w="2269" w:type="dxa"/>
            <w:shd w:val="clear" w:color="auto" w:fill="auto"/>
          </w:tcPr>
          <w:p w14:paraId="3FEC76F6" w14:textId="77777777" w:rsidR="004E4B64" w:rsidRPr="00AF30F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F30F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9C99C6" w14:textId="77777777" w:rsidR="004E4B64" w:rsidRPr="00AF30F5" w:rsidRDefault="005967F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F30F5">
              <w:rPr>
                <w:bCs/>
              </w:rPr>
              <w:t>Budowa klubu malucha "Sówki" wraz z oddziałami przedszkolnymi w Woli Zabierzowskiej</w:t>
            </w:r>
            <w:r w:rsidR="004E4B64" w:rsidRPr="00AF30F5">
              <w:rPr>
                <w:bCs/>
              </w:rPr>
              <w:t>.</w:t>
            </w:r>
          </w:p>
        </w:tc>
      </w:tr>
      <w:tr w:rsidR="005967F6" w:rsidRPr="00AF30F5" w14:paraId="58EC2D5E" w14:textId="77777777" w:rsidTr="00E111AC">
        <w:tc>
          <w:tcPr>
            <w:tcW w:w="2269" w:type="dxa"/>
            <w:shd w:val="clear" w:color="auto" w:fill="auto"/>
          </w:tcPr>
          <w:p w14:paraId="22400FE5" w14:textId="77777777" w:rsidR="005967F6" w:rsidRPr="00AF30F5" w:rsidRDefault="005967F6" w:rsidP="00E111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F30F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AE89E1" w14:textId="77777777" w:rsidR="005967F6" w:rsidRPr="00AF30F5" w:rsidRDefault="005967F6" w:rsidP="00E111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F30F5">
              <w:rPr>
                <w:bCs/>
              </w:rPr>
              <w:t>ZP.271.20.2025</w:t>
            </w:r>
          </w:p>
        </w:tc>
      </w:tr>
    </w:tbl>
    <w:p w14:paraId="77954490" w14:textId="77777777" w:rsidR="004E4B64" w:rsidRPr="00AF30F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F30F5" w14:paraId="6C763D0B" w14:textId="77777777" w:rsidTr="00C46732">
        <w:tc>
          <w:tcPr>
            <w:tcW w:w="9330" w:type="dxa"/>
            <w:shd w:val="clear" w:color="auto" w:fill="F2F2F2"/>
            <w:hideMark/>
          </w:tcPr>
          <w:p w14:paraId="34744B37" w14:textId="77777777" w:rsidR="00843A88" w:rsidRPr="00AF30F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F30F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F10B474" w14:textId="77777777" w:rsidR="0012774F" w:rsidRPr="00AF30F5" w:rsidRDefault="00520165" w:rsidP="005612CA">
      <w:pPr>
        <w:spacing w:line="360" w:lineRule="auto"/>
        <w:jc w:val="both"/>
      </w:pPr>
      <w:r w:rsidRPr="00AF30F5">
        <w:t xml:space="preserve">Zamawiający, </w:t>
      </w:r>
      <w:r w:rsidR="005967F6" w:rsidRPr="00AF30F5">
        <w:rPr>
          <w:b/>
        </w:rPr>
        <w:t>GMINA NIEPOŁOMICE</w:t>
      </w:r>
      <w:r w:rsidRPr="00AF30F5">
        <w:t xml:space="preserve">, działając na podstawie art. </w:t>
      </w:r>
      <w:r w:rsidR="00E74BC3" w:rsidRPr="00AF30F5">
        <w:t>284</w:t>
      </w:r>
      <w:r w:rsidRPr="00AF30F5">
        <w:t xml:space="preserve"> ust. </w:t>
      </w:r>
      <w:r w:rsidR="0029606A" w:rsidRPr="00AF30F5">
        <w:t>6</w:t>
      </w:r>
      <w:r w:rsidRPr="00AF30F5">
        <w:t xml:space="preserve"> ustawy z dnia </w:t>
      </w:r>
      <w:r w:rsidR="0029606A" w:rsidRPr="00AF30F5">
        <w:t>11</w:t>
      </w:r>
      <w:r w:rsidRPr="00AF30F5">
        <w:t xml:space="preserve"> </w:t>
      </w:r>
      <w:r w:rsidR="0029606A" w:rsidRPr="00AF30F5">
        <w:t xml:space="preserve">września </w:t>
      </w:r>
      <w:r w:rsidRPr="00AF30F5">
        <w:t>20</w:t>
      </w:r>
      <w:r w:rsidR="0029606A" w:rsidRPr="00AF30F5">
        <w:t>19</w:t>
      </w:r>
      <w:r w:rsidRPr="00AF30F5">
        <w:t xml:space="preserve"> r</w:t>
      </w:r>
      <w:r w:rsidR="0029606A" w:rsidRPr="00AF30F5">
        <w:t>.</w:t>
      </w:r>
      <w:r w:rsidRPr="00AF30F5">
        <w:t xml:space="preserve"> Prawo </w:t>
      </w:r>
      <w:r w:rsidR="0029606A" w:rsidRPr="00AF30F5">
        <w:t>z</w:t>
      </w:r>
      <w:r w:rsidRPr="00AF30F5">
        <w:t xml:space="preserve">amówień </w:t>
      </w:r>
      <w:r w:rsidR="0029606A" w:rsidRPr="00AF30F5">
        <w:t>p</w:t>
      </w:r>
      <w:r w:rsidRPr="00AF30F5">
        <w:t xml:space="preserve">ublicznych </w:t>
      </w:r>
      <w:r w:rsidR="005967F6" w:rsidRPr="00AF30F5">
        <w:t>(</w:t>
      </w:r>
      <w:proofErr w:type="spellStart"/>
      <w:r w:rsidR="005967F6" w:rsidRPr="00AF30F5">
        <w:t>t.j</w:t>
      </w:r>
      <w:proofErr w:type="spellEnd"/>
      <w:r w:rsidR="005967F6" w:rsidRPr="00AF30F5">
        <w:t>. Dz. U. z 2024 poz. 1320)</w:t>
      </w:r>
      <w:r w:rsidR="00BE7BFD" w:rsidRPr="00AF30F5">
        <w:t xml:space="preserve">, </w:t>
      </w:r>
      <w:r w:rsidR="00E74BC3" w:rsidRPr="00AF30F5">
        <w:t>udostępnia</w:t>
      </w:r>
      <w:r w:rsidR="00BE7BFD" w:rsidRPr="00AF30F5">
        <w:t xml:space="preserve"> poniżej treść zapytań do S</w:t>
      </w:r>
      <w:r w:rsidR="0012774F" w:rsidRPr="00AF30F5">
        <w:t>pecyfikacji Warunków Zamówienia (</w:t>
      </w:r>
      <w:r w:rsidR="0012774F" w:rsidRPr="00AF30F5">
        <w:rPr>
          <w:lang w:eastAsia="ar-SA"/>
        </w:rPr>
        <w:t>zwanej dalej</w:t>
      </w:r>
      <w:r w:rsidR="0012774F" w:rsidRPr="00AF30F5">
        <w:rPr>
          <w:b/>
          <w:lang w:eastAsia="ar-SA"/>
        </w:rPr>
        <w:t xml:space="preserve"> </w:t>
      </w:r>
      <w:r w:rsidR="0012774F" w:rsidRPr="00AF30F5">
        <w:rPr>
          <w:bCs/>
          <w:lang w:eastAsia="ar-SA"/>
        </w:rPr>
        <w:t>”SWZ”)</w:t>
      </w:r>
      <w:r w:rsidR="00E74BC3" w:rsidRPr="00AF30F5">
        <w:rPr>
          <w:bCs/>
          <w:lang w:eastAsia="ar-SA"/>
        </w:rPr>
        <w:t xml:space="preserve"> </w:t>
      </w:r>
      <w:r w:rsidR="00E74BC3" w:rsidRPr="00AF30F5">
        <w:t>wraz z wyjaśnieniami</w:t>
      </w:r>
      <w:r w:rsidR="0012774F" w:rsidRPr="00AF30F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67F6" w:rsidRPr="00AF30F5" w14:paraId="4C29755E" w14:textId="77777777" w:rsidTr="00E111AC">
        <w:tc>
          <w:tcPr>
            <w:tcW w:w="9356" w:type="dxa"/>
            <w:shd w:val="clear" w:color="auto" w:fill="auto"/>
          </w:tcPr>
          <w:p w14:paraId="0EE77786" w14:textId="590DF608" w:rsidR="005967F6" w:rsidRPr="005612CA" w:rsidRDefault="005967F6" w:rsidP="00E111A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612CA">
              <w:rPr>
                <w:b/>
                <w:bCs/>
              </w:rPr>
              <w:t>Pytani</w:t>
            </w:r>
            <w:r w:rsidR="00AF30F5" w:rsidRPr="005612CA">
              <w:rPr>
                <w:b/>
                <w:bCs/>
              </w:rPr>
              <w:t>a</w:t>
            </w:r>
          </w:p>
          <w:p w14:paraId="318B1AFE" w14:textId="7C434777" w:rsidR="005967F6" w:rsidRPr="005612CA" w:rsidRDefault="005967F6" w:rsidP="00AF30F5">
            <w:pPr>
              <w:spacing w:after="120" w:line="360" w:lineRule="auto"/>
              <w:ind w:left="30" w:right="-72"/>
              <w:jc w:val="both"/>
            </w:pPr>
            <w:r w:rsidRPr="005612CA">
              <w:t>Zwracamy się z uprzejmą prośbą o udzielenie dodatkowych informacji niezbędnych do właściwego przygotowania oferty:</w:t>
            </w:r>
          </w:p>
          <w:p w14:paraId="06659C5D" w14:textId="126B344E" w:rsidR="005967F6" w:rsidRPr="005612CA" w:rsidRDefault="005967F6" w:rsidP="00AF30F5">
            <w:pPr>
              <w:spacing w:after="120" w:line="360" w:lineRule="auto"/>
              <w:ind w:left="30" w:right="-72"/>
              <w:jc w:val="both"/>
            </w:pPr>
            <w:r w:rsidRPr="005612CA">
              <w:t>1. Prosimy o potwierdzenie, czy wykładzina ma być montowana również na piętrze. W przedmiarze, w poz. 45, wskazane są pomieszczenia nr 1.1, 1.2, 1.3, 1.4, 1.5, 1.6 oraz 1.7. Uprzejmie prosimy o załączenie rzutu piętra oraz wskazanie lokalizacji, w których przewidziano montaż wykładzin.</w:t>
            </w:r>
          </w:p>
          <w:p w14:paraId="540F4459" w14:textId="6D87BE64" w:rsidR="005967F6" w:rsidRPr="005612CA" w:rsidRDefault="005967F6" w:rsidP="00AF30F5">
            <w:pPr>
              <w:spacing w:after="120" w:line="360" w:lineRule="auto"/>
              <w:ind w:left="30" w:right="-72"/>
              <w:jc w:val="both"/>
            </w:pPr>
            <w:r w:rsidRPr="005612CA">
              <w:t>2.Czy w zakresie pozycji „warstwy dachowe – poz. P4” w przedmiarze zostały uwzględnione spadki? Czy przewidziano jedną płytę o grubości 12 cm plus spadki, czy dwie płyty o grubości 12 cm plus spadki? Ponadto prosimy o informację, czy uwzględniono również rynny oraz obróbki blacharskie.</w:t>
            </w:r>
          </w:p>
          <w:p w14:paraId="5C008574" w14:textId="37C67884" w:rsidR="005967F6" w:rsidRPr="005612CA" w:rsidRDefault="005967F6" w:rsidP="00AF30F5">
            <w:pPr>
              <w:spacing w:after="120" w:line="360" w:lineRule="auto"/>
              <w:ind w:left="30" w:right="-72"/>
              <w:jc w:val="both"/>
            </w:pPr>
            <w:r w:rsidRPr="005612CA">
              <w:t>3.Prosimy o wskazanie, w której pozycji przedmiaru znajduje się element dotyczący identyfikacji oraz czy stanowi on część zamówienia.</w:t>
            </w:r>
          </w:p>
          <w:p w14:paraId="2D808A8E" w14:textId="45589DC4" w:rsidR="005967F6" w:rsidRPr="005612CA" w:rsidRDefault="005967F6" w:rsidP="00AF30F5">
            <w:pPr>
              <w:spacing w:after="120" w:line="360" w:lineRule="auto"/>
              <w:ind w:left="30" w:right="-72"/>
              <w:jc w:val="both"/>
            </w:pPr>
            <w:r w:rsidRPr="005612CA">
              <w:t>Będziemy wdzięczni za wyjaśnienie powyższych kwestii.</w:t>
            </w:r>
          </w:p>
          <w:p w14:paraId="37502CDF" w14:textId="77777777" w:rsidR="005967F6" w:rsidRPr="005612CA" w:rsidRDefault="005967F6" w:rsidP="00E111A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612CA">
              <w:rPr>
                <w:b/>
                <w:bCs/>
              </w:rPr>
              <w:t>Stanowisko (wyjaśnienie) Zamawiającego:</w:t>
            </w:r>
          </w:p>
          <w:p w14:paraId="021552E1" w14:textId="76D1029B" w:rsidR="005612CA" w:rsidRPr="005612CA" w:rsidRDefault="005612CA" w:rsidP="005612CA">
            <w:pPr>
              <w:spacing w:after="60" w:line="360" w:lineRule="auto"/>
              <w:ind w:left="30" w:right="-72"/>
              <w:jc w:val="both"/>
            </w:pPr>
            <w:r w:rsidRPr="005612CA">
              <w:t>Ad.1. Wykładzina ma być montowana na parterze zgodnie z rys. AW-01_ Rzut posadzek.</w:t>
            </w:r>
          </w:p>
          <w:p w14:paraId="78DD4027" w14:textId="6B75B99E" w:rsidR="005612CA" w:rsidRPr="005612CA" w:rsidRDefault="005612CA" w:rsidP="005612CA">
            <w:pPr>
              <w:spacing w:after="60" w:line="360" w:lineRule="auto"/>
              <w:ind w:left="30" w:right="-72"/>
              <w:jc w:val="both"/>
            </w:pPr>
            <w:r w:rsidRPr="005612CA">
              <w:t>Ad.2. Połać dachowa w całości posiada jeden spadek przez co nie występują tutaj dodatkowe spadki. Na całości dachu przewidziano ocieplenie z wełny mineralnej gr. 24cm uwzględnione w przedmiarze</w:t>
            </w:r>
            <w:r>
              <w:t>.</w:t>
            </w:r>
          </w:p>
          <w:p w14:paraId="5AF30D5B" w14:textId="77777777" w:rsidR="005612CA" w:rsidRPr="005612CA" w:rsidRDefault="005612CA" w:rsidP="005612CA">
            <w:pPr>
              <w:spacing w:after="60" w:line="360" w:lineRule="auto"/>
              <w:ind w:left="30" w:right="-72"/>
              <w:jc w:val="both"/>
            </w:pPr>
            <w:r w:rsidRPr="005612CA">
              <w:t>Ad.3. Identyfikacja wizualna stanowi część zamówienia i należy ja uwzględnić.</w:t>
            </w:r>
          </w:p>
          <w:p w14:paraId="19D64533" w14:textId="014F4DA7" w:rsidR="005967F6" w:rsidRPr="005612CA" w:rsidRDefault="005967F6" w:rsidP="00E111AC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6D8867B2" w14:textId="77777777" w:rsidR="00BE7BFD" w:rsidRPr="00AF30F5" w:rsidRDefault="00BE7BFD" w:rsidP="00520165">
      <w:pPr>
        <w:jc w:val="both"/>
      </w:pPr>
    </w:p>
    <w:p w14:paraId="6507C239" w14:textId="086532D6" w:rsidR="006D4AB3" w:rsidRPr="00AF30F5" w:rsidRDefault="006D4AB3" w:rsidP="00D8461B">
      <w:pPr>
        <w:spacing w:before="120" w:after="120" w:line="360" w:lineRule="auto"/>
        <w:ind w:left="567"/>
        <w:jc w:val="right"/>
      </w:pPr>
    </w:p>
    <w:sectPr w:rsidR="006D4AB3" w:rsidRPr="00AF30F5" w:rsidSect="005612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53075" w14:textId="77777777" w:rsidR="00D045F5" w:rsidRDefault="00D045F5">
      <w:r>
        <w:separator/>
      </w:r>
    </w:p>
  </w:endnote>
  <w:endnote w:type="continuationSeparator" w:id="0">
    <w:p w14:paraId="028BC90F" w14:textId="77777777" w:rsidR="00D045F5" w:rsidRDefault="00D04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47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588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BFBCF" w14:textId="558D582E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325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C72B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E9729A" w14:textId="77777777" w:rsidR="006D4AB3" w:rsidRDefault="006D4AB3">
    <w:pPr>
      <w:pStyle w:val="Stopka"/>
      <w:tabs>
        <w:tab w:val="clear" w:pos="4536"/>
        <w:tab w:val="left" w:pos="6237"/>
      </w:tabs>
    </w:pPr>
  </w:p>
  <w:p w14:paraId="68DE71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76C24" w14:textId="77777777" w:rsidR="00D045F5" w:rsidRDefault="00D045F5">
      <w:r>
        <w:separator/>
      </w:r>
    </w:p>
  </w:footnote>
  <w:footnote w:type="continuationSeparator" w:id="0">
    <w:p w14:paraId="4C1A6140" w14:textId="77777777" w:rsidR="00D045F5" w:rsidRDefault="00D04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5B60" w14:textId="77777777" w:rsidR="005967F6" w:rsidRDefault="00596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702E6" w14:textId="77777777" w:rsidR="005967F6" w:rsidRDefault="005967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A1989" w14:textId="77777777" w:rsidR="005967F6" w:rsidRDefault="00596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4254336">
    <w:abstractNumId w:val="3"/>
  </w:num>
  <w:num w:numId="2" w16cid:durableId="883249922">
    <w:abstractNumId w:val="6"/>
  </w:num>
  <w:num w:numId="3" w16cid:durableId="667706855">
    <w:abstractNumId w:val="2"/>
  </w:num>
  <w:num w:numId="4" w16cid:durableId="672606519">
    <w:abstractNumId w:val="5"/>
  </w:num>
  <w:num w:numId="5" w16cid:durableId="1422339445">
    <w:abstractNumId w:val="0"/>
  </w:num>
  <w:num w:numId="6" w16cid:durableId="304239232">
    <w:abstractNumId w:val="1"/>
  </w:num>
  <w:num w:numId="7" w16cid:durableId="10619756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45F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612CA"/>
    <w:rsid w:val="005967F6"/>
    <w:rsid w:val="005A4A21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F30F5"/>
    <w:rsid w:val="00BA6584"/>
    <w:rsid w:val="00BE7BFD"/>
    <w:rsid w:val="00C370F2"/>
    <w:rsid w:val="00C44EEC"/>
    <w:rsid w:val="00C46732"/>
    <w:rsid w:val="00D045F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90E50C"/>
  <w15:chartTrackingRefBased/>
  <w15:docId w15:val="{9B7AA0E9-2818-4130-BF1C-F435ADE42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2025-07-09T10:48:00Z</cp:lastPrinted>
  <dcterms:created xsi:type="dcterms:W3CDTF">2025-07-09T10:48:00Z</dcterms:created>
  <dcterms:modified xsi:type="dcterms:W3CDTF">2025-07-09T10:48:00Z</dcterms:modified>
</cp:coreProperties>
</file>