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C4337" w14:textId="77777777" w:rsidR="00843A88" w:rsidRPr="00416B50" w:rsidRDefault="00FE4B0C" w:rsidP="00FD4AEC">
      <w:pPr>
        <w:spacing w:after="480"/>
        <w:jc w:val="right"/>
      </w:pPr>
      <w:r w:rsidRPr="00416B50">
        <w:t>Niepołomice</w:t>
      </w:r>
      <w:r w:rsidR="00843A88" w:rsidRPr="00416B50">
        <w:t xml:space="preserve"> dnia: </w:t>
      </w:r>
      <w:r w:rsidRPr="00416B50">
        <w:t>2025-07-09</w:t>
      </w:r>
    </w:p>
    <w:p w14:paraId="203B9B1B" w14:textId="77777777" w:rsidR="00843A88" w:rsidRPr="00416B50" w:rsidRDefault="00FE4B0C" w:rsidP="00843A88">
      <w:pPr>
        <w:spacing w:line="360" w:lineRule="auto"/>
        <w:rPr>
          <w:b/>
          <w:bCs/>
        </w:rPr>
      </w:pPr>
      <w:r w:rsidRPr="00416B50">
        <w:rPr>
          <w:b/>
          <w:bCs/>
        </w:rPr>
        <w:t>GMINA NIEPOŁOMICE</w:t>
      </w:r>
    </w:p>
    <w:p w14:paraId="29BA13AE" w14:textId="77777777" w:rsidR="00843A88" w:rsidRPr="00416B50" w:rsidRDefault="00FE4B0C" w:rsidP="00843A88">
      <w:pPr>
        <w:spacing w:line="360" w:lineRule="auto"/>
      </w:pPr>
      <w:r w:rsidRPr="00416B50">
        <w:t>Pl. Zwycięstwa</w:t>
      </w:r>
      <w:r w:rsidR="00843A88" w:rsidRPr="00416B50">
        <w:t xml:space="preserve"> </w:t>
      </w:r>
      <w:r w:rsidRPr="00416B50">
        <w:t>13</w:t>
      </w:r>
    </w:p>
    <w:p w14:paraId="6291CEE1" w14:textId="77777777" w:rsidR="00843A88" w:rsidRPr="00416B50" w:rsidRDefault="00FE4B0C" w:rsidP="00843A88">
      <w:r w:rsidRPr="00416B50">
        <w:t>32-005</w:t>
      </w:r>
      <w:r w:rsidR="00843A88" w:rsidRPr="00416B50">
        <w:t xml:space="preserve"> </w:t>
      </w:r>
      <w:r w:rsidRPr="00416B50">
        <w:t>Niepołomice</w:t>
      </w:r>
    </w:p>
    <w:p w14:paraId="219A19A1" w14:textId="046121B0" w:rsidR="00843A88" w:rsidRPr="00416B50" w:rsidRDefault="00416B50" w:rsidP="00416B50">
      <w:pPr>
        <w:jc w:val="both"/>
        <w:rPr>
          <w:bCs/>
        </w:rPr>
      </w:pPr>
      <w:r w:rsidRPr="00416B50">
        <w:rPr>
          <w:bCs/>
        </w:rPr>
        <w:t>Pismo: ZP.271.2025.20.12</w:t>
      </w:r>
    </w:p>
    <w:p w14:paraId="2FD5E9DD" w14:textId="77777777" w:rsidR="00843A88" w:rsidRPr="00416B5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416B50">
        <w:rPr>
          <w:b/>
        </w:rPr>
        <w:t>WYKONAWCY</w:t>
      </w:r>
    </w:p>
    <w:p w14:paraId="3C799BDA" w14:textId="77777777" w:rsidR="00843A88" w:rsidRPr="00416B5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416B50">
        <w:t>ubiegający się o zamówienie</w:t>
      </w:r>
    </w:p>
    <w:p w14:paraId="205CC87F" w14:textId="77777777" w:rsidR="004E4B64" w:rsidRPr="00416B5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416B50">
        <w:rPr>
          <w:rFonts w:eastAsia="Calibri"/>
          <w:lang w:eastAsia="en-US"/>
        </w:rPr>
        <w:t xml:space="preserve">Dotyczy: </w:t>
      </w:r>
      <w:r w:rsidRPr="00416B50">
        <w:t>postępowania o udzielenie zamówienia publicznego</w:t>
      </w:r>
      <w:r w:rsidRPr="00416B5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16B50" w14:paraId="3127288D" w14:textId="77777777" w:rsidTr="00FD4AEC">
        <w:tc>
          <w:tcPr>
            <w:tcW w:w="2269" w:type="dxa"/>
            <w:shd w:val="clear" w:color="auto" w:fill="auto"/>
          </w:tcPr>
          <w:p w14:paraId="228482DC" w14:textId="77777777" w:rsidR="004E4B64" w:rsidRPr="00416B5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16B5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9CF9C7" w14:textId="77777777" w:rsidR="004E4B64" w:rsidRPr="00416B50" w:rsidRDefault="00FE4B0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16B50">
              <w:rPr>
                <w:bCs/>
              </w:rPr>
              <w:t>Budowa klubu malucha "Sówki" wraz z oddziałami przedszkolnymi w Woli Zabierzowskiej</w:t>
            </w:r>
            <w:r w:rsidR="004E4B64" w:rsidRPr="00416B50">
              <w:rPr>
                <w:bCs/>
              </w:rPr>
              <w:t>.</w:t>
            </w:r>
          </w:p>
        </w:tc>
      </w:tr>
      <w:tr w:rsidR="00FE4B0C" w:rsidRPr="00416B50" w14:paraId="0B5C7557" w14:textId="77777777" w:rsidTr="009641FF">
        <w:tc>
          <w:tcPr>
            <w:tcW w:w="2269" w:type="dxa"/>
            <w:shd w:val="clear" w:color="auto" w:fill="auto"/>
          </w:tcPr>
          <w:p w14:paraId="464B7A38" w14:textId="77777777" w:rsidR="00FE4B0C" w:rsidRPr="00416B50" w:rsidRDefault="00FE4B0C" w:rsidP="009641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16B5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9C9DBE" w14:textId="77777777" w:rsidR="00FE4B0C" w:rsidRPr="00416B50" w:rsidRDefault="00FE4B0C" w:rsidP="009641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16B50">
              <w:rPr>
                <w:bCs/>
              </w:rPr>
              <w:t>ZP.271.20.2025</w:t>
            </w:r>
          </w:p>
        </w:tc>
      </w:tr>
    </w:tbl>
    <w:p w14:paraId="750E52FC" w14:textId="77777777" w:rsidR="004E4B64" w:rsidRPr="00416B5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16B50" w14:paraId="2B4133EF" w14:textId="77777777" w:rsidTr="00C46732">
        <w:tc>
          <w:tcPr>
            <w:tcW w:w="9330" w:type="dxa"/>
            <w:shd w:val="clear" w:color="auto" w:fill="F2F2F2"/>
            <w:hideMark/>
          </w:tcPr>
          <w:p w14:paraId="41927938" w14:textId="77777777" w:rsidR="00843A88" w:rsidRPr="00416B5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16B5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F722273" w14:textId="77777777" w:rsidR="0012774F" w:rsidRPr="00416B50" w:rsidRDefault="00520165" w:rsidP="004E4B64">
      <w:pPr>
        <w:spacing w:before="600" w:after="240" w:line="360" w:lineRule="auto"/>
        <w:jc w:val="both"/>
      </w:pPr>
      <w:r w:rsidRPr="00416B50">
        <w:t xml:space="preserve">Zamawiający, </w:t>
      </w:r>
      <w:r w:rsidR="00FE4B0C" w:rsidRPr="00416B50">
        <w:rPr>
          <w:b/>
        </w:rPr>
        <w:t>GMINA NIEPOŁOMICE</w:t>
      </w:r>
      <w:r w:rsidRPr="00416B50">
        <w:t xml:space="preserve">, działając na podstawie art. </w:t>
      </w:r>
      <w:r w:rsidR="00E74BC3" w:rsidRPr="00416B50">
        <w:t>284</w:t>
      </w:r>
      <w:r w:rsidRPr="00416B50">
        <w:t xml:space="preserve"> ust. </w:t>
      </w:r>
      <w:r w:rsidR="0029606A" w:rsidRPr="00416B50">
        <w:t>6</w:t>
      </w:r>
      <w:r w:rsidRPr="00416B50">
        <w:t xml:space="preserve"> ustawy z dnia </w:t>
      </w:r>
      <w:r w:rsidR="0029606A" w:rsidRPr="00416B50">
        <w:t>11</w:t>
      </w:r>
      <w:r w:rsidRPr="00416B50">
        <w:t xml:space="preserve"> </w:t>
      </w:r>
      <w:r w:rsidR="0029606A" w:rsidRPr="00416B50">
        <w:t xml:space="preserve">września </w:t>
      </w:r>
      <w:r w:rsidRPr="00416B50">
        <w:t>20</w:t>
      </w:r>
      <w:r w:rsidR="0029606A" w:rsidRPr="00416B50">
        <w:t>19</w:t>
      </w:r>
      <w:r w:rsidRPr="00416B50">
        <w:t xml:space="preserve"> r</w:t>
      </w:r>
      <w:r w:rsidR="0029606A" w:rsidRPr="00416B50">
        <w:t>.</w:t>
      </w:r>
      <w:r w:rsidRPr="00416B50">
        <w:t xml:space="preserve"> Prawo </w:t>
      </w:r>
      <w:r w:rsidR="0029606A" w:rsidRPr="00416B50">
        <w:t>z</w:t>
      </w:r>
      <w:r w:rsidRPr="00416B50">
        <w:t xml:space="preserve">amówień </w:t>
      </w:r>
      <w:r w:rsidR="0029606A" w:rsidRPr="00416B50">
        <w:t>p</w:t>
      </w:r>
      <w:r w:rsidRPr="00416B50">
        <w:t xml:space="preserve">ublicznych </w:t>
      </w:r>
      <w:r w:rsidR="00FE4B0C" w:rsidRPr="00416B50">
        <w:t>(</w:t>
      </w:r>
      <w:proofErr w:type="spellStart"/>
      <w:r w:rsidR="00FE4B0C" w:rsidRPr="00416B50">
        <w:t>t.j</w:t>
      </w:r>
      <w:proofErr w:type="spellEnd"/>
      <w:r w:rsidR="00FE4B0C" w:rsidRPr="00416B50">
        <w:t>. Dz. U. z 2024 poz. 1320)</w:t>
      </w:r>
      <w:r w:rsidR="00BE7BFD" w:rsidRPr="00416B50">
        <w:t xml:space="preserve">, </w:t>
      </w:r>
      <w:r w:rsidR="00E74BC3" w:rsidRPr="00416B50">
        <w:t>udostępnia</w:t>
      </w:r>
      <w:r w:rsidR="00BE7BFD" w:rsidRPr="00416B50">
        <w:t xml:space="preserve"> poniżej treść zapytań do S</w:t>
      </w:r>
      <w:r w:rsidR="0012774F" w:rsidRPr="00416B50">
        <w:t>pecyfikacji Warunków Zamówienia (</w:t>
      </w:r>
      <w:r w:rsidR="0012774F" w:rsidRPr="00416B50">
        <w:rPr>
          <w:lang w:eastAsia="ar-SA"/>
        </w:rPr>
        <w:t>zwanej dalej</w:t>
      </w:r>
      <w:r w:rsidR="0012774F" w:rsidRPr="00416B50">
        <w:rPr>
          <w:b/>
          <w:lang w:eastAsia="ar-SA"/>
        </w:rPr>
        <w:t xml:space="preserve"> </w:t>
      </w:r>
      <w:r w:rsidR="0012774F" w:rsidRPr="00416B50">
        <w:rPr>
          <w:bCs/>
          <w:lang w:eastAsia="ar-SA"/>
        </w:rPr>
        <w:t>”SWZ”)</w:t>
      </w:r>
      <w:r w:rsidR="00E74BC3" w:rsidRPr="00416B50">
        <w:rPr>
          <w:bCs/>
          <w:lang w:eastAsia="ar-SA"/>
        </w:rPr>
        <w:t xml:space="preserve"> </w:t>
      </w:r>
      <w:r w:rsidR="00E74BC3" w:rsidRPr="00416B50">
        <w:t>wraz z wyjaśnieniami</w:t>
      </w:r>
      <w:r w:rsidR="0012774F" w:rsidRPr="00416B5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4B0C" w:rsidRPr="00416B50" w14:paraId="3C4E0995" w14:textId="77777777" w:rsidTr="009641FF">
        <w:tc>
          <w:tcPr>
            <w:tcW w:w="9356" w:type="dxa"/>
            <w:shd w:val="clear" w:color="auto" w:fill="auto"/>
          </w:tcPr>
          <w:p w14:paraId="58A092AE" w14:textId="546849E4" w:rsidR="00FE4B0C" w:rsidRPr="00416B50" w:rsidRDefault="00FE4B0C" w:rsidP="009641F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16B50">
              <w:rPr>
                <w:b/>
                <w:bCs/>
              </w:rPr>
              <w:t xml:space="preserve">Pytanie </w:t>
            </w:r>
          </w:p>
          <w:p w14:paraId="2328159F" w14:textId="77777777" w:rsidR="00FE4B0C" w:rsidRPr="00416B50" w:rsidRDefault="00FE4B0C" w:rsidP="009641FF">
            <w:pPr>
              <w:spacing w:after="120" w:line="360" w:lineRule="auto"/>
              <w:ind w:left="30" w:right="-72"/>
              <w:jc w:val="both"/>
            </w:pPr>
            <w:r w:rsidRPr="00416B50">
              <w:t>Proszę o informację jaki materiał zastosować do wyceny na system rynnowy.</w:t>
            </w:r>
          </w:p>
          <w:p w14:paraId="4585E279" w14:textId="6B065B97" w:rsidR="00FE4B0C" w:rsidRPr="00846EC4" w:rsidRDefault="00FE4B0C" w:rsidP="00846EC4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16B50">
              <w:rPr>
                <w:b/>
                <w:bCs/>
              </w:rPr>
              <w:t>Stanowisko (wyjaśnienie) Zamawiającego:</w:t>
            </w:r>
          </w:p>
        </w:tc>
      </w:tr>
    </w:tbl>
    <w:p w14:paraId="346F2225" w14:textId="270B9E8D" w:rsidR="00846EC4" w:rsidRPr="00846EC4" w:rsidRDefault="00846EC4" w:rsidP="00846EC4">
      <w:pPr>
        <w:jc w:val="both"/>
      </w:pPr>
      <w:r w:rsidRPr="00846EC4">
        <w:t>Zgodnie z przedmiarem robót poz. 68 – rynny dachowe ze stali ocynkowanej, mocowanie na kątowniku stalowym, ocynkowanym, rynna w systemie ukrytym (rys. A-03,  A-04, A-05, A-06, A-07a-08_Projekt wykonawczy</w:t>
      </w:r>
    </w:p>
    <w:p w14:paraId="18D279DD" w14:textId="77777777" w:rsidR="00BE7BFD" w:rsidRPr="00416B50" w:rsidRDefault="00BE7BFD" w:rsidP="00520165">
      <w:pPr>
        <w:jc w:val="both"/>
      </w:pPr>
    </w:p>
    <w:p w14:paraId="7247F788" w14:textId="12578EAD" w:rsidR="006D4AB3" w:rsidRPr="00416B50" w:rsidRDefault="006D4AB3" w:rsidP="00D8461B">
      <w:pPr>
        <w:spacing w:before="120" w:after="120" w:line="360" w:lineRule="auto"/>
        <w:ind w:left="567"/>
        <w:jc w:val="right"/>
      </w:pPr>
    </w:p>
    <w:sectPr w:rsidR="006D4AB3" w:rsidRPr="00416B5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143B8" w14:textId="77777777" w:rsidR="00927B99" w:rsidRDefault="00927B99">
      <w:r>
        <w:separator/>
      </w:r>
    </w:p>
  </w:endnote>
  <w:endnote w:type="continuationSeparator" w:id="0">
    <w:p w14:paraId="0C2A27AE" w14:textId="77777777" w:rsidR="00927B99" w:rsidRDefault="00927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19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F3B8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B928D" w14:textId="4F0A2622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DC1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31D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594DDF" w14:textId="77777777" w:rsidR="006D4AB3" w:rsidRDefault="006D4AB3">
    <w:pPr>
      <w:pStyle w:val="Stopka"/>
      <w:tabs>
        <w:tab w:val="clear" w:pos="4536"/>
        <w:tab w:val="left" w:pos="6237"/>
      </w:tabs>
    </w:pPr>
  </w:p>
  <w:p w14:paraId="2D0D57D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CF98B" w14:textId="77777777" w:rsidR="00927B99" w:rsidRDefault="00927B99">
      <w:r>
        <w:separator/>
      </w:r>
    </w:p>
  </w:footnote>
  <w:footnote w:type="continuationSeparator" w:id="0">
    <w:p w14:paraId="3BE2FD49" w14:textId="77777777" w:rsidR="00927B99" w:rsidRDefault="00927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9D82" w14:textId="77777777" w:rsidR="00FE4B0C" w:rsidRDefault="00FE4B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A7F3" w14:textId="77777777" w:rsidR="00FE4B0C" w:rsidRDefault="00FE4B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514E7" w14:textId="77777777" w:rsidR="00FE4B0C" w:rsidRDefault="00FE4B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3515976">
    <w:abstractNumId w:val="3"/>
  </w:num>
  <w:num w:numId="2" w16cid:durableId="1742286087">
    <w:abstractNumId w:val="6"/>
  </w:num>
  <w:num w:numId="3" w16cid:durableId="836379990">
    <w:abstractNumId w:val="2"/>
  </w:num>
  <w:num w:numId="4" w16cid:durableId="120653222">
    <w:abstractNumId w:val="5"/>
  </w:num>
  <w:num w:numId="5" w16cid:durableId="1923025626">
    <w:abstractNumId w:val="0"/>
  </w:num>
  <w:num w:numId="6" w16cid:durableId="11036011">
    <w:abstractNumId w:val="1"/>
  </w:num>
  <w:num w:numId="7" w16cid:durableId="1127505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B99"/>
    <w:rsid w:val="00031374"/>
    <w:rsid w:val="000A1097"/>
    <w:rsid w:val="000E2A8F"/>
    <w:rsid w:val="0012774F"/>
    <w:rsid w:val="00144B7A"/>
    <w:rsid w:val="00180C6E"/>
    <w:rsid w:val="002361B7"/>
    <w:rsid w:val="0029606A"/>
    <w:rsid w:val="00416B5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46EC4"/>
    <w:rsid w:val="00864A4B"/>
    <w:rsid w:val="00870F9F"/>
    <w:rsid w:val="008804B6"/>
    <w:rsid w:val="00897AB0"/>
    <w:rsid w:val="008A3553"/>
    <w:rsid w:val="00927B99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4B0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6CE5A"/>
  <w15:chartTrackingRefBased/>
  <w15:docId w15:val="{EB82F1D7-874D-4D26-A5A4-E77CCA24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2025-07-09T13:24:00Z</cp:lastPrinted>
  <dcterms:created xsi:type="dcterms:W3CDTF">2025-07-09T13:24:00Z</dcterms:created>
  <dcterms:modified xsi:type="dcterms:W3CDTF">2025-07-09T13:24:00Z</dcterms:modified>
</cp:coreProperties>
</file>