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745C4ECB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0E595D">
        <w:rPr>
          <w:rFonts w:ascii="Verdana" w:hAnsi="Verdana"/>
          <w:b/>
          <w:sz w:val="18"/>
          <w:szCs w:val="18"/>
        </w:rPr>
        <w:t>391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9AF780D" w:rsidR="00B12BC7" w:rsidRPr="0067784D" w:rsidRDefault="000E595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0E595D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984407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0E595D">
        <w:rPr>
          <w:rFonts w:ascii="Verdana" w:eastAsia="Times New Roman" w:hAnsi="Verdana"/>
          <w:b/>
          <w:sz w:val="18"/>
          <w:szCs w:val="18"/>
          <w:lang w:eastAsia="pl-PL"/>
        </w:rPr>
        <w:t xml:space="preserve"> zintegrowanego systemu detekcji sygnałów o  niskim natężeniu dla ACMiN - DE-dzp.272-391/25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98440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EB26919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595D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4429E7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84407"/>
    <w:rsid w:val="00990685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2025-01-24T08:35:00Z</cp:lastPrinted>
  <dcterms:created xsi:type="dcterms:W3CDTF">2025-07-08T12:55:00Z</dcterms:created>
  <dcterms:modified xsi:type="dcterms:W3CDTF">2025-07-09T07:01:00Z</dcterms:modified>
</cp:coreProperties>
</file>