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6C1EE" w14:textId="77777777" w:rsidR="008D2AB8" w:rsidRPr="000F7261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b w:val="0"/>
          <w:sz w:val="18"/>
          <w:szCs w:val="18"/>
        </w:rPr>
        <w:tab/>
      </w:r>
      <w:r w:rsidRPr="000F7261">
        <w:rPr>
          <w:rFonts w:ascii="Verdana" w:hAnsi="Verdana"/>
          <w:b w:val="0"/>
          <w:sz w:val="18"/>
          <w:szCs w:val="18"/>
        </w:rPr>
        <w:tab/>
      </w:r>
      <w:r w:rsidRPr="000F7261">
        <w:rPr>
          <w:rFonts w:ascii="Verdana" w:hAnsi="Verdana"/>
          <w:b w:val="0"/>
          <w:sz w:val="18"/>
          <w:szCs w:val="18"/>
        </w:rPr>
        <w:tab/>
      </w:r>
      <w:r w:rsidRPr="000F7261">
        <w:rPr>
          <w:rFonts w:ascii="Verdana" w:hAnsi="Verdana"/>
          <w:b w:val="0"/>
          <w:sz w:val="18"/>
          <w:szCs w:val="18"/>
        </w:rPr>
        <w:tab/>
      </w:r>
      <w:r w:rsidRPr="000F7261">
        <w:rPr>
          <w:rFonts w:ascii="Verdana" w:hAnsi="Verdana"/>
          <w:b w:val="0"/>
          <w:sz w:val="18"/>
          <w:szCs w:val="18"/>
        </w:rPr>
        <w:tab/>
      </w:r>
      <w:r w:rsidRPr="000F7261">
        <w:rPr>
          <w:rFonts w:ascii="Verdana" w:hAnsi="Verdana"/>
          <w:b w:val="0"/>
          <w:sz w:val="18"/>
          <w:szCs w:val="18"/>
        </w:rPr>
        <w:tab/>
      </w:r>
      <w:r w:rsidRPr="000F7261">
        <w:rPr>
          <w:rFonts w:ascii="Verdana" w:hAnsi="Verdana"/>
          <w:b w:val="0"/>
          <w:sz w:val="18"/>
          <w:szCs w:val="18"/>
        </w:rPr>
        <w:tab/>
      </w:r>
      <w:r w:rsidRPr="000F7261">
        <w:rPr>
          <w:rFonts w:ascii="Verdana" w:hAnsi="Verdana"/>
          <w:sz w:val="18"/>
          <w:szCs w:val="18"/>
        </w:rPr>
        <w:t xml:space="preserve">Załącznik nr </w:t>
      </w:r>
      <w:r w:rsidR="00012286" w:rsidRPr="000F7261">
        <w:rPr>
          <w:rFonts w:ascii="Verdana" w:hAnsi="Verdana"/>
          <w:sz w:val="18"/>
          <w:szCs w:val="18"/>
        </w:rPr>
        <w:t>1</w:t>
      </w:r>
    </w:p>
    <w:p w14:paraId="502A97A2" w14:textId="77777777" w:rsidR="008D2AB8" w:rsidRPr="000F726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t>FORMULARZ OFERTY</w:t>
      </w:r>
    </w:p>
    <w:p w14:paraId="0D080955" w14:textId="77777777" w:rsidR="008D2AB8" w:rsidRPr="000F726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85AAF70" w14:textId="77777777" w:rsidR="00AF4095" w:rsidRPr="000F72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0F7261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1A091FF3" w14:textId="77777777" w:rsidR="00AF4095" w:rsidRPr="000F7261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0F7261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B1B72F5" w14:textId="77777777" w:rsidR="00AF4095" w:rsidRPr="000F72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0F7261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17161E5D" w14:textId="77777777" w:rsidR="00AF4095" w:rsidRPr="000F72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0F7261">
        <w:rPr>
          <w:rFonts w:ascii="Verdana" w:hAnsi="Verdana"/>
          <w:sz w:val="18"/>
          <w:szCs w:val="18"/>
        </w:rPr>
        <w:t>..............</w:t>
      </w:r>
    </w:p>
    <w:p w14:paraId="469784EA" w14:textId="77777777" w:rsidR="00AF4095" w:rsidRPr="000F72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  <w:lang w:val="de-DE"/>
        </w:rPr>
        <w:t>TEL.</w:t>
      </w:r>
      <w:r w:rsidRPr="000F7261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F7261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3DD2E883" w14:textId="77777777" w:rsidR="00AF4095" w:rsidRPr="000F72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  <w:lang w:val="de-DE"/>
        </w:rPr>
        <w:t xml:space="preserve">FAX </w:t>
      </w:r>
      <w:r w:rsidRPr="000F7261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F7261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5F2ECBD2" w14:textId="77777777" w:rsidR="00AF4095" w:rsidRPr="000F72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0F726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0F7261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214E1627" w14:textId="77777777" w:rsidR="00AF4095" w:rsidRPr="000F7261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0F7261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0F7261">
        <w:rPr>
          <w:rFonts w:ascii="Verdana" w:hAnsi="Verdana"/>
          <w:sz w:val="18"/>
          <w:szCs w:val="18"/>
        </w:rPr>
        <w:t>...............................................</w:t>
      </w:r>
    </w:p>
    <w:p w14:paraId="4BB487FF" w14:textId="77777777" w:rsidR="008D2AB8" w:rsidRPr="000F7261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0F7261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7D21375" w14:textId="77777777" w:rsidR="008D2AB8" w:rsidRPr="000F726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Do: Nazwa i siedziba Zamawiającego:</w:t>
      </w:r>
    </w:p>
    <w:p w14:paraId="014156D6" w14:textId="77777777" w:rsidR="00D14AA4" w:rsidRPr="000F726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t>Akademia Górniczo - Hutnicza</w:t>
      </w:r>
    </w:p>
    <w:p w14:paraId="42ACEF5D" w14:textId="77777777" w:rsidR="00D14AA4" w:rsidRPr="000F726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t>im. Stanisława Staszica w Krakowie</w:t>
      </w:r>
    </w:p>
    <w:p w14:paraId="7F678F49" w14:textId="77777777" w:rsidR="008D2AB8" w:rsidRPr="000F726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t>Dział Zamówień Publicznych</w:t>
      </w:r>
      <w:r w:rsidR="008D2AB8" w:rsidRPr="000F7261">
        <w:rPr>
          <w:rFonts w:ascii="Verdana" w:hAnsi="Verdana"/>
          <w:b/>
          <w:sz w:val="18"/>
          <w:szCs w:val="18"/>
        </w:rPr>
        <w:t xml:space="preserve">  </w:t>
      </w:r>
    </w:p>
    <w:p w14:paraId="42F0DA48" w14:textId="77777777" w:rsidR="008D2AB8" w:rsidRPr="000F726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t>Al. Mickiewicza</w:t>
      </w:r>
      <w:r w:rsidR="008D2AB8" w:rsidRPr="000F7261">
        <w:rPr>
          <w:rFonts w:ascii="Verdana" w:hAnsi="Verdana"/>
          <w:b/>
          <w:sz w:val="18"/>
          <w:szCs w:val="18"/>
        </w:rPr>
        <w:t xml:space="preserve"> </w:t>
      </w:r>
      <w:r w:rsidRPr="000F7261">
        <w:rPr>
          <w:rFonts w:ascii="Verdana" w:hAnsi="Verdana"/>
          <w:b/>
          <w:sz w:val="18"/>
          <w:szCs w:val="18"/>
        </w:rPr>
        <w:t>30</w:t>
      </w:r>
      <w:r w:rsidR="008D2AB8" w:rsidRPr="000F7261">
        <w:rPr>
          <w:rFonts w:ascii="Verdana" w:hAnsi="Verdana"/>
          <w:b/>
          <w:sz w:val="18"/>
          <w:szCs w:val="18"/>
        </w:rPr>
        <w:t xml:space="preserve"> </w:t>
      </w:r>
    </w:p>
    <w:p w14:paraId="2CF2D240" w14:textId="77777777" w:rsidR="008D2AB8" w:rsidRPr="000F7261" w:rsidRDefault="00D14AA4" w:rsidP="008D2AB8">
      <w:pPr>
        <w:rPr>
          <w:rFonts w:ascii="Verdana" w:hAnsi="Verdana"/>
          <w:b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t>30-059</w:t>
      </w:r>
      <w:r w:rsidR="008D2AB8" w:rsidRPr="000F7261">
        <w:rPr>
          <w:rFonts w:ascii="Verdana" w:hAnsi="Verdana"/>
          <w:b/>
          <w:sz w:val="18"/>
          <w:szCs w:val="18"/>
        </w:rPr>
        <w:t xml:space="preserve"> </w:t>
      </w:r>
      <w:r w:rsidRPr="000F7261">
        <w:rPr>
          <w:rFonts w:ascii="Verdana" w:hAnsi="Verdana"/>
          <w:b/>
          <w:sz w:val="18"/>
          <w:szCs w:val="18"/>
        </w:rPr>
        <w:t>Kraków</w:t>
      </w:r>
      <w:r w:rsidR="008D2AB8" w:rsidRPr="000F7261">
        <w:rPr>
          <w:rFonts w:ascii="Verdana" w:hAnsi="Verdana"/>
          <w:b/>
          <w:sz w:val="18"/>
          <w:szCs w:val="18"/>
        </w:rPr>
        <w:t xml:space="preserve">,  </w:t>
      </w:r>
    </w:p>
    <w:p w14:paraId="7A78AFC6" w14:textId="77777777" w:rsidR="008D2AB8" w:rsidRPr="000F726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02FC268F" w14:textId="419DBAC9" w:rsidR="008D2AB8" w:rsidRPr="000F726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E7425" w:rsidRPr="000F7261">
        <w:rPr>
          <w:rFonts w:ascii="Verdana" w:hAnsi="Verdana"/>
          <w:b/>
          <w:sz w:val="18"/>
          <w:szCs w:val="18"/>
        </w:rPr>
        <w:t xml:space="preserve">dostawa komputera stacjonarnego oraz karty graficznej dla </w:t>
      </w:r>
      <w:proofErr w:type="spellStart"/>
      <w:r w:rsidR="00DE7425" w:rsidRPr="000F7261">
        <w:rPr>
          <w:rFonts w:ascii="Verdana" w:hAnsi="Verdana"/>
          <w:b/>
          <w:sz w:val="18"/>
          <w:szCs w:val="18"/>
        </w:rPr>
        <w:t>WIMiIP</w:t>
      </w:r>
      <w:proofErr w:type="spellEnd"/>
      <w:r w:rsidR="00DE7425" w:rsidRPr="000F7261">
        <w:rPr>
          <w:rFonts w:ascii="Verdana" w:hAnsi="Verdana"/>
          <w:b/>
          <w:sz w:val="18"/>
          <w:szCs w:val="18"/>
        </w:rPr>
        <w:t xml:space="preserve"> - DE-dzp.272-</w:t>
      </w:r>
      <w:r w:rsidR="0089463C" w:rsidRPr="000F7261">
        <w:rPr>
          <w:rFonts w:ascii="Verdana" w:hAnsi="Verdana"/>
          <w:b/>
          <w:sz w:val="18"/>
          <w:szCs w:val="18"/>
        </w:rPr>
        <w:t>430</w:t>
      </w:r>
      <w:r w:rsidR="00DE7425" w:rsidRPr="000F7261">
        <w:rPr>
          <w:rFonts w:ascii="Verdana" w:hAnsi="Verdana"/>
          <w:b/>
          <w:sz w:val="18"/>
          <w:szCs w:val="18"/>
        </w:rPr>
        <w:t>/25</w:t>
      </w:r>
      <w:r w:rsidRPr="000F7261">
        <w:rPr>
          <w:rFonts w:ascii="Verdana" w:hAnsi="Verdana"/>
          <w:b/>
          <w:sz w:val="18"/>
          <w:szCs w:val="18"/>
        </w:rPr>
        <w:t xml:space="preserve">, </w:t>
      </w:r>
      <w:r w:rsidRPr="000F726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2126"/>
        <w:gridCol w:w="160"/>
        <w:gridCol w:w="1541"/>
        <w:gridCol w:w="1559"/>
        <w:gridCol w:w="1173"/>
        <w:gridCol w:w="851"/>
        <w:gridCol w:w="2001"/>
      </w:tblGrid>
      <w:tr w:rsidR="00D61C17" w:rsidRPr="000F7261" w14:paraId="4C2EB28E" w14:textId="77777777" w:rsidTr="009E1497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5FF785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>Vat 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A76C4E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6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F2C5A6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955EED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6C6779F8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BF110F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1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FE50EE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1B738431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9A31B73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4160E7D7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DAAED82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61667C3A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33B89B68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D61C17" w:rsidRPr="000F7261" w14:paraId="433605CB" w14:textId="77777777" w:rsidTr="009E1497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84E042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9C0252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611BC0F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68751A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611E45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D2FCE7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83D2C55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DA853A" w14:textId="77777777" w:rsidR="00D61C17" w:rsidRPr="000F7261" w:rsidRDefault="00D61C17" w:rsidP="00E26A9A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</w:tr>
      <w:tr w:rsidR="00D61C17" w:rsidRPr="000F7261" w14:paraId="3DB9A700" w14:textId="77777777" w:rsidTr="009E1497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9232D" w14:textId="77777777" w:rsidR="00D61C17" w:rsidRPr="000F7261" w:rsidRDefault="00D61C17" w:rsidP="00E26A9A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73470" w14:textId="77777777" w:rsidR="00D61C17" w:rsidRPr="000F7261" w:rsidRDefault="00D61C17" w:rsidP="00E26A9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0F7261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Komputer stacjonarny</w:t>
            </w:r>
          </w:p>
        </w:tc>
        <w:tc>
          <w:tcPr>
            <w:tcW w:w="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38447" w14:textId="77777777" w:rsidR="00D61C17" w:rsidRPr="000F7261" w:rsidRDefault="00D61C17" w:rsidP="00E26A9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67E97" w14:textId="77777777" w:rsidR="00D61C17" w:rsidRPr="000F7261" w:rsidRDefault="00D61C17" w:rsidP="00E26A9A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6F26" w14:textId="77777777" w:rsidR="00D61C17" w:rsidRPr="000F7261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1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EE3B" w14:textId="77777777" w:rsidR="00D61C17" w:rsidRPr="000F7261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1F16B7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B736B0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D61C17" w:rsidRPr="000F7261" w14:paraId="2C3D2242" w14:textId="77777777" w:rsidTr="009E1497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487329" w14:textId="77777777" w:rsidR="00D61C17" w:rsidRPr="000F7261" w:rsidRDefault="00D61C17" w:rsidP="00E26A9A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9C4C" w14:textId="77777777" w:rsidR="00D61C17" w:rsidRPr="000F7261" w:rsidRDefault="00D61C17" w:rsidP="00E26A9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Karta graficzna</w:t>
            </w:r>
          </w:p>
        </w:tc>
        <w:tc>
          <w:tcPr>
            <w:tcW w:w="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6F67D" w14:textId="77777777" w:rsidR="00D61C17" w:rsidRPr="000F7261" w:rsidRDefault="00D61C17" w:rsidP="00E26A9A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DC05" w14:textId="77777777" w:rsidR="00D61C17" w:rsidRPr="000F7261" w:rsidRDefault="00D61C17" w:rsidP="00E26A9A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9804" w14:textId="77777777" w:rsidR="00D61C17" w:rsidRPr="000F7261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1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9004" w14:textId="77777777" w:rsidR="00D61C17" w:rsidRPr="000F7261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B4DCFF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8ED98F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D61C17" w:rsidRPr="000F7261" w14:paraId="7D4E2F5C" w14:textId="77777777" w:rsidTr="009E1497">
        <w:trPr>
          <w:trHeight w:val="163"/>
        </w:trPr>
        <w:tc>
          <w:tcPr>
            <w:tcW w:w="623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58199D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0EDB7B7F" w14:textId="77777777" w:rsidR="00D61C17" w:rsidRPr="000F7261" w:rsidRDefault="00D61C17" w:rsidP="00E26A9A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151D7A5A" w14:textId="77777777" w:rsidR="00D61C17" w:rsidRPr="000F7261" w:rsidRDefault="00D61C17" w:rsidP="00E26A9A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7F8D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89082F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0BC340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D61C17" w:rsidRPr="000F7261" w14:paraId="223E0F86" w14:textId="77777777" w:rsidTr="009E1497">
        <w:trPr>
          <w:trHeight w:val="163"/>
        </w:trPr>
        <w:tc>
          <w:tcPr>
            <w:tcW w:w="623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BD6B5" w14:textId="77777777" w:rsidR="00D61C17" w:rsidRPr="000F7261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18E8A204" w14:textId="77777777" w:rsidR="00D61C17" w:rsidRPr="000F7261" w:rsidRDefault="00D61C17" w:rsidP="00E26A9A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0F7261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3923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48CAB6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95572C" w14:textId="77777777" w:rsidR="00D61C17" w:rsidRPr="000F7261" w:rsidRDefault="00D61C17" w:rsidP="00E26A9A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41E647AB" w14:textId="77777777" w:rsidR="00D61C17" w:rsidRPr="000F7261" w:rsidRDefault="00D61C17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3A58499B" w14:textId="77777777" w:rsidR="00FC67A6" w:rsidRPr="000F7261" w:rsidRDefault="00FC67A6" w:rsidP="00FC67A6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Cs/>
          <w:iCs/>
          <w:color w:val="FF0000"/>
          <w:sz w:val="18"/>
          <w:szCs w:val="18"/>
        </w:rPr>
      </w:pPr>
      <w:r w:rsidRPr="000F7261">
        <w:rPr>
          <w:rFonts w:ascii="Verdana" w:hAnsi="Verdana"/>
          <w:bCs/>
          <w:iCs/>
          <w:color w:val="FF0000"/>
          <w:sz w:val="18"/>
          <w:szCs w:val="18"/>
        </w:rPr>
        <w:t>W cenie brutto oferty wykonawca winien uwzględnić 23% stawkę podatku VAT.</w:t>
      </w:r>
    </w:p>
    <w:p w14:paraId="680C9B05" w14:textId="77777777" w:rsidR="00FC67A6" w:rsidRPr="000F7261" w:rsidRDefault="00FC67A6" w:rsidP="008D2AB8">
      <w:pPr>
        <w:pStyle w:val="Tekstpodstawowy"/>
        <w:rPr>
          <w:rFonts w:ascii="Verdana" w:hAnsi="Verdana"/>
          <w:sz w:val="18"/>
          <w:szCs w:val="18"/>
        </w:rPr>
      </w:pPr>
    </w:p>
    <w:p w14:paraId="46A3F53E" w14:textId="77777777" w:rsidR="008D2AB8" w:rsidRPr="000F726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lastRenderedPageBreak/>
        <w:t>Termin realizacji umowy:</w:t>
      </w:r>
      <w:r w:rsidR="005667D2" w:rsidRPr="000F7261">
        <w:rPr>
          <w:rFonts w:ascii="Verdana" w:hAnsi="Verdana"/>
          <w:b/>
          <w:sz w:val="18"/>
          <w:szCs w:val="18"/>
        </w:rPr>
        <w:t xml:space="preserve"> </w:t>
      </w:r>
      <w:r w:rsidR="00FE3B86" w:rsidRPr="000F7261">
        <w:rPr>
          <w:rFonts w:ascii="Verdana" w:hAnsi="Verdana"/>
          <w:b/>
          <w:sz w:val="18"/>
          <w:szCs w:val="18"/>
        </w:rPr>
        <w:t xml:space="preserve">do </w:t>
      </w:r>
      <w:r w:rsidR="00794193" w:rsidRPr="000F7261">
        <w:rPr>
          <w:rFonts w:ascii="Verdana" w:hAnsi="Verdana"/>
          <w:b/>
          <w:sz w:val="18"/>
          <w:szCs w:val="18"/>
        </w:rPr>
        <w:t>…………</w:t>
      </w:r>
      <w:r w:rsidR="000B4946" w:rsidRPr="000F7261">
        <w:rPr>
          <w:rFonts w:ascii="Verdana" w:hAnsi="Verdana"/>
          <w:b/>
          <w:sz w:val="18"/>
          <w:szCs w:val="18"/>
        </w:rPr>
        <w:t xml:space="preserve"> </w:t>
      </w:r>
      <w:r w:rsidR="005667D2" w:rsidRPr="000F7261">
        <w:rPr>
          <w:rFonts w:ascii="Verdana" w:hAnsi="Verdana"/>
          <w:b/>
          <w:sz w:val="18"/>
          <w:szCs w:val="18"/>
        </w:rPr>
        <w:t>dni od daty podpisania umowy</w:t>
      </w:r>
      <w:r w:rsidR="00794193" w:rsidRPr="000F7261">
        <w:rPr>
          <w:rFonts w:ascii="Verdana" w:hAnsi="Verdana"/>
          <w:b/>
          <w:sz w:val="18"/>
          <w:szCs w:val="18"/>
        </w:rPr>
        <w:t xml:space="preserve"> </w:t>
      </w:r>
      <w:r w:rsidR="00794193" w:rsidRPr="000F7261">
        <w:rPr>
          <w:rFonts w:ascii="Verdana" w:hAnsi="Verdana"/>
          <w:sz w:val="18"/>
          <w:szCs w:val="18"/>
          <w:highlight w:val="yellow"/>
        </w:rPr>
        <w:t>(</w:t>
      </w:r>
      <w:r w:rsidR="00794193" w:rsidRPr="000F7261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1B0430FB" w14:textId="77777777" w:rsidR="00DE7425" w:rsidRPr="000F7261" w:rsidRDefault="00CD6E89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  <w:highlight w:val="cyan"/>
        </w:rPr>
        <w:t>Producent, model, o</w:t>
      </w:r>
      <w:r w:rsidR="008D2AB8" w:rsidRPr="000F7261">
        <w:rPr>
          <w:rFonts w:ascii="Verdana" w:hAnsi="Verdana"/>
          <w:b/>
          <w:sz w:val="18"/>
          <w:szCs w:val="18"/>
          <w:highlight w:val="cyan"/>
        </w:rPr>
        <w:t>kres udzielonej gwarancji wynosi:</w:t>
      </w:r>
      <w:r w:rsidR="008D2AB8" w:rsidRPr="000F7261">
        <w:rPr>
          <w:rFonts w:ascii="Verdana" w:hAnsi="Verdana"/>
          <w:sz w:val="18"/>
          <w:szCs w:val="18"/>
        </w:rPr>
        <w:t xml:space="preserve"> </w:t>
      </w:r>
    </w:p>
    <w:p w14:paraId="0AD7BE6A" w14:textId="77777777" w:rsidR="00BE367C" w:rsidRPr="000F7261" w:rsidRDefault="00BE367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Procesor</w:t>
      </w:r>
      <w:r w:rsidR="006554BC" w:rsidRPr="000F7261">
        <w:rPr>
          <w:rFonts w:ascii="Verdana" w:hAnsi="Verdana"/>
          <w:b/>
          <w:bCs/>
          <w:sz w:val="18"/>
          <w:szCs w:val="18"/>
        </w:rPr>
        <w:t xml:space="preserve"> (CPU)</w:t>
      </w:r>
    </w:p>
    <w:p w14:paraId="11B0A8F3" w14:textId="77777777" w:rsidR="00BE367C" w:rsidRPr="000F7261" w:rsidRDefault="00BE367C" w:rsidP="00BE367C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</w:t>
      </w:r>
      <w:r w:rsidR="00B135D5" w:rsidRPr="000F7261">
        <w:rPr>
          <w:rFonts w:ascii="Verdana" w:hAnsi="Verdana"/>
          <w:sz w:val="18"/>
          <w:szCs w:val="18"/>
        </w:rPr>
        <w:t>..</w:t>
      </w:r>
    </w:p>
    <w:p w14:paraId="414E2DD8" w14:textId="77777777" w:rsidR="00BE367C" w:rsidRPr="000F7261" w:rsidRDefault="00BE367C" w:rsidP="00BE367C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6F41A0D1" w14:textId="77777777" w:rsidR="00BE367C" w:rsidRPr="000F7261" w:rsidRDefault="00BE367C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- okres gwarancji: ……… miesięcy </w:t>
      </w:r>
    </w:p>
    <w:p w14:paraId="43C35A9A" w14:textId="77777777" w:rsidR="007D13A4" w:rsidRPr="000F7261" w:rsidRDefault="00BE367C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P</w:t>
      </w:r>
      <w:r w:rsidR="00794193" w:rsidRPr="000F7261">
        <w:rPr>
          <w:rFonts w:ascii="Verdana" w:hAnsi="Verdana"/>
          <w:b/>
          <w:bCs/>
          <w:sz w:val="18"/>
          <w:szCs w:val="18"/>
        </w:rPr>
        <w:t>amięć RAM</w:t>
      </w:r>
    </w:p>
    <w:p w14:paraId="38779658" w14:textId="77777777" w:rsidR="007D13A4" w:rsidRPr="000F7261" w:rsidRDefault="007D13A4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5ECF83FC" w14:textId="77777777" w:rsidR="007D13A4" w:rsidRPr="000F7261" w:rsidRDefault="007D13A4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5A074877" w14:textId="77777777" w:rsidR="001D6AAE" w:rsidRPr="000F7261" w:rsidRDefault="007D13A4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- okres gwarancji: </w:t>
      </w:r>
      <w:r w:rsidR="008D2AB8" w:rsidRPr="000F7261">
        <w:rPr>
          <w:rFonts w:ascii="Verdana" w:hAnsi="Verdana"/>
          <w:sz w:val="18"/>
          <w:szCs w:val="18"/>
        </w:rPr>
        <w:t>………</w:t>
      </w:r>
      <w:r w:rsidR="005667D2" w:rsidRPr="000F7261">
        <w:rPr>
          <w:rFonts w:ascii="Verdana" w:hAnsi="Verdana"/>
          <w:sz w:val="18"/>
          <w:szCs w:val="18"/>
        </w:rPr>
        <w:t xml:space="preserve"> miesięcy</w:t>
      </w:r>
      <w:r w:rsidR="0005028C" w:rsidRPr="000F7261">
        <w:rPr>
          <w:rFonts w:ascii="Verdana" w:hAnsi="Verdana"/>
          <w:sz w:val="18"/>
          <w:szCs w:val="18"/>
        </w:rPr>
        <w:t xml:space="preserve"> </w:t>
      </w:r>
    </w:p>
    <w:p w14:paraId="6473E8FA" w14:textId="77777777" w:rsidR="001D6AAE" w:rsidRPr="000F7261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Płyta główna</w:t>
      </w:r>
    </w:p>
    <w:p w14:paraId="4DBDA04D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7EBB8FDF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7C8B5F69" w14:textId="77777777" w:rsidR="001D6AAE" w:rsidRPr="000F7261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- okres gwarancji: ……… miesięcy </w:t>
      </w:r>
    </w:p>
    <w:p w14:paraId="09D833A9" w14:textId="77777777" w:rsidR="00794193" w:rsidRPr="000F7261" w:rsidRDefault="006554B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D</w:t>
      </w:r>
      <w:r w:rsidR="00794193" w:rsidRPr="000F7261">
        <w:rPr>
          <w:rFonts w:ascii="Verdana" w:hAnsi="Verdana"/>
          <w:b/>
          <w:bCs/>
          <w:sz w:val="18"/>
          <w:szCs w:val="18"/>
        </w:rPr>
        <w:t>ysk SSD (systemowy)</w:t>
      </w:r>
    </w:p>
    <w:p w14:paraId="46429F41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04E457AF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47048A99" w14:textId="77777777" w:rsidR="001D6AAE" w:rsidRPr="000F7261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- okres gwarancji: ……… miesięcy </w:t>
      </w:r>
    </w:p>
    <w:p w14:paraId="1445E800" w14:textId="77777777" w:rsidR="00794193" w:rsidRPr="000F7261" w:rsidRDefault="00794193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Dysk SSD (dodatkowy 1)</w:t>
      </w:r>
    </w:p>
    <w:p w14:paraId="58E2085D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7267B2BF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0F4136DC" w14:textId="77777777" w:rsidR="001D6AAE" w:rsidRPr="000F7261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- okres gwarancji: ……… miesięcy </w:t>
      </w:r>
    </w:p>
    <w:p w14:paraId="53E257EF" w14:textId="77777777" w:rsidR="00794193" w:rsidRPr="000F7261" w:rsidRDefault="00794193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Dysk SSD (dodatkowy 2)</w:t>
      </w:r>
    </w:p>
    <w:p w14:paraId="2D5446A4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1526BAC0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09D721EF" w14:textId="77777777" w:rsidR="001D6AAE" w:rsidRPr="000F7261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- okres gwarancji: ……… miesięcy </w:t>
      </w:r>
    </w:p>
    <w:p w14:paraId="1D3D7A8F" w14:textId="77777777" w:rsidR="00794193" w:rsidRPr="000F7261" w:rsidRDefault="00794193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Zasilacz</w:t>
      </w:r>
    </w:p>
    <w:p w14:paraId="5A938448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6846B12B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7B07B7DA" w14:textId="77777777" w:rsidR="001D6AAE" w:rsidRPr="000F7261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- okres gwarancji: ……… miesięcy </w:t>
      </w:r>
    </w:p>
    <w:p w14:paraId="72252259" w14:textId="77777777" w:rsidR="00794193" w:rsidRPr="000F7261" w:rsidRDefault="00794193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Chłodzenie CPU</w:t>
      </w:r>
    </w:p>
    <w:p w14:paraId="15A3AFCA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439B8ACF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41290A68" w14:textId="77777777" w:rsidR="001D6AAE" w:rsidRPr="000F7261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- okres gwarancji: ……… miesięcy </w:t>
      </w:r>
    </w:p>
    <w:p w14:paraId="5E80FE23" w14:textId="77777777" w:rsidR="00794193" w:rsidRPr="000F7261" w:rsidRDefault="00794193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Obudowa</w:t>
      </w:r>
    </w:p>
    <w:p w14:paraId="15A27410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144B3A25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250256FD" w14:textId="77777777" w:rsidR="006554BC" w:rsidRPr="000F7261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- okres gwarancji: ……… miesięcy </w:t>
      </w:r>
    </w:p>
    <w:p w14:paraId="65CFEE91" w14:textId="77777777" w:rsidR="00794193" w:rsidRPr="000F7261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M</w:t>
      </w:r>
      <w:r w:rsidR="00794193" w:rsidRPr="000F7261">
        <w:rPr>
          <w:rFonts w:ascii="Verdana" w:hAnsi="Verdana"/>
          <w:b/>
          <w:bCs/>
          <w:sz w:val="18"/>
          <w:szCs w:val="18"/>
        </w:rPr>
        <w:t>ysz</w:t>
      </w:r>
    </w:p>
    <w:p w14:paraId="75001587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1F46C89E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798B1084" w14:textId="77777777" w:rsidR="001D6AAE" w:rsidRPr="000F7261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- okres gwarancji: ……… miesięcy </w:t>
      </w:r>
    </w:p>
    <w:p w14:paraId="67057DDB" w14:textId="77777777" w:rsidR="006554BC" w:rsidRPr="000F7261" w:rsidRDefault="006554B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58BA1598" w14:textId="77777777" w:rsidR="00794193" w:rsidRPr="000F7261" w:rsidRDefault="006554BC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lastRenderedPageBreak/>
        <w:t>Kl</w:t>
      </w:r>
      <w:r w:rsidR="00794193" w:rsidRPr="000F7261">
        <w:rPr>
          <w:rFonts w:ascii="Verdana" w:hAnsi="Verdana"/>
          <w:b/>
          <w:bCs/>
          <w:sz w:val="18"/>
          <w:szCs w:val="18"/>
        </w:rPr>
        <w:t xml:space="preserve">awiatura: </w:t>
      </w:r>
    </w:p>
    <w:p w14:paraId="75DB5CA8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7B7E7D35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3E9654E9" w14:textId="77777777" w:rsidR="001D6AAE" w:rsidRPr="000F7261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- okres gwarancji: ……… miesięcy </w:t>
      </w:r>
    </w:p>
    <w:p w14:paraId="284455D3" w14:textId="77777777" w:rsidR="00794193" w:rsidRPr="000F7261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M</w:t>
      </w:r>
      <w:r w:rsidR="00794193" w:rsidRPr="000F7261">
        <w:rPr>
          <w:rFonts w:ascii="Verdana" w:hAnsi="Verdana"/>
          <w:b/>
          <w:bCs/>
          <w:sz w:val="18"/>
          <w:szCs w:val="18"/>
        </w:rPr>
        <w:t>onitor</w:t>
      </w:r>
    </w:p>
    <w:p w14:paraId="609D37B2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0A6EA2C6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51674A1D" w14:textId="77777777" w:rsidR="001D6AAE" w:rsidRPr="000F7261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- okres gwarancji: ……… miesięcy </w:t>
      </w:r>
    </w:p>
    <w:p w14:paraId="02931F9E" w14:textId="77777777" w:rsidR="00794193" w:rsidRPr="000F7261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K</w:t>
      </w:r>
      <w:r w:rsidR="00794193" w:rsidRPr="000F7261">
        <w:rPr>
          <w:rFonts w:ascii="Verdana" w:hAnsi="Verdana"/>
          <w:b/>
          <w:bCs/>
          <w:sz w:val="18"/>
          <w:szCs w:val="18"/>
        </w:rPr>
        <w:t>amera</w:t>
      </w:r>
    </w:p>
    <w:p w14:paraId="6130A525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223C77DA" w14:textId="77777777" w:rsidR="001D6AAE" w:rsidRPr="000F7261" w:rsidRDefault="001D6AAE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04CEB6E6" w14:textId="77777777" w:rsidR="001D6AAE" w:rsidRPr="000F7261" w:rsidRDefault="001D6AAE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- okres gwarancji: ……… miesięcy </w:t>
      </w:r>
    </w:p>
    <w:p w14:paraId="742C76BF" w14:textId="77777777" w:rsidR="008C7EE1" w:rsidRPr="000F7261" w:rsidRDefault="006554BC" w:rsidP="001D6AAE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 xml:space="preserve">Karta graficzna </w:t>
      </w:r>
      <w:r w:rsidR="005F5FD6" w:rsidRPr="000F7261">
        <w:rPr>
          <w:rFonts w:ascii="Verdana" w:hAnsi="Verdana"/>
          <w:b/>
          <w:bCs/>
          <w:sz w:val="18"/>
          <w:szCs w:val="18"/>
        </w:rPr>
        <w:t>(</w:t>
      </w:r>
      <w:r w:rsidRPr="000F7261">
        <w:rPr>
          <w:rFonts w:ascii="Verdana" w:hAnsi="Verdana"/>
          <w:b/>
          <w:bCs/>
          <w:sz w:val="18"/>
          <w:szCs w:val="18"/>
        </w:rPr>
        <w:t>GPU</w:t>
      </w:r>
      <w:r w:rsidR="005F5FD6" w:rsidRPr="000F7261">
        <w:rPr>
          <w:rFonts w:ascii="Verdana" w:hAnsi="Verdana"/>
          <w:b/>
          <w:bCs/>
          <w:sz w:val="18"/>
          <w:szCs w:val="18"/>
        </w:rPr>
        <w:t>)</w:t>
      </w:r>
    </w:p>
    <w:p w14:paraId="68D48647" w14:textId="77777777" w:rsidR="006554BC" w:rsidRPr="000F7261" w:rsidRDefault="006554BC" w:rsidP="006554BC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bookmarkStart w:id="0" w:name="_Hlk199416080"/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3C304C9A" w14:textId="77777777" w:rsidR="006554BC" w:rsidRPr="000F7261" w:rsidRDefault="006554BC" w:rsidP="006554BC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23F77E9F" w14:textId="77777777" w:rsidR="006554BC" w:rsidRPr="000F7261" w:rsidRDefault="006554BC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- okres gwarancji: ……… miesięcy </w:t>
      </w:r>
    </w:p>
    <w:bookmarkEnd w:id="0"/>
    <w:p w14:paraId="68C168F5" w14:textId="77777777" w:rsidR="00B135D5" w:rsidRPr="000F7261" w:rsidRDefault="00CA4AFA" w:rsidP="001D6AAE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>Głośniki</w:t>
      </w:r>
    </w:p>
    <w:p w14:paraId="5EE47EFB" w14:textId="77777777" w:rsidR="00CA4AFA" w:rsidRPr="000F7261" w:rsidRDefault="00CA4AFA" w:rsidP="00CA4AFA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producent: ………………………………</w:t>
      </w:r>
    </w:p>
    <w:p w14:paraId="7EE8464F" w14:textId="77777777" w:rsidR="00CA4AFA" w:rsidRPr="000F7261" w:rsidRDefault="00CA4AFA" w:rsidP="00CA4AFA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- model: ……………………………………</w:t>
      </w:r>
    </w:p>
    <w:p w14:paraId="2FDE50D1" w14:textId="77777777" w:rsidR="00CA4AFA" w:rsidRPr="000F7261" w:rsidRDefault="00CA4AFA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- okres gwarancji: ……… miesięcy </w:t>
      </w:r>
    </w:p>
    <w:p w14:paraId="7ECF2F2C" w14:textId="77777777" w:rsidR="00CA4AFA" w:rsidRPr="000F7261" w:rsidRDefault="00CA4AFA" w:rsidP="001D6AA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6D51B599" w14:textId="77777777" w:rsidR="006554BC" w:rsidRPr="000F7261" w:rsidRDefault="006554BC" w:rsidP="001D6AAE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0F7261">
        <w:rPr>
          <w:rFonts w:ascii="Verdana" w:hAnsi="Verdana"/>
          <w:b/>
          <w:bCs/>
          <w:sz w:val="18"/>
          <w:szCs w:val="18"/>
        </w:rPr>
        <w:t xml:space="preserve">Nazwa zaoferowanego systemu operacyjnego: </w:t>
      </w:r>
      <w:r w:rsidRPr="000F7261">
        <w:rPr>
          <w:rFonts w:ascii="Verdana" w:hAnsi="Verdana"/>
          <w:sz w:val="18"/>
          <w:szCs w:val="18"/>
        </w:rPr>
        <w:t>……………………………………………………………………….</w:t>
      </w:r>
    </w:p>
    <w:p w14:paraId="72B0B048" w14:textId="77777777" w:rsidR="008C7EE1" w:rsidRPr="000F7261" w:rsidRDefault="008C7EE1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7F67A42D" w14:textId="77777777" w:rsidR="001F00C0" w:rsidRPr="000F7261" w:rsidRDefault="001F00C0" w:rsidP="001F00C0">
      <w:pPr>
        <w:jc w:val="both"/>
        <w:rPr>
          <w:rFonts w:ascii="Verdana" w:hAnsi="Verdana"/>
          <w:i/>
          <w:iCs/>
          <w:sz w:val="18"/>
          <w:szCs w:val="18"/>
        </w:rPr>
      </w:pPr>
      <w:r w:rsidRPr="000F7261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0F7261">
        <w:rPr>
          <w:rFonts w:ascii="Verdana" w:hAnsi="Verdana"/>
          <w:b/>
          <w:bCs/>
          <w:i/>
          <w:iCs/>
          <w:sz w:val="18"/>
          <w:szCs w:val="18"/>
        </w:rPr>
        <w:t xml:space="preserve">na zestaw komputerowy stacjonarny </w:t>
      </w:r>
      <w:r w:rsidRPr="000F7261">
        <w:rPr>
          <w:rFonts w:ascii="Verdana" w:hAnsi="Verdana"/>
          <w:i/>
          <w:iCs/>
          <w:sz w:val="18"/>
          <w:szCs w:val="18"/>
        </w:rPr>
        <w:t>wchodząc</w:t>
      </w:r>
      <w:r w:rsidR="007D13A4" w:rsidRPr="000F7261">
        <w:rPr>
          <w:rFonts w:ascii="Verdana" w:hAnsi="Verdana"/>
          <w:i/>
          <w:iCs/>
          <w:sz w:val="18"/>
          <w:szCs w:val="18"/>
        </w:rPr>
        <w:t>y</w:t>
      </w:r>
      <w:r w:rsidRPr="000F7261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46125373" w14:textId="77777777" w:rsidR="00794193" w:rsidRPr="000F7261" w:rsidRDefault="00794193" w:rsidP="00794193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</w:p>
    <w:p w14:paraId="48183B6B" w14:textId="77777777" w:rsidR="008D2AB8" w:rsidRPr="000F726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0F7261">
        <w:rPr>
          <w:rFonts w:ascii="Verdana" w:hAnsi="Verdana"/>
          <w:sz w:val="18"/>
          <w:szCs w:val="18"/>
        </w:rPr>
        <w:t>6 marca 2018 r</w:t>
      </w:r>
      <w:r w:rsidRPr="000F7261">
        <w:rPr>
          <w:rFonts w:ascii="Verdana" w:hAnsi="Verdana"/>
          <w:sz w:val="18"/>
          <w:szCs w:val="18"/>
        </w:rPr>
        <w:t>.</w:t>
      </w:r>
      <w:r w:rsidR="00A0022B" w:rsidRPr="000F7261">
        <w:rPr>
          <w:rFonts w:ascii="Verdana" w:hAnsi="Verdana"/>
          <w:sz w:val="18"/>
          <w:szCs w:val="18"/>
        </w:rPr>
        <w:t xml:space="preserve"> Prawo przedsiębiorców, </w:t>
      </w:r>
      <w:r w:rsidRPr="000F7261">
        <w:rPr>
          <w:rFonts w:ascii="Verdana" w:hAnsi="Verdana"/>
          <w:sz w:val="18"/>
          <w:szCs w:val="18"/>
        </w:rPr>
        <w:t>należymy do małych lub średnich przedsiębiorców:</w:t>
      </w:r>
      <w:r w:rsidRPr="000F7261">
        <w:rPr>
          <w:rFonts w:ascii="Verdana" w:hAnsi="Verdana"/>
          <w:b/>
          <w:sz w:val="18"/>
          <w:szCs w:val="18"/>
        </w:rPr>
        <w:t xml:space="preserve"> TAK/NIE</w:t>
      </w:r>
    </w:p>
    <w:p w14:paraId="64AC4D23" w14:textId="77777777" w:rsidR="007A0D83" w:rsidRPr="000F7261" w:rsidRDefault="00D24B7D" w:rsidP="00EB5260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t xml:space="preserve">Termin płatności: </w:t>
      </w:r>
      <w:r w:rsidRPr="000F726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1182CAE" w14:textId="77777777" w:rsidR="000B4946" w:rsidRPr="000F7261" w:rsidRDefault="000B4946" w:rsidP="007A0D83">
      <w:pPr>
        <w:rPr>
          <w:rFonts w:ascii="Verdana" w:hAnsi="Verdana"/>
          <w:bCs/>
          <w:sz w:val="18"/>
          <w:szCs w:val="18"/>
        </w:rPr>
      </w:pPr>
    </w:p>
    <w:p w14:paraId="5776D771" w14:textId="77777777" w:rsidR="000F5256" w:rsidRPr="000F7261" w:rsidRDefault="007A0D83" w:rsidP="00686C06">
      <w:pPr>
        <w:rPr>
          <w:rFonts w:ascii="Verdana" w:hAnsi="Verdana"/>
          <w:bCs/>
          <w:sz w:val="18"/>
          <w:szCs w:val="18"/>
        </w:rPr>
      </w:pPr>
      <w:r w:rsidRPr="000F7261">
        <w:rPr>
          <w:rFonts w:ascii="Verdana" w:hAnsi="Verdana"/>
          <w:b/>
          <w:sz w:val="18"/>
          <w:szCs w:val="18"/>
        </w:rPr>
        <w:t>ZOBOWIĄZUJEMY SIĘ</w:t>
      </w:r>
      <w:r w:rsidRPr="000F7261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533E7CA" w14:textId="77777777" w:rsidR="00D24B7D" w:rsidRPr="000F7261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34FECC7" w14:textId="77777777" w:rsidR="00CA4AFA" w:rsidRPr="000F7261" w:rsidRDefault="00CA4AFA" w:rsidP="00D24B7D">
      <w:pPr>
        <w:rPr>
          <w:rFonts w:ascii="Verdana" w:hAnsi="Verdana"/>
          <w:b/>
          <w:sz w:val="18"/>
          <w:szCs w:val="18"/>
          <w:u w:val="single"/>
        </w:rPr>
      </w:pPr>
    </w:p>
    <w:p w14:paraId="1C3B5135" w14:textId="77777777" w:rsidR="00D24B7D" w:rsidRPr="000F7261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0F726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AA71999" w14:textId="77777777" w:rsidR="00D24B7D" w:rsidRPr="000F7261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F726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78DD706" w14:textId="77777777" w:rsidR="00D24B7D" w:rsidRPr="000F7261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F726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F726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F7261">
        <w:rPr>
          <w:rFonts w:ascii="Verdana" w:hAnsi="Verdana"/>
          <w:color w:val="000000"/>
          <w:sz w:val="18"/>
          <w:szCs w:val="18"/>
          <w:lang w:eastAsia="ar-SA"/>
        </w:rPr>
        <w:t xml:space="preserve">do zawarcia umowy zgodnej z niniejszą ofertą, na warunkach określonych w </w:t>
      </w:r>
      <w:r w:rsidRPr="000F7261">
        <w:rPr>
          <w:rFonts w:ascii="Verdana" w:hAnsi="Verdana"/>
          <w:color w:val="000000"/>
          <w:sz w:val="18"/>
          <w:szCs w:val="18"/>
          <w:lang w:eastAsia="ar-SA"/>
        </w:rPr>
        <w:lastRenderedPageBreak/>
        <w:t>Specyfikacji Warunków Zamówienia, w miejscu i terminie wyznaczonym przez zamawiającego</w:t>
      </w:r>
      <w:r w:rsidRPr="000F726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77EF638" w14:textId="77777777" w:rsidR="00120325" w:rsidRPr="000F7261" w:rsidRDefault="00120325" w:rsidP="0012032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0F7261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0F7261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0F7261">
        <w:rPr>
          <w:rFonts w:ascii="Verdana" w:hAnsi="Verdana"/>
          <w:sz w:val="18"/>
          <w:szCs w:val="18"/>
        </w:rPr>
        <w:t>późn</w:t>
      </w:r>
      <w:proofErr w:type="spellEnd"/>
      <w:r w:rsidRPr="000F7261">
        <w:rPr>
          <w:rFonts w:ascii="Verdana" w:hAnsi="Verdana"/>
          <w:sz w:val="18"/>
          <w:szCs w:val="18"/>
        </w:rPr>
        <w:t xml:space="preserve">. zm.) </w:t>
      </w:r>
      <w:r w:rsidRPr="000F7261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0F7261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zestaw komputerowy stacjonarny </w:t>
      </w:r>
      <w:r w:rsidRPr="000F7261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0F7261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0F7261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zestaw komputerowy stacjonarny </w:t>
      </w:r>
      <w:r w:rsidRPr="000F7261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0F7261">
        <w:rPr>
          <w:rFonts w:ascii="Verdana" w:hAnsi="Verdana"/>
          <w:bCs/>
          <w:i/>
          <w:iCs/>
          <w:sz w:val="18"/>
          <w:szCs w:val="18"/>
        </w:rPr>
        <w:t>stawą</w:t>
      </w:r>
      <w:r w:rsidRPr="000F7261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0F7261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0F7261">
        <w:rPr>
          <w:rFonts w:ascii="Verdana" w:hAnsi="Verdana"/>
          <w:sz w:val="18"/>
          <w:szCs w:val="18"/>
        </w:rPr>
        <w:t>późn</w:t>
      </w:r>
      <w:proofErr w:type="spellEnd"/>
      <w:r w:rsidRPr="000F7261">
        <w:rPr>
          <w:rFonts w:ascii="Verdana" w:hAnsi="Verdana"/>
          <w:sz w:val="18"/>
          <w:szCs w:val="18"/>
        </w:rPr>
        <w:t>. zm.)</w:t>
      </w:r>
    </w:p>
    <w:p w14:paraId="6CB8918A" w14:textId="77777777" w:rsidR="00120325" w:rsidRPr="000F7261" w:rsidRDefault="00120325" w:rsidP="00120325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18"/>
          <w:szCs w:val="18"/>
        </w:rPr>
      </w:pPr>
    </w:p>
    <w:p w14:paraId="7FB45B1B" w14:textId="77777777" w:rsidR="00D24B7D" w:rsidRPr="000F726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518244D" w14:textId="77777777" w:rsidR="00D24B7D" w:rsidRPr="000F7261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F726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3583CD" w14:textId="77777777" w:rsidR="00D24B7D" w:rsidRPr="000F7261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F726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0E238C" w14:textId="77777777" w:rsidR="00D24B7D" w:rsidRPr="000F7261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0F7261" w14:paraId="75243A98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65DB1" w14:textId="77777777" w:rsidR="00D24B7D" w:rsidRPr="000F726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F726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5331C" w14:textId="77777777" w:rsidR="00D24B7D" w:rsidRPr="000F726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F726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FB681A1" w14:textId="77777777" w:rsidR="00D24B7D" w:rsidRPr="000F726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F726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7C9C4" w14:textId="77777777" w:rsidR="00D24B7D" w:rsidRPr="000F7261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F7261">
              <w:rPr>
                <w:rFonts w:ascii="Verdana" w:hAnsi="Verdana"/>
                <w:sz w:val="18"/>
                <w:szCs w:val="18"/>
              </w:rPr>
              <w:t>Nazwa podwykonawcy</w:t>
            </w:r>
            <w:r w:rsidRPr="000F726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0F7261" w14:paraId="75DAAFB4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8C39F" w14:textId="77777777" w:rsidR="00D24B7D" w:rsidRPr="000F7261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55B8A" w14:textId="77777777" w:rsidR="00D24B7D" w:rsidRPr="000F726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5A07C" w14:textId="77777777" w:rsidR="00D24B7D" w:rsidRPr="000F726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0F7261" w14:paraId="25E380BD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37391" w14:textId="77777777" w:rsidR="00D24B7D" w:rsidRPr="000F7261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56028" w14:textId="77777777" w:rsidR="00D24B7D" w:rsidRPr="000F726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6E09B" w14:textId="77777777" w:rsidR="00D24B7D" w:rsidRPr="000F7261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3CE91C0" w14:textId="77777777" w:rsidR="00D24B7D" w:rsidRPr="000F726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6BA4A57" w14:textId="77777777" w:rsidR="00D24B7D" w:rsidRPr="000F7261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F726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F7261">
        <w:rPr>
          <w:rFonts w:ascii="Verdana" w:hAnsi="Verdana"/>
          <w:b/>
          <w:bCs/>
          <w:kern w:val="32"/>
          <w:sz w:val="18"/>
          <w:szCs w:val="18"/>
        </w:rPr>
        <w:tab/>
      </w:r>
      <w:r w:rsidRPr="000F7261">
        <w:rPr>
          <w:rFonts w:ascii="Verdana" w:hAnsi="Verdana"/>
          <w:b/>
          <w:bCs/>
          <w:kern w:val="32"/>
          <w:sz w:val="18"/>
          <w:szCs w:val="18"/>
        </w:rPr>
        <w:tab/>
      </w:r>
      <w:r w:rsidRPr="000F7261">
        <w:rPr>
          <w:rFonts w:ascii="Verdana" w:hAnsi="Verdana"/>
          <w:b/>
          <w:bCs/>
          <w:kern w:val="32"/>
          <w:sz w:val="18"/>
          <w:szCs w:val="18"/>
        </w:rPr>
        <w:tab/>
      </w:r>
      <w:r w:rsidRPr="000F7261">
        <w:rPr>
          <w:rFonts w:ascii="Verdana" w:hAnsi="Verdana"/>
          <w:b/>
          <w:bCs/>
          <w:kern w:val="32"/>
          <w:sz w:val="18"/>
          <w:szCs w:val="18"/>
        </w:rPr>
        <w:tab/>
      </w:r>
      <w:r w:rsidRPr="000F7261">
        <w:rPr>
          <w:rFonts w:ascii="Verdana" w:hAnsi="Verdana"/>
          <w:b/>
          <w:bCs/>
          <w:kern w:val="32"/>
          <w:sz w:val="18"/>
          <w:szCs w:val="18"/>
        </w:rPr>
        <w:tab/>
      </w:r>
      <w:r w:rsidRPr="000F7261">
        <w:rPr>
          <w:rFonts w:ascii="Verdana" w:hAnsi="Verdana"/>
          <w:b/>
          <w:bCs/>
          <w:kern w:val="32"/>
          <w:sz w:val="18"/>
          <w:szCs w:val="18"/>
        </w:rPr>
        <w:tab/>
      </w:r>
      <w:r w:rsidRPr="000F726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3C2D267" w14:textId="77777777" w:rsidR="00D24B7D" w:rsidRPr="000F726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F7261">
        <w:rPr>
          <w:rFonts w:ascii="Verdana" w:hAnsi="Verdana"/>
          <w:sz w:val="18"/>
          <w:szCs w:val="18"/>
        </w:rPr>
        <w:tab/>
      </w:r>
      <w:r w:rsidRPr="000F7261">
        <w:rPr>
          <w:rFonts w:ascii="Verdana" w:hAnsi="Verdana"/>
          <w:sz w:val="18"/>
          <w:szCs w:val="18"/>
        </w:rPr>
        <w:tab/>
      </w:r>
    </w:p>
    <w:p w14:paraId="140EC1B7" w14:textId="77777777" w:rsidR="00D24B7D" w:rsidRPr="000F726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52A4C8B" w14:textId="77777777" w:rsidR="00D24B7D" w:rsidRPr="000F726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F7261">
        <w:rPr>
          <w:rFonts w:ascii="Verdana" w:hAnsi="Verdana"/>
          <w:sz w:val="18"/>
          <w:szCs w:val="18"/>
        </w:rPr>
        <w:tab/>
      </w:r>
      <w:r w:rsidRPr="000F7261">
        <w:rPr>
          <w:rFonts w:ascii="Verdana" w:hAnsi="Verdana"/>
          <w:sz w:val="18"/>
          <w:szCs w:val="18"/>
        </w:rPr>
        <w:tab/>
        <w:t xml:space="preserve"> </w:t>
      </w:r>
    </w:p>
    <w:p w14:paraId="12C739C7" w14:textId="77777777" w:rsidR="00D24B7D" w:rsidRPr="000F7261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0005380" w14:textId="77777777" w:rsidR="00D24B7D" w:rsidRPr="000F726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F7261">
        <w:rPr>
          <w:rFonts w:ascii="Verdana" w:hAnsi="Verdana"/>
          <w:sz w:val="18"/>
          <w:szCs w:val="18"/>
        </w:rPr>
        <w:t>ych</w:t>
      </w:r>
      <w:proofErr w:type="spellEnd"/>
      <w:r w:rsidRPr="000F7261">
        <w:rPr>
          <w:rFonts w:ascii="Verdana" w:hAnsi="Verdana"/>
          <w:sz w:val="18"/>
          <w:szCs w:val="18"/>
        </w:rPr>
        <w:t>) dokumentu(ów)</w:t>
      </w:r>
    </w:p>
    <w:p w14:paraId="278FFE90" w14:textId="77777777" w:rsidR="00D24B7D" w:rsidRPr="000F7261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A25A278" w14:textId="77777777" w:rsidR="00D24B7D" w:rsidRPr="000F7261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załącznikami do niniejszej oferty są:</w:t>
      </w:r>
    </w:p>
    <w:p w14:paraId="70D6BA25" w14:textId="77777777" w:rsidR="00D24B7D" w:rsidRPr="000F726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8B01480" w14:textId="77777777" w:rsidR="00D24B7D" w:rsidRPr="000F726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60F6478" w14:textId="77777777" w:rsidR="00D24B7D" w:rsidRPr="000F726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78E0DB5" w14:textId="77777777" w:rsidR="00D24B7D" w:rsidRPr="000F726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FB0C8D9" w14:textId="77777777" w:rsidR="00D24B7D" w:rsidRPr="000F726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F726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C15FC7B" w14:textId="77777777" w:rsidR="006E37A2" w:rsidRPr="000F7261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0283D7C0" w14:textId="77777777" w:rsidR="006E37A2" w:rsidRPr="000F7261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6F884CB" w14:textId="77777777" w:rsidR="00D24B7D" w:rsidRPr="000F7261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0F726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0F726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70B2162" w14:textId="77777777" w:rsidR="00D24B7D" w:rsidRPr="000F7261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610CA1F0" w14:textId="77777777" w:rsidR="00FE545C" w:rsidRPr="000F7261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0F726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C71F8" w14:textId="77777777" w:rsidR="00AA7938" w:rsidRDefault="00AA7938">
      <w:r>
        <w:separator/>
      </w:r>
    </w:p>
  </w:endnote>
  <w:endnote w:type="continuationSeparator" w:id="0">
    <w:p w14:paraId="61D1194B" w14:textId="77777777" w:rsidR="00AA7938" w:rsidRDefault="00AA7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5B13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C5678" w14:textId="77777777" w:rsidR="00AA7938" w:rsidRDefault="00AA7938">
      <w:r>
        <w:separator/>
      </w:r>
    </w:p>
  </w:footnote>
  <w:footnote w:type="continuationSeparator" w:id="0">
    <w:p w14:paraId="04DA4861" w14:textId="77777777" w:rsidR="00AA7938" w:rsidRDefault="00AA7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84B7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12E81F" w14:textId="77777777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4946"/>
    <w:rsid w:val="000B731D"/>
    <w:rsid w:val="000C3467"/>
    <w:rsid w:val="000D25AB"/>
    <w:rsid w:val="000D6134"/>
    <w:rsid w:val="000D7118"/>
    <w:rsid w:val="000E09C7"/>
    <w:rsid w:val="000F5256"/>
    <w:rsid w:val="000F6589"/>
    <w:rsid w:val="000F7261"/>
    <w:rsid w:val="00106636"/>
    <w:rsid w:val="00116EC6"/>
    <w:rsid w:val="00120325"/>
    <w:rsid w:val="001801DD"/>
    <w:rsid w:val="001871ED"/>
    <w:rsid w:val="00187AC2"/>
    <w:rsid w:val="00197B4C"/>
    <w:rsid w:val="001D4612"/>
    <w:rsid w:val="001D6AAE"/>
    <w:rsid w:val="001F00C0"/>
    <w:rsid w:val="001F2E1A"/>
    <w:rsid w:val="00207E98"/>
    <w:rsid w:val="002333D7"/>
    <w:rsid w:val="002723B0"/>
    <w:rsid w:val="002C151E"/>
    <w:rsid w:val="002E333B"/>
    <w:rsid w:val="00315A4A"/>
    <w:rsid w:val="00332124"/>
    <w:rsid w:val="003B53A3"/>
    <w:rsid w:val="003C78AA"/>
    <w:rsid w:val="00422C4A"/>
    <w:rsid w:val="00480DCC"/>
    <w:rsid w:val="00481FB1"/>
    <w:rsid w:val="004B7300"/>
    <w:rsid w:val="004C6753"/>
    <w:rsid w:val="004E37CA"/>
    <w:rsid w:val="004F4CF2"/>
    <w:rsid w:val="00510168"/>
    <w:rsid w:val="005667D2"/>
    <w:rsid w:val="005821C8"/>
    <w:rsid w:val="00595C87"/>
    <w:rsid w:val="005B2F15"/>
    <w:rsid w:val="005D2C65"/>
    <w:rsid w:val="005E6D94"/>
    <w:rsid w:val="005F5FD6"/>
    <w:rsid w:val="00602430"/>
    <w:rsid w:val="0063384F"/>
    <w:rsid w:val="00643C6F"/>
    <w:rsid w:val="00646202"/>
    <w:rsid w:val="0065290F"/>
    <w:rsid w:val="006554BC"/>
    <w:rsid w:val="00663905"/>
    <w:rsid w:val="006815F6"/>
    <w:rsid w:val="00686C06"/>
    <w:rsid w:val="00697FB7"/>
    <w:rsid w:val="006E37A2"/>
    <w:rsid w:val="006E4A4C"/>
    <w:rsid w:val="00704EF8"/>
    <w:rsid w:val="00724265"/>
    <w:rsid w:val="007748F0"/>
    <w:rsid w:val="00794193"/>
    <w:rsid w:val="007A0D83"/>
    <w:rsid w:val="007A4321"/>
    <w:rsid w:val="007D13A4"/>
    <w:rsid w:val="007D5FEF"/>
    <w:rsid w:val="007E5A7A"/>
    <w:rsid w:val="0081182F"/>
    <w:rsid w:val="00833933"/>
    <w:rsid w:val="00841A3D"/>
    <w:rsid w:val="00853083"/>
    <w:rsid w:val="0089463C"/>
    <w:rsid w:val="008A1F4B"/>
    <w:rsid w:val="008B2F0C"/>
    <w:rsid w:val="008B4928"/>
    <w:rsid w:val="008B4B70"/>
    <w:rsid w:val="008C7982"/>
    <w:rsid w:val="008C7EE1"/>
    <w:rsid w:val="008D2AB8"/>
    <w:rsid w:val="008D5473"/>
    <w:rsid w:val="008F1C66"/>
    <w:rsid w:val="00950F94"/>
    <w:rsid w:val="00970FE4"/>
    <w:rsid w:val="009D38E0"/>
    <w:rsid w:val="009E1497"/>
    <w:rsid w:val="00A0022B"/>
    <w:rsid w:val="00A2704C"/>
    <w:rsid w:val="00A346FE"/>
    <w:rsid w:val="00A47B4D"/>
    <w:rsid w:val="00A83018"/>
    <w:rsid w:val="00AA7938"/>
    <w:rsid w:val="00AF4095"/>
    <w:rsid w:val="00AF704D"/>
    <w:rsid w:val="00B135D5"/>
    <w:rsid w:val="00B13E4F"/>
    <w:rsid w:val="00B2671E"/>
    <w:rsid w:val="00B774DC"/>
    <w:rsid w:val="00BC2679"/>
    <w:rsid w:val="00BE034E"/>
    <w:rsid w:val="00BE367C"/>
    <w:rsid w:val="00BF499F"/>
    <w:rsid w:val="00C34A7D"/>
    <w:rsid w:val="00C72428"/>
    <w:rsid w:val="00C969A6"/>
    <w:rsid w:val="00CA4AFA"/>
    <w:rsid w:val="00CA7D36"/>
    <w:rsid w:val="00CD6E89"/>
    <w:rsid w:val="00D14AA4"/>
    <w:rsid w:val="00D24208"/>
    <w:rsid w:val="00D24B7D"/>
    <w:rsid w:val="00D4654C"/>
    <w:rsid w:val="00D4700E"/>
    <w:rsid w:val="00D5222E"/>
    <w:rsid w:val="00D60C38"/>
    <w:rsid w:val="00D61C17"/>
    <w:rsid w:val="00D6378D"/>
    <w:rsid w:val="00D66893"/>
    <w:rsid w:val="00D90ACB"/>
    <w:rsid w:val="00DC1500"/>
    <w:rsid w:val="00DE7425"/>
    <w:rsid w:val="00DF7E08"/>
    <w:rsid w:val="00E350F3"/>
    <w:rsid w:val="00E361C1"/>
    <w:rsid w:val="00E44371"/>
    <w:rsid w:val="00E5470B"/>
    <w:rsid w:val="00E949B0"/>
    <w:rsid w:val="00EB5260"/>
    <w:rsid w:val="00EB7B6F"/>
    <w:rsid w:val="00EC0BEA"/>
    <w:rsid w:val="00EC41E9"/>
    <w:rsid w:val="00EE48AA"/>
    <w:rsid w:val="00F00591"/>
    <w:rsid w:val="00F51688"/>
    <w:rsid w:val="00F53146"/>
    <w:rsid w:val="00F64F35"/>
    <w:rsid w:val="00F91018"/>
    <w:rsid w:val="00FA0F30"/>
    <w:rsid w:val="00FA3D2D"/>
    <w:rsid w:val="00FA51A4"/>
    <w:rsid w:val="00FC67A6"/>
    <w:rsid w:val="00FD7F73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30ABE5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989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2025-05-29T11:01:00Z</cp:lastPrinted>
  <dcterms:created xsi:type="dcterms:W3CDTF">2025-07-11T09:51:00Z</dcterms:created>
  <dcterms:modified xsi:type="dcterms:W3CDTF">2025-07-11T09:51:00Z</dcterms:modified>
</cp:coreProperties>
</file>