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84DEDB" w14:textId="3E56940A" w:rsidR="008D2AB8" w:rsidRPr="008E349A" w:rsidRDefault="00E332C5" w:rsidP="00E332C5">
      <w:pPr>
        <w:pStyle w:val="Nagwek3"/>
        <w:rPr>
          <w:rFonts w:ascii="Verdana" w:hAnsi="Verdana"/>
          <w:sz w:val="18"/>
          <w:szCs w:val="18"/>
        </w:rPr>
      </w:pPr>
      <w:r w:rsidRPr="008E349A">
        <w:rPr>
          <w:rFonts w:ascii="Verdana" w:hAnsi="Verdana"/>
          <w:b w:val="0"/>
          <w:sz w:val="18"/>
          <w:szCs w:val="18"/>
        </w:rPr>
        <w:tab/>
      </w:r>
      <w:r w:rsidRPr="008E349A">
        <w:rPr>
          <w:rFonts w:ascii="Verdana" w:hAnsi="Verdana"/>
          <w:b w:val="0"/>
          <w:sz w:val="18"/>
          <w:szCs w:val="18"/>
        </w:rPr>
        <w:tab/>
      </w:r>
      <w:r w:rsidRPr="008E349A">
        <w:rPr>
          <w:rFonts w:ascii="Verdana" w:hAnsi="Verdana"/>
          <w:b w:val="0"/>
          <w:sz w:val="18"/>
          <w:szCs w:val="18"/>
        </w:rPr>
        <w:tab/>
      </w:r>
      <w:r w:rsidRPr="008E349A">
        <w:rPr>
          <w:rFonts w:ascii="Verdana" w:hAnsi="Verdana"/>
          <w:b w:val="0"/>
          <w:sz w:val="18"/>
          <w:szCs w:val="18"/>
        </w:rPr>
        <w:tab/>
      </w:r>
      <w:r w:rsidRPr="008E349A">
        <w:rPr>
          <w:rFonts w:ascii="Verdana" w:hAnsi="Verdana"/>
          <w:b w:val="0"/>
          <w:sz w:val="18"/>
          <w:szCs w:val="18"/>
        </w:rPr>
        <w:tab/>
      </w:r>
      <w:r w:rsidRPr="008E349A">
        <w:rPr>
          <w:rFonts w:ascii="Verdana" w:hAnsi="Verdana"/>
          <w:b w:val="0"/>
          <w:sz w:val="18"/>
          <w:szCs w:val="18"/>
        </w:rPr>
        <w:tab/>
      </w:r>
      <w:r w:rsidRPr="008E349A">
        <w:rPr>
          <w:rFonts w:ascii="Verdana" w:hAnsi="Verdana"/>
          <w:b w:val="0"/>
          <w:sz w:val="18"/>
          <w:szCs w:val="18"/>
        </w:rPr>
        <w:tab/>
      </w:r>
      <w:r w:rsidR="008D2AB8" w:rsidRPr="008E349A">
        <w:rPr>
          <w:rFonts w:ascii="Verdana" w:hAnsi="Verdana"/>
          <w:b w:val="0"/>
          <w:sz w:val="18"/>
          <w:szCs w:val="18"/>
        </w:rPr>
        <w:tab/>
      </w:r>
      <w:r w:rsidR="008D2AB8" w:rsidRPr="008E349A">
        <w:rPr>
          <w:rFonts w:ascii="Verdana" w:hAnsi="Verdana"/>
          <w:b w:val="0"/>
          <w:sz w:val="18"/>
          <w:szCs w:val="18"/>
        </w:rPr>
        <w:tab/>
      </w:r>
      <w:r w:rsidR="008D2AB8" w:rsidRPr="008E349A">
        <w:rPr>
          <w:rFonts w:ascii="Verdana" w:hAnsi="Verdana"/>
          <w:b w:val="0"/>
          <w:sz w:val="18"/>
          <w:szCs w:val="18"/>
        </w:rPr>
        <w:tab/>
      </w:r>
      <w:r w:rsidR="008D2AB8" w:rsidRPr="008E349A">
        <w:rPr>
          <w:rFonts w:ascii="Verdana" w:hAnsi="Verdana"/>
          <w:sz w:val="18"/>
          <w:szCs w:val="18"/>
        </w:rPr>
        <w:t xml:space="preserve">Załącznik nr </w:t>
      </w:r>
      <w:r w:rsidR="00012286" w:rsidRPr="008E349A">
        <w:rPr>
          <w:rFonts w:ascii="Verdana" w:hAnsi="Verdana"/>
          <w:sz w:val="18"/>
          <w:szCs w:val="18"/>
        </w:rPr>
        <w:t>1</w:t>
      </w:r>
    </w:p>
    <w:p w14:paraId="57667643" w14:textId="77777777" w:rsidR="008D2AB8" w:rsidRPr="008E349A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22E4A11" w14:textId="1BCBD16F" w:rsidR="008D2AB8" w:rsidRPr="008E349A" w:rsidRDefault="008D2AB8" w:rsidP="00E332C5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8E349A">
        <w:rPr>
          <w:rFonts w:ascii="Verdana" w:hAnsi="Verdana"/>
          <w:b/>
          <w:sz w:val="18"/>
          <w:szCs w:val="18"/>
        </w:rPr>
        <w:t>FORMULARZ OFERTY</w:t>
      </w:r>
    </w:p>
    <w:p w14:paraId="0B2FDF5D" w14:textId="77777777" w:rsidR="00E332C5" w:rsidRPr="008E349A" w:rsidRDefault="00E332C5" w:rsidP="00E332C5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45783F0C" w14:textId="77777777" w:rsidR="000119D8" w:rsidRPr="008E349A" w:rsidRDefault="000119D8" w:rsidP="000119D8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8E349A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31177651" w14:textId="77777777" w:rsidR="000119D8" w:rsidRPr="008E349A" w:rsidRDefault="000119D8" w:rsidP="000119D8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8E349A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6C22DBC9" w14:textId="77777777" w:rsidR="000119D8" w:rsidRPr="008E349A" w:rsidRDefault="000119D8" w:rsidP="000119D8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8E349A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</w:t>
      </w:r>
    </w:p>
    <w:p w14:paraId="1056B079" w14:textId="77777777" w:rsidR="000119D8" w:rsidRPr="008E349A" w:rsidRDefault="000119D8" w:rsidP="000119D8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8E349A">
        <w:rPr>
          <w:rFonts w:ascii="Verdana" w:hAnsi="Verdana"/>
          <w:sz w:val="18"/>
          <w:szCs w:val="18"/>
        </w:rPr>
        <w:t>Adres zamieszkania (dotyczy osób prowadzących działalność gospodarczą):………………………</w:t>
      </w:r>
    </w:p>
    <w:p w14:paraId="68BCCE92" w14:textId="77777777" w:rsidR="000119D8" w:rsidRPr="008E349A" w:rsidRDefault="000119D8" w:rsidP="000119D8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8E349A">
        <w:rPr>
          <w:rFonts w:ascii="Verdana" w:hAnsi="Verdana"/>
          <w:sz w:val="18"/>
          <w:szCs w:val="18"/>
        </w:rPr>
        <w:t>POWIAT:…………………………………WOJEWÓDZTWO …………………………….............</w:t>
      </w:r>
    </w:p>
    <w:p w14:paraId="2E4DB538" w14:textId="77777777" w:rsidR="000119D8" w:rsidRPr="008E349A" w:rsidRDefault="000119D8" w:rsidP="000119D8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8E349A">
        <w:rPr>
          <w:rFonts w:ascii="Verdana" w:hAnsi="Verdana"/>
          <w:sz w:val="18"/>
          <w:szCs w:val="18"/>
        </w:rPr>
        <w:t>TEL.…………………………………FAX ………………………………</w:t>
      </w:r>
    </w:p>
    <w:p w14:paraId="762DFAAF" w14:textId="77777777" w:rsidR="000119D8" w:rsidRPr="008E349A" w:rsidRDefault="000119D8" w:rsidP="000119D8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8E349A">
        <w:rPr>
          <w:rFonts w:ascii="Verdana" w:hAnsi="Verdana"/>
          <w:sz w:val="18"/>
          <w:szCs w:val="18"/>
        </w:rPr>
        <w:t>E-MAIL………………………………………………………………………………………….</w:t>
      </w:r>
    </w:p>
    <w:p w14:paraId="5CF70781" w14:textId="77777777" w:rsidR="000119D8" w:rsidRPr="008E349A" w:rsidRDefault="000119D8" w:rsidP="000119D8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8E349A">
        <w:rPr>
          <w:rFonts w:ascii="Verdana" w:hAnsi="Verdana"/>
          <w:sz w:val="18"/>
          <w:szCs w:val="18"/>
        </w:rPr>
        <w:t>NIP…………………………………. REGON:………………………………………………...</w:t>
      </w:r>
    </w:p>
    <w:p w14:paraId="0BE7CA7D" w14:textId="77777777" w:rsidR="000119D8" w:rsidRPr="008E349A" w:rsidRDefault="000119D8" w:rsidP="000119D8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8E349A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564FE318" w14:textId="77777777" w:rsidR="000119D8" w:rsidRPr="008E349A" w:rsidRDefault="000119D8" w:rsidP="000119D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51C7E6B6" w14:textId="77777777" w:rsidR="000119D8" w:rsidRPr="008E349A" w:rsidRDefault="000119D8" w:rsidP="000119D8">
      <w:pPr>
        <w:spacing w:line="360" w:lineRule="auto"/>
        <w:rPr>
          <w:rFonts w:ascii="Verdana" w:hAnsi="Verdana"/>
          <w:sz w:val="18"/>
          <w:szCs w:val="18"/>
        </w:rPr>
      </w:pPr>
      <w:r w:rsidRPr="008E349A">
        <w:rPr>
          <w:rFonts w:ascii="Verdana" w:hAnsi="Verdana"/>
          <w:sz w:val="18"/>
          <w:szCs w:val="18"/>
        </w:rPr>
        <w:t>Do: Nazwa i siedziba Zamawiającego:</w:t>
      </w:r>
    </w:p>
    <w:p w14:paraId="7CEAA988" w14:textId="77777777" w:rsidR="000119D8" w:rsidRPr="008E349A" w:rsidRDefault="000119D8" w:rsidP="000119D8">
      <w:pPr>
        <w:ind w:right="-110"/>
        <w:rPr>
          <w:rFonts w:ascii="Verdana" w:hAnsi="Verdana"/>
          <w:b/>
          <w:sz w:val="18"/>
          <w:szCs w:val="18"/>
        </w:rPr>
      </w:pPr>
      <w:r w:rsidRPr="008E349A">
        <w:rPr>
          <w:rFonts w:ascii="Verdana" w:hAnsi="Verdana"/>
          <w:b/>
          <w:sz w:val="18"/>
          <w:szCs w:val="18"/>
        </w:rPr>
        <w:t>Akademia Górniczo – Hutnicza im. Stanisława Staszica w Krakowie</w:t>
      </w:r>
    </w:p>
    <w:p w14:paraId="5176C94E" w14:textId="77777777" w:rsidR="000119D8" w:rsidRPr="008E349A" w:rsidRDefault="000119D8" w:rsidP="000119D8">
      <w:pPr>
        <w:ind w:right="-110"/>
        <w:rPr>
          <w:rFonts w:ascii="Verdana" w:hAnsi="Verdana"/>
          <w:b/>
          <w:sz w:val="18"/>
          <w:szCs w:val="18"/>
        </w:rPr>
      </w:pPr>
      <w:r w:rsidRPr="008E349A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55159BC3" w14:textId="77777777" w:rsidR="000119D8" w:rsidRPr="008E349A" w:rsidRDefault="000119D8" w:rsidP="000119D8">
      <w:pPr>
        <w:ind w:right="-110"/>
        <w:rPr>
          <w:rFonts w:ascii="Verdana" w:hAnsi="Verdana"/>
          <w:b/>
          <w:sz w:val="18"/>
          <w:szCs w:val="18"/>
        </w:rPr>
      </w:pPr>
      <w:r w:rsidRPr="008E349A">
        <w:rPr>
          <w:rFonts w:ascii="Verdana" w:hAnsi="Verdana"/>
          <w:b/>
          <w:sz w:val="18"/>
          <w:szCs w:val="18"/>
        </w:rPr>
        <w:t xml:space="preserve">Al. Mickiewicza 30 </w:t>
      </w:r>
    </w:p>
    <w:p w14:paraId="39056D4B" w14:textId="77777777" w:rsidR="000119D8" w:rsidRPr="008E349A" w:rsidRDefault="000119D8" w:rsidP="000119D8">
      <w:pPr>
        <w:rPr>
          <w:rFonts w:ascii="Verdana" w:hAnsi="Verdana"/>
          <w:b/>
          <w:sz w:val="18"/>
          <w:szCs w:val="18"/>
        </w:rPr>
      </w:pPr>
      <w:r w:rsidRPr="008E349A">
        <w:rPr>
          <w:rFonts w:ascii="Verdana" w:hAnsi="Verdana"/>
          <w:b/>
          <w:sz w:val="18"/>
          <w:szCs w:val="18"/>
        </w:rPr>
        <w:t xml:space="preserve">30-059 Kraków,  </w:t>
      </w:r>
    </w:p>
    <w:p w14:paraId="406938AA" w14:textId="77777777" w:rsidR="008D2AB8" w:rsidRPr="008E349A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1FAFB62A" w14:textId="31492CBF" w:rsidR="008D2AB8" w:rsidRPr="008E349A" w:rsidRDefault="008D2AB8" w:rsidP="00B02E8B">
      <w:pPr>
        <w:spacing w:line="276" w:lineRule="auto"/>
        <w:jc w:val="both"/>
        <w:rPr>
          <w:rFonts w:ascii="Verdana" w:hAnsi="Verdana"/>
          <w:sz w:val="18"/>
          <w:szCs w:val="18"/>
        </w:rPr>
      </w:pPr>
      <w:r w:rsidRPr="008E349A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52375B" w:rsidRPr="008050DD">
        <w:rPr>
          <w:rFonts w:ascii="Verdana" w:hAnsi="Verdana"/>
          <w:b/>
          <w:bCs/>
          <w:sz w:val="18"/>
          <w:szCs w:val="18"/>
        </w:rPr>
        <w:t>dostawa</w:t>
      </w:r>
      <w:r w:rsidR="0052375B" w:rsidRPr="008E349A">
        <w:rPr>
          <w:rFonts w:ascii="Verdana" w:hAnsi="Verdana"/>
          <w:sz w:val="18"/>
          <w:szCs w:val="18"/>
        </w:rPr>
        <w:t xml:space="preserve"> </w:t>
      </w:r>
      <w:r w:rsidR="002A35E2" w:rsidRPr="008E349A">
        <w:rPr>
          <w:rFonts w:ascii="Verdana" w:hAnsi="Verdana"/>
          <w:b/>
          <w:bCs/>
          <w:sz w:val="18"/>
          <w:szCs w:val="18"/>
        </w:rPr>
        <w:t>rolet okienn</w:t>
      </w:r>
      <w:r w:rsidR="0052375B" w:rsidRPr="008E349A">
        <w:rPr>
          <w:rFonts w:ascii="Verdana" w:hAnsi="Verdana"/>
          <w:b/>
          <w:bCs/>
          <w:sz w:val="18"/>
          <w:szCs w:val="18"/>
        </w:rPr>
        <w:t>ych</w:t>
      </w:r>
      <w:r w:rsidR="002A35E2" w:rsidRPr="008E349A">
        <w:rPr>
          <w:rFonts w:ascii="Verdana" w:hAnsi="Verdana"/>
          <w:b/>
          <w:bCs/>
          <w:sz w:val="18"/>
          <w:szCs w:val="18"/>
        </w:rPr>
        <w:t xml:space="preserve"> 10 szt. oraz żaluzj</w:t>
      </w:r>
      <w:r w:rsidR="0052375B" w:rsidRPr="008E349A">
        <w:rPr>
          <w:rFonts w:ascii="Verdana" w:hAnsi="Verdana"/>
          <w:b/>
          <w:bCs/>
          <w:sz w:val="18"/>
          <w:szCs w:val="18"/>
        </w:rPr>
        <w:t>i</w:t>
      </w:r>
      <w:r w:rsidR="002A35E2" w:rsidRPr="008E349A">
        <w:rPr>
          <w:rFonts w:ascii="Verdana" w:hAnsi="Verdana"/>
          <w:b/>
          <w:bCs/>
          <w:sz w:val="18"/>
          <w:szCs w:val="18"/>
        </w:rPr>
        <w:t xml:space="preserve"> pionow</w:t>
      </w:r>
      <w:r w:rsidR="0052375B" w:rsidRPr="008E349A">
        <w:rPr>
          <w:rFonts w:ascii="Verdana" w:hAnsi="Verdana"/>
          <w:b/>
          <w:bCs/>
          <w:sz w:val="18"/>
          <w:szCs w:val="18"/>
        </w:rPr>
        <w:t>ych</w:t>
      </w:r>
      <w:r w:rsidR="002A35E2" w:rsidRPr="008E349A">
        <w:rPr>
          <w:rFonts w:ascii="Verdana" w:hAnsi="Verdana"/>
          <w:b/>
          <w:bCs/>
          <w:sz w:val="18"/>
          <w:szCs w:val="18"/>
        </w:rPr>
        <w:t xml:space="preserve"> 10 szt. DE.</w:t>
      </w:r>
      <w:r w:rsidR="00837532">
        <w:rPr>
          <w:rFonts w:ascii="Verdana" w:hAnsi="Verdana"/>
          <w:b/>
          <w:bCs/>
          <w:sz w:val="18"/>
          <w:szCs w:val="18"/>
        </w:rPr>
        <w:t>d</w:t>
      </w:r>
      <w:r w:rsidR="002A35E2" w:rsidRPr="008E349A">
        <w:rPr>
          <w:rFonts w:ascii="Verdana" w:hAnsi="Verdana"/>
          <w:b/>
          <w:bCs/>
          <w:sz w:val="18"/>
          <w:szCs w:val="18"/>
        </w:rPr>
        <w:t>zp.272-445/25</w:t>
      </w:r>
      <w:r w:rsidRPr="008E349A">
        <w:rPr>
          <w:rFonts w:ascii="Verdana" w:hAnsi="Verdana"/>
          <w:b/>
          <w:sz w:val="18"/>
          <w:szCs w:val="18"/>
        </w:rPr>
        <w:t xml:space="preserve">, </w:t>
      </w:r>
      <w:r w:rsidRPr="008E349A">
        <w:rPr>
          <w:rFonts w:ascii="Verdana" w:hAnsi="Verdana"/>
          <w:sz w:val="18"/>
          <w:szCs w:val="18"/>
        </w:rPr>
        <w:t>oferuję realizację przedmiotu zamówienia, zgodnie z zasadami określonymi w specyfikacji</w:t>
      </w:r>
      <w:r w:rsidR="00AE44FA" w:rsidRPr="008E349A">
        <w:rPr>
          <w:rFonts w:ascii="Verdana" w:hAnsi="Verdana"/>
          <w:sz w:val="18"/>
          <w:szCs w:val="18"/>
        </w:rPr>
        <w:t xml:space="preserve"> </w:t>
      </w:r>
      <w:r w:rsidRPr="008E349A">
        <w:rPr>
          <w:rFonts w:ascii="Verdana" w:hAnsi="Verdana"/>
          <w:sz w:val="18"/>
          <w:szCs w:val="18"/>
        </w:rPr>
        <w:t>warunków zamówienia.</w:t>
      </w:r>
    </w:p>
    <w:tbl>
      <w:tblPr>
        <w:tblW w:w="9008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4"/>
        <w:gridCol w:w="1849"/>
        <w:gridCol w:w="1701"/>
        <w:gridCol w:w="992"/>
        <w:gridCol w:w="1134"/>
        <w:gridCol w:w="993"/>
        <w:gridCol w:w="1725"/>
      </w:tblGrid>
      <w:tr w:rsidR="00E12338" w:rsidRPr="008E349A" w14:paraId="49B03FDF" w14:textId="77777777" w:rsidTr="008E349A">
        <w:trPr>
          <w:trHeight w:val="1006"/>
        </w:trPr>
        <w:tc>
          <w:tcPr>
            <w:tcW w:w="6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436DF2C" w14:textId="77777777" w:rsidR="00E12338" w:rsidRPr="008E349A" w:rsidRDefault="00E12338" w:rsidP="00654808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8E349A">
              <w:rPr>
                <w:rFonts w:ascii="Verdana" w:hAnsi="Verdana"/>
                <w:sz w:val="18"/>
                <w:szCs w:val="18"/>
              </w:rPr>
              <w:t>L.p.</w:t>
            </w:r>
          </w:p>
        </w:tc>
        <w:tc>
          <w:tcPr>
            <w:tcW w:w="184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81C9736" w14:textId="77777777" w:rsidR="00E12338" w:rsidRPr="008E349A" w:rsidRDefault="00E12338" w:rsidP="00654808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E349A">
              <w:rPr>
                <w:rFonts w:ascii="Verdana" w:hAnsi="Verdana"/>
                <w:b/>
                <w:bCs/>
                <w:sz w:val="18"/>
                <w:szCs w:val="18"/>
              </w:rPr>
              <w:t>Nazwa elementu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BE1F91C" w14:textId="1E7FB333" w:rsidR="00E12338" w:rsidRPr="008E349A" w:rsidRDefault="00E12338" w:rsidP="00654808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E349A">
              <w:rPr>
                <w:rFonts w:ascii="Verdana" w:hAnsi="Verdana"/>
                <w:b/>
                <w:bCs/>
                <w:sz w:val="18"/>
                <w:szCs w:val="18"/>
              </w:rPr>
              <w:t xml:space="preserve">Nazwa producenta 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71EA92D" w14:textId="77777777" w:rsidR="00E12338" w:rsidRPr="008E349A" w:rsidRDefault="00E12338" w:rsidP="00654808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E349A">
              <w:rPr>
                <w:rFonts w:ascii="Verdana" w:hAnsi="Verdana"/>
                <w:b/>
                <w:bCs/>
                <w:sz w:val="18"/>
                <w:szCs w:val="18"/>
              </w:rPr>
              <w:t>Ilość</w:t>
            </w:r>
          </w:p>
          <w:p w14:paraId="5E4CDC84" w14:textId="77777777" w:rsidR="00E12338" w:rsidRPr="008E349A" w:rsidRDefault="00E12338" w:rsidP="00654808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E349A">
              <w:rPr>
                <w:rFonts w:ascii="Verdana" w:hAnsi="Verdana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5B4A47F" w14:textId="77777777" w:rsidR="00E12338" w:rsidRPr="008E349A" w:rsidRDefault="00E12338" w:rsidP="00654808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E349A">
              <w:rPr>
                <w:rFonts w:ascii="Verdana" w:hAnsi="Verdana"/>
                <w:b/>
                <w:bCs/>
                <w:sz w:val="18"/>
                <w:szCs w:val="18"/>
              </w:rPr>
              <w:t>Wartość netto</w:t>
            </w:r>
          </w:p>
          <w:p w14:paraId="3E176F3C" w14:textId="77777777" w:rsidR="00E12338" w:rsidRPr="008E349A" w:rsidRDefault="00E12338" w:rsidP="00654808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E349A">
              <w:rPr>
                <w:rFonts w:ascii="Verdana" w:hAnsi="Verdana"/>
                <w:sz w:val="18"/>
                <w:szCs w:val="18"/>
              </w:rPr>
              <w:t xml:space="preserve">[PLN] 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4131522" w14:textId="77777777" w:rsidR="00E12338" w:rsidRPr="008E349A" w:rsidRDefault="00E12338" w:rsidP="00654808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E349A">
              <w:rPr>
                <w:rFonts w:ascii="Verdana" w:hAnsi="Verdana"/>
                <w:b/>
                <w:bCs/>
                <w:sz w:val="18"/>
                <w:szCs w:val="18"/>
              </w:rPr>
              <w:t>VAT</w:t>
            </w:r>
          </w:p>
          <w:p w14:paraId="0B1E8602" w14:textId="77777777" w:rsidR="00E12338" w:rsidRPr="008E349A" w:rsidRDefault="00E12338" w:rsidP="00654808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E349A">
              <w:rPr>
                <w:rFonts w:ascii="Verdana" w:hAnsi="Verdana"/>
                <w:sz w:val="18"/>
                <w:szCs w:val="18"/>
              </w:rPr>
              <w:t>[%]</w:t>
            </w:r>
          </w:p>
        </w:tc>
        <w:tc>
          <w:tcPr>
            <w:tcW w:w="17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D07A73C" w14:textId="55F7E15F" w:rsidR="00E12338" w:rsidRPr="008E349A" w:rsidRDefault="00E12338" w:rsidP="00654808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E349A">
              <w:rPr>
                <w:rFonts w:ascii="Verdana" w:hAnsi="Verdana"/>
                <w:b/>
                <w:bCs/>
                <w:sz w:val="18"/>
                <w:szCs w:val="18"/>
              </w:rPr>
              <w:t xml:space="preserve">Wartość brutto </w:t>
            </w:r>
            <w:r w:rsidRPr="008E349A">
              <w:rPr>
                <w:rFonts w:ascii="Verdana" w:hAnsi="Verdana"/>
                <w:sz w:val="18"/>
                <w:szCs w:val="18"/>
              </w:rPr>
              <w:t>[PLN]</w:t>
            </w:r>
            <w:r w:rsidRPr="008E349A">
              <w:rPr>
                <w:rFonts w:ascii="Verdana" w:hAnsi="Verdana"/>
                <w:b/>
                <w:bCs/>
                <w:sz w:val="18"/>
                <w:szCs w:val="18"/>
              </w:rPr>
              <w:t>(</w:t>
            </w:r>
            <w:r w:rsidRPr="008E349A">
              <w:rPr>
                <w:rFonts w:ascii="Verdana" w:hAnsi="Verdana"/>
                <w:sz w:val="18"/>
                <w:szCs w:val="18"/>
              </w:rPr>
              <w:t>z doliczonym</w:t>
            </w:r>
            <w:r w:rsidRPr="008E349A">
              <w:rPr>
                <w:rFonts w:ascii="Verdana" w:hAnsi="Verdana"/>
                <w:b/>
                <w:bCs/>
                <w:sz w:val="18"/>
                <w:szCs w:val="18"/>
              </w:rPr>
              <w:t xml:space="preserve"> VAT)</w:t>
            </w:r>
          </w:p>
          <w:p w14:paraId="19A77E98" w14:textId="77777777" w:rsidR="00E12338" w:rsidRPr="008E349A" w:rsidRDefault="00E12338" w:rsidP="00654808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E12338" w:rsidRPr="008E349A" w14:paraId="7C5DC497" w14:textId="77777777" w:rsidTr="008E349A">
        <w:trPr>
          <w:trHeight w:val="245"/>
        </w:trPr>
        <w:tc>
          <w:tcPr>
            <w:tcW w:w="61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98F1FC3" w14:textId="77777777" w:rsidR="00E12338" w:rsidRPr="008E349A" w:rsidRDefault="00E12338" w:rsidP="00654808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E349A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2C235D5" w14:textId="77777777" w:rsidR="00E12338" w:rsidRPr="008E349A" w:rsidRDefault="00E12338" w:rsidP="00654808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E349A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F981CD8" w14:textId="77777777" w:rsidR="00E12338" w:rsidRPr="008E349A" w:rsidRDefault="00E12338" w:rsidP="00654808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E349A"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9977CF6" w14:textId="77777777" w:rsidR="00E12338" w:rsidRPr="008E349A" w:rsidRDefault="00E12338" w:rsidP="00654808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E349A"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3A1B1D3" w14:textId="77777777" w:rsidR="00E12338" w:rsidRPr="008E349A" w:rsidRDefault="00E12338" w:rsidP="00654808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E349A">
              <w:rPr>
                <w:rFonts w:ascii="Verdana" w:hAnsi="Verdan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D2FB7EE" w14:textId="77777777" w:rsidR="00E12338" w:rsidRPr="008E349A" w:rsidRDefault="00E12338" w:rsidP="00654808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E349A">
              <w:rPr>
                <w:rFonts w:ascii="Verdana" w:hAnsi="Verdan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AAFFBDA" w14:textId="77777777" w:rsidR="00E12338" w:rsidRPr="008E349A" w:rsidRDefault="00E12338" w:rsidP="00654808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E349A">
              <w:rPr>
                <w:rFonts w:ascii="Verdana" w:hAnsi="Verdana"/>
                <w:b/>
                <w:bCs/>
                <w:sz w:val="18"/>
                <w:szCs w:val="18"/>
              </w:rPr>
              <w:t>7</w:t>
            </w:r>
          </w:p>
        </w:tc>
      </w:tr>
      <w:tr w:rsidR="0052375B" w:rsidRPr="008E349A" w14:paraId="15B36753" w14:textId="77777777" w:rsidTr="008E349A">
        <w:trPr>
          <w:trHeight w:val="686"/>
        </w:trPr>
        <w:tc>
          <w:tcPr>
            <w:tcW w:w="61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4FB4574F" w14:textId="77777777" w:rsidR="0052375B" w:rsidRPr="008E349A" w:rsidRDefault="0052375B" w:rsidP="00A758C3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0DF0E57E" w14:textId="541BF5DF" w:rsidR="0052375B" w:rsidRPr="008E349A" w:rsidRDefault="0052375B" w:rsidP="0052375B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E349A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DA0BC48" w14:textId="0667E81B" w:rsidR="0052375B" w:rsidRPr="008E349A" w:rsidRDefault="0052375B" w:rsidP="0052375B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8E349A">
              <w:rPr>
                <w:rFonts w:ascii="Verdana" w:hAnsi="Verdana"/>
                <w:sz w:val="18"/>
                <w:szCs w:val="18"/>
              </w:rPr>
              <w:t>Rolety materiałowe w kasecie pcv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A64081F" w14:textId="77777777" w:rsidR="0052375B" w:rsidRPr="008E349A" w:rsidRDefault="0052375B" w:rsidP="0052375B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275392B" w14:textId="77777777" w:rsidR="0052375B" w:rsidRPr="008E349A" w:rsidRDefault="0052375B" w:rsidP="0052375B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7A9871BD" w14:textId="57FB0A41" w:rsidR="0052375B" w:rsidRPr="008E349A" w:rsidRDefault="0052375B" w:rsidP="0052375B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E349A">
              <w:rPr>
                <w:rFonts w:ascii="Verdana" w:hAnsi="Verdana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5504FC1" w14:textId="77777777" w:rsidR="0052375B" w:rsidRPr="008E349A" w:rsidRDefault="0052375B" w:rsidP="00A758C3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5106EC3" w14:textId="77777777" w:rsidR="0052375B" w:rsidRPr="008E349A" w:rsidRDefault="0052375B" w:rsidP="00A758C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52760BE6" w14:textId="77777777" w:rsidR="0052375B" w:rsidRPr="008E349A" w:rsidRDefault="0052375B" w:rsidP="00A758C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</w:tr>
      <w:tr w:rsidR="0052375B" w:rsidRPr="008E349A" w14:paraId="6E44AD2A" w14:textId="77777777" w:rsidTr="008E349A">
        <w:trPr>
          <w:trHeight w:val="686"/>
        </w:trPr>
        <w:tc>
          <w:tcPr>
            <w:tcW w:w="61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BB89AEA" w14:textId="77777777" w:rsidR="0052375B" w:rsidRPr="008E349A" w:rsidRDefault="0052375B" w:rsidP="00A758C3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2CD019F4" w14:textId="5E541BBA" w:rsidR="0052375B" w:rsidRPr="008E349A" w:rsidRDefault="0052375B" w:rsidP="0052375B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E349A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7B19E42" w14:textId="77777777" w:rsidR="0052375B" w:rsidRPr="008E349A" w:rsidRDefault="0052375B" w:rsidP="0052375B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8E349A">
              <w:rPr>
                <w:rFonts w:ascii="Verdana" w:hAnsi="Verdana"/>
                <w:sz w:val="18"/>
                <w:szCs w:val="18"/>
              </w:rPr>
              <w:t>Żaluzje pionowe</w:t>
            </w:r>
          </w:p>
          <w:p w14:paraId="4680615C" w14:textId="5AD710F0" w:rsidR="0052375B" w:rsidRPr="008E349A" w:rsidRDefault="0052375B" w:rsidP="0052375B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8E349A">
              <w:rPr>
                <w:rFonts w:ascii="Verdana" w:hAnsi="Verdana"/>
                <w:sz w:val="18"/>
                <w:szCs w:val="18"/>
              </w:rPr>
              <w:t>145cm x 240cm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623D758" w14:textId="77777777" w:rsidR="0052375B" w:rsidRPr="008E349A" w:rsidRDefault="0052375B" w:rsidP="0052375B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CC0699C" w14:textId="77777777" w:rsidR="0052375B" w:rsidRPr="008E349A" w:rsidRDefault="0052375B" w:rsidP="0052375B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68092B66" w14:textId="3F1B134E" w:rsidR="0052375B" w:rsidRPr="008E349A" w:rsidRDefault="0052375B" w:rsidP="0052375B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E349A">
              <w:rPr>
                <w:rFonts w:ascii="Verdana" w:hAnsi="Verdana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2D2DF7E" w14:textId="77777777" w:rsidR="0052375B" w:rsidRPr="008E349A" w:rsidRDefault="0052375B" w:rsidP="00A758C3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ED4ACC8" w14:textId="77777777" w:rsidR="0052375B" w:rsidRPr="008E349A" w:rsidRDefault="0052375B" w:rsidP="00A758C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2FF53D7D" w14:textId="77777777" w:rsidR="0052375B" w:rsidRPr="008E349A" w:rsidRDefault="0052375B" w:rsidP="00A758C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</w:tr>
      <w:tr w:rsidR="00A758C3" w:rsidRPr="008E349A" w14:paraId="5A95F04F" w14:textId="77777777" w:rsidTr="008E349A">
        <w:trPr>
          <w:trHeight w:val="686"/>
        </w:trPr>
        <w:tc>
          <w:tcPr>
            <w:tcW w:w="61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366845D5" w14:textId="77777777" w:rsidR="00E332C5" w:rsidRPr="008E349A" w:rsidRDefault="00E332C5" w:rsidP="0052375B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66E99999" w14:textId="3FADB790" w:rsidR="00A758C3" w:rsidRPr="008E349A" w:rsidRDefault="0052375B" w:rsidP="0052375B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E349A"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  <w:p w14:paraId="56A47FB8" w14:textId="136773BA" w:rsidR="00E332C5" w:rsidRPr="008E349A" w:rsidRDefault="00E332C5" w:rsidP="00A758C3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74375C3" w14:textId="05E50D93" w:rsidR="0052375B" w:rsidRPr="008E349A" w:rsidRDefault="0052375B" w:rsidP="0052375B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8E349A">
              <w:rPr>
                <w:rFonts w:ascii="Verdana" w:hAnsi="Verdana"/>
                <w:sz w:val="18"/>
                <w:szCs w:val="18"/>
              </w:rPr>
              <w:t>Żaluzja pionowa</w:t>
            </w:r>
          </w:p>
          <w:p w14:paraId="7FC49047" w14:textId="156F8DD4" w:rsidR="00A758C3" w:rsidRPr="008E349A" w:rsidRDefault="0052375B" w:rsidP="0052375B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8E349A">
              <w:rPr>
                <w:rFonts w:ascii="Verdana" w:hAnsi="Verdana"/>
                <w:sz w:val="18"/>
                <w:szCs w:val="18"/>
              </w:rPr>
              <w:t>175cm x 240cm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2DFFD36" w14:textId="77777777" w:rsidR="00A758C3" w:rsidRPr="008E349A" w:rsidRDefault="00A758C3" w:rsidP="00A758C3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F5660B5" w14:textId="77777777" w:rsidR="00E332C5" w:rsidRPr="008E349A" w:rsidRDefault="00E332C5" w:rsidP="00A758C3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5601DF8D" w14:textId="17A3D136" w:rsidR="00A758C3" w:rsidRPr="008E349A" w:rsidRDefault="00E332C5" w:rsidP="00A758C3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E349A">
              <w:rPr>
                <w:rFonts w:ascii="Verdana" w:hAnsi="Verdana"/>
                <w:b/>
                <w:bCs/>
                <w:sz w:val="18"/>
                <w:szCs w:val="18"/>
              </w:rPr>
              <w:t xml:space="preserve">    </w:t>
            </w:r>
            <w:r w:rsidR="008050DD">
              <w:rPr>
                <w:rFonts w:ascii="Verdana" w:hAnsi="Verdana"/>
                <w:b/>
                <w:bCs/>
                <w:sz w:val="18"/>
                <w:szCs w:val="18"/>
              </w:rPr>
              <w:t xml:space="preserve">  </w:t>
            </w:r>
            <w:r w:rsidR="0052375B" w:rsidRPr="008E349A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0EA0362" w14:textId="77777777" w:rsidR="0052375B" w:rsidRPr="008E349A" w:rsidRDefault="0052375B" w:rsidP="00A758C3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C90944D" w14:textId="77777777" w:rsidR="00A758C3" w:rsidRPr="008E349A" w:rsidRDefault="00A758C3" w:rsidP="00A758C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619635AC" w14:textId="77777777" w:rsidR="00A758C3" w:rsidRPr="008E349A" w:rsidRDefault="00A758C3" w:rsidP="00A758C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</w:tr>
      <w:tr w:rsidR="00A758C3" w:rsidRPr="008E349A" w14:paraId="7C9541DA" w14:textId="77777777" w:rsidTr="008E349A">
        <w:trPr>
          <w:trHeight w:val="527"/>
        </w:trPr>
        <w:tc>
          <w:tcPr>
            <w:tcW w:w="6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14:paraId="26615F33" w14:textId="77777777" w:rsidR="00A758C3" w:rsidRPr="008E349A" w:rsidRDefault="00A758C3" w:rsidP="00A758C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008E0066" w14:textId="77777777" w:rsidR="00A758C3" w:rsidRPr="008E349A" w:rsidRDefault="00A758C3" w:rsidP="00A758C3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279EAB44" w14:textId="45C3BA9F" w:rsidR="00A758C3" w:rsidRPr="008E349A" w:rsidRDefault="00A758C3" w:rsidP="00E332C5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E349A">
              <w:rPr>
                <w:rFonts w:ascii="Verdana" w:hAnsi="Verdana"/>
                <w:b/>
                <w:bCs/>
                <w:sz w:val="18"/>
                <w:szCs w:val="18"/>
              </w:rPr>
              <w:t xml:space="preserve">                                      </w:t>
            </w:r>
            <w:r w:rsidR="00E332C5" w:rsidRPr="008E349A">
              <w:rPr>
                <w:rFonts w:ascii="Verdana" w:hAnsi="Verdana"/>
                <w:b/>
                <w:bCs/>
                <w:sz w:val="18"/>
                <w:szCs w:val="18"/>
              </w:rPr>
              <w:t xml:space="preserve">     </w:t>
            </w:r>
            <w:r w:rsidRPr="008E349A">
              <w:rPr>
                <w:rFonts w:ascii="Verdana" w:hAnsi="Verdana"/>
                <w:b/>
                <w:bCs/>
                <w:sz w:val="18"/>
                <w:szCs w:val="18"/>
              </w:rPr>
              <w:t>RAZEM:</w:t>
            </w:r>
          </w:p>
        </w:tc>
        <w:tc>
          <w:tcPr>
            <w:tcW w:w="992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</w:tcPr>
          <w:p w14:paraId="0D1D1ADC" w14:textId="77777777" w:rsidR="00A758C3" w:rsidRPr="008E349A" w:rsidRDefault="00A758C3" w:rsidP="00A758C3">
            <w:pPr>
              <w:jc w:val="right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09C2484" w14:textId="77777777" w:rsidR="00A758C3" w:rsidRPr="008E349A" w:rsidRDefault="00A758C3" w:rsidP="00A758C3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131B770" w14:textId="77777777" w:rsidR="00A758C3" w:rsidRPr="008E349A" w:rsidRDefault="00A758C3" w:rsidP="00A758C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1B573B93" w14:textId="77777777" w:rsidR="00A758C3" w:rsidRPr="008E349A" w:rsidRDefault="00A758C3" w:rsidP="00A758C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</w:tr>
      <w:tr w:rsidR="00A758C3" w:rsidRPr="008E349A" w14:paraId="7D84AF40" w14:textId="77777777" w:rsidTr="008E349A">
        <w:trPr>
          <w:trHeight w:val="442"/>
        </w:trPr>
        <w:tc>
          <w:tcPr>
            <w:tcW w:w="629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50C4508" w14:textId="77777777" w:rsidR="00A758C3" w:rsidRPr="008E349A" w:rsidRDefault="00A758C3" w:rsidP="00A758C3">
            <w:pPr>
              <w:rPr>
                <w:rFonts w:ascii="Verdana" w:hAnsi="Verdana"/>
                <w:sz w:val="18"/>
                <w:szCs w:val="18"/>
              </w:rPr>
            </w:pPr>
          </w:p>
          <w:p w14:paraId="42C0E8B2" w14:textId="77777777" w:rsidR="00A758C3" w:rsidRPr="008E349A" w:rsidRDefault="00A758C3" w:rsidP="00A758C3">
            <w:pPr>
              <w:rPr>
                <w:rFonts w:ascii="Verdana" w:hAnsi="Verdana"/>
                <w:sz w:val="18"/>
                <w:szCs w:val="18"/>
              </w:rPr>
            </w:pPr>
            <w:r w:rsidRPr="008E349A">
              <w:rPr>
                <w:rFonts w:ascii="Verdana" w:hAnsi="Verdana"/>
                <w:sz w:val="18"/>
                <w:szCs w:val="18"/>
              </w:rPr>
              <w:t>Słownie brutto: ……………………………………………………/</w:t>
            </w:r>
          </w:p>
          <w:p w14:paraId="7DABD59E" w14:textId="77777777" w:rsidR="00A758C3" w:rsidRPr="008E349A" w:rsidRDefault="00A758C3" w:rsidP="00A758C3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F1040" w14:textId="77777777" w:rsidR="00A758C3" w:rsidRPr="008E349A" w:rsidRDefault="00A758C3" w:rsidP="00A758C3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C8F38D8" w14:textId="77777777" w:rsidR="00A758C3" w:rsidRPr="008E349A" w:rsidRDefault="00A758C3" w:rsidP="00A758C3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1CF0C309" w14:textId="7E89A34B" w:rsidR="008D2AB8" w:rsidRPr="008E349A" w:rsidRDefault="008D2AB8" w:rsidP="008D2AB8">
      <w:pPr>
        <w:pStyle w:val="Tekstpodstawowy"/>
        <w:rPr>
          <w:rFonts w:ascii="Verdana" w:hAnsi="Verdana"/>
          <w:sz w:val="18"/>
          <w:szCs w:val="18"/>
        </w:rPr>
      </w:pPr>
      <w:r w:rsidRPr="008E349A">
        <w:rPr>
          <w:rFonts w:ascii="Verdana" w:hAnsi="Verdana"/>
          <w:sz w:val="18"/>
          <w:szCs w:val="18"/>
        </w:rPr>
        <w:t>Powyższa cena zawiera podatek VAT w wysokości .......... % tj.</w:t>
      </w:r>
      <w:r w:rsidR="00AE44FA" w:rsidRPr="008E349A">
        <w:rPr>
          <w:rFonts w:ascii="Verdana" w:hAnsi="Verdana"/>
          <w:sz w:val="18"/>
          <w:szCs w:val="18"/>
        </w:rPr>
        <w:t xml:space="preserve"> </w:t>
      </w:r>
      <w:r w:rsidRPr="008E349A">
        <w:rPr>
          <w:rFonts w:ascii="Verdana" w:hAnsi="Verdana"/>
          <w:sz w:val="18"/>
          <w:szCs w:val="18"/>
        </w:rPr>
        <w:t>…………………….</w:t>
      </w:r>
      <w:r w:rsidR="00AE44FA" w:rsidRPr="008E349A">
        <w:rPr>
          <w:rFonts w:ascii="Verdana" w:hAnsi="Verdana"/>
          <w:sz w:val="18"/>
          <w:szCs w:val="18"/>
        </w:rPr>
        <w:t xml:space="preserve"> </w:t>
      </w:r>
      <w:r w:rsidRPr="008E349A">
        <w:rPr>
          <w:rFonts w:ascii="Verdana" w:hAnsi="Verdana"/>
          <w:sz w:val="18"/>
          <w:szCs w:val="18"/>
        </w:rPr>
        <w:t>PLN</w:t>
      </w:r>
    </w:p>
    <w:p w14:paraId="73C789F0" w14:textId="5631F514" w:rsidR="006B1AE2" w:rsidRPr="008E349A" w:rsidRDefault="006B1AE2" w:rsidP="006B1AE2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8E349A">
        <w:rPr>
          <w:rFonts w:ascii="Verdana" w:hAnsi="Verdana"/>
          <w:b/>
          <w:sz w:val="18"/>
          <w:szCs w:val="18"/>
        </w:rPr>
        <w:t>Okres udzielonej gwarancji na rolety wynosi:</w:t>
      </w:r>
      <w:r w:rsidRPr="008E349A">
        <w:rPr>
          <w:rFonts w:ascii="Verdana" w:hAnsi="Verdana"/>
          <w:sz w:val="18"/>
          <w:szCs w:val="18"/>
        </w:rPr>
        <w:t xml:space="preserve"> </w:t>
      </w:r>
      <w:r w:rsidRPr="008E349A">
        <w:rPr>
          <w:rFonts w:ascii="Verdana" w:hAnsi="Verdana"/>
          <w:b/>
          <w:bCs/>
          <w:sz w:val="18"/>
          <w:szCs w:val="18"/>
        </w:rPr>
        <w:t>………… miesięcy.</w:t>
      </w:r>
    </w:p>
    <w:p w14:paraId="648CDA48" w14:textId="3072BD5F" w:rsidR="00A758C3" w:rsidRPr="008E349A" w:rsidRDefault="008D2AB8" w:rsidP="009C3941">
      <w:pPr>
        <w:widowControl w:val="0"/>
        <w:jc w:val="both"/>
        <w:rPr>
          <w:rFonts w:ascii="Verdana" w:hAnsi="Verdana"/>
          <w:b/>
          <w:bCs/>
          <w:sz w:val="18"/>
          <w:szCs w:val="18"/>
        </w:rPr>
      </w:pPr>
      <w:r w:rsidRPr="008E349A">
        <w:rPr>
          <w:rFonts w:ascii="Verdana" w:hAnsi="Verdana"/>
          <w:b/>
          <w:sz w:val="18"/>
          <w:szCs w:val="18"/>
        </w:rPr>
        <w:t xml:space="preserve">Termin realizacji umowy: </w:t>
      </w:r>
      <w:r w:rsidR="00DD4335" w:rsidRPr="008E349A">
        <w:rPr>
          <w:rFonts w:ascii="Verdana" w:hAnsi="Verdana"/>
          <w:b/>
          <w:bCs/>
          <w:sz w:val="18"/>
          <w:szCs w:val="18"/>
        </w:rPr>
        <w:t>………..</w:t>
      </w:r>
      <w:r w:rsidR="00AE44FA" w:rsidRPr="008E349A">
        <w:rPr>
          <w:rFonts w:ascii="Verdana" w:hAnsi="Verdana"/>
          <w:b/>
          <w:bCs/>
          <w:sz w:val="18"/>
          <w:szCs w:val="18"/>
        </w:rPr>
        <w:t xml:space="preserve"> od daty podpisania umowy</w:t>
      </w:r>
      <w:r w:rsidR="00700259" w:rsidRPr="008E349A">
        <w:rPr>
          <w:rFonts w:ascii="Verdana" w:hAnsi="Verdana"/>
          <w:b/>
          <w:bCs/>
          <w:sz w:val="18"/>
          <w:szCs w:val="18"/>
        </w:rPr>
        <w:t>*)</w:t>
      </w:r>
      <w:r w:rsidR="00B02E8B" w:rsidRPr="008E349A">
        <w:rPr>
          <w:rFonts w:ascii="Verdana" w:hAnsi="Verdana"/>
          <w:b/>
          <w:bCs/>
          <w:sz w:val="18"/>
          <w:szCs w:val="18"/>
        </w:rPr>
        <w:t>.</w:t>
      </w:r>
      <w:r w:rsidR="00DD4335" w:rsidRPr="008E349A">
        <w:rPr>
          <w:rFonts w:ascii="Verdana" w:hAnsi="Verdana"/>
          <w:b/>
          <w:bCs/>
          <w:sz w:val="18"/>
          <w:szCs w:val="18"/>
        </w:rPr>
        <w:t xml:space="preserve"> </w:t>
      </w:r>
      <w:r w:rsidR="000119D8" w:rsidRPr="008E349A">
        <w:rPr>
          <w:rFonts w:ascii="Verdana" w:hAnsi="Verdana"/>
          <w:b/>
          <w:bCs/>
          <w:sz w:val="18"/>
          <w:szCs w:val="18"/>
        </w:rPr>
        <w:t>/</w:t>
      </w:r>
      <w:r w:rsidR="00DD4335" w:rsidRPr="008E349A">
        <w:rPr>
          <w:rFonts w:ascii="Verdana" w:hAnsi="Verdana"/>
          <w:b/>
          <w:bCs/>
          <w:i/>
          <w:iCs/>
          <w:sz w:val="18"/>
          <w:szCs w:val="18"/>
          <w:highlight w:val="yellow"/>
        </w:rPr>
        <w:t>kryterium ceny ofert</w:t>
      </w:r>
      <w:r w:rsidR="000119D8" w:rsidRPr="008E349A">
        <w:rPr>
          <w:rFonts w:ascii="Verdana" w:hAnsi="Verdana"/>
          <w:b/>
          <w:bCs/>
          <w:i/>
          <w:iCs/>
          <w:sz w:val="18"/>
          <w:szCs w:val="18"/>
        </w:rPr>
        <w:t>/</w:t>
      </w:r>
    </w:p>
    <w:p w14:paraId="2DBB45F6" w14:textId="6FA7B02F" w:rsidR="00700259" w:rsidRPr="008E349A" w:rsidRDefault="00700259" w:rsidP="009C3941">
      <w:pPr>
        <w:widowControl w:val="0"/>
        <w:jc w:val="both"/>
        <w:rPr>
          <w:rFonts w:ascii="Verdana" w:hAnsi="Verdana"/>
          <w:i/>
          <w:sz w:val="18"/>
          <w:szCs w:val="18"/>
        </w:rPr>
      </w:pPr>
      <w:r w:rsidRPr="008E349A">
        <w:rPr>
          <w:rFonts w:ascii="Verdana" w:hAnsi="Verdana"/>
          <w:i/>
          <w:sz w:val="18"/>
          <w:szCs w:val="18"/>
        </w:rPr>
        <w:t>*)W przypadku nie podania terminu realizacji przez Wykonawcę, Zamawiający przyjmie maksymalny termin wskazany w SWZ.</w:t>
      </w:r>
    </w:p>
    <w:p w14:paraId="605D1CE8" w14:textId="77777777" w:rsidR="009C3941" w:rsidRPr="008E349A" w:rsidRDefault="009C3941" w:rsidP="009C3941">
      <w:pPr>
        <w:widowControl w:val="0"/>
        <w:jc w:val="both"/>
        <w:rPr>
          <w:rFonts w:ascii="Verdana" w:hAnsi="Verdana"/>
          <w:i/>
          <w:sz w:val="18"/>
          <w:szCs w:val="18"/>
        </w:rPr>
      </w:pPr>
    </w:p>
    <w:p w14:paraId="4210FC4A" w14:textId="77777777" w:rsidR="00A758C3" w:rsidRPr="008E349A" w:rsidRDefault="00A758C3" w:rsidP="00A758C3">
      <w:pPr>
        <w:tabs>
          <w:tab w:val="left" w:pos="426"/>
        </w:tabs>
        <w:spacing w:after="120"/>
        <w:jc w:val="both"/>
        <w:rPr>
          <w:rFonts w:ascii="Verdana" w:hAnsi="Verdana"/>
          <w:sz w:val="18"/>
          <w:szCs w:val="18"/>
        </w:rPr>
      </w:pPr>
      <w:r w:rsidRPr="008E349A">
        <w:rPr>
          <w:rFonts w:ascii="Verdana" w:hAnsi="Verdana"/>
          <w:sz w:val="18"/>
          <w:szCs w:val="18"/>
        </w:rPr>
        <w:t xml:space="preserve">Oświadczamy, że zgodnie z ustawą z dnia 6 marca 2018 r. Prawo przedsiębiorców, należymy do małych lub średnich przedsiębiorców: </w:t>
      </w:r>
      <w:r w:rsidRPr="008E349A">
        <w:rPr>
          <w:rFonts w:ascii="Verdana" w:hAnsi="Verdana"/>
          <w:b/>
          <w:bCs/>
          <w:sz w:val="18"/>
          <w:szCs w:val="18"/>
        </w:rPr>
        <w:t>TAK/NIE</w:t>
      </w:r>
    </w:p>
    <w:p w14:paraId="20AB82A5" w14:textId="77777777" w:rsidR="00A758C3" w:rsidRPr="008E349A" w:rsidRDefault="00A758C3" w:rsidP="00A758C3">
      <w:pPr>
        <w:tabs>
          <w:tab w:val="left" w:pos="426"/>
        </w:tabs>
        <w:spacing w:after="120"/>
        <w:jc w:val="both"/>
        <w:rPr>
          <w:rFonts w:ascii="Verdana" w:hAnsi="Verdana"/>
          <w:sz w:val="18"/>
          <w:szCs w:val="18"/>
        </w:rPr>
      </w:pPr>
      <w:r w:rsidRPr="008E349A">
        <w:rPr>
          <w:rFonts w:ascii="Verdana" w:hAnsi="Verdana"/>
          <w:b/>
          <w:bCs/>
          <w:sz w:val="18"/>
          <w:szCs w:val="18"/>
        </w:rPr>
        <w:t>Termin płatności</w:t>
      </w:r>
      <w:r w:rsidRPr="008E349A">
        <w:rPr>
          <w:rFonts w:ascii="Verdana" w:hAnsi="Verdana"/>
          <w:sz w:val="18"/>
          <w:szCs w:val="18"/>
        </w:rPr>
        <w:t xml:space="preserve">: do 21 dni od dnia otrzymania faktury wystawionej przez Sprzedawcę po dokonaniu odbioru przedmiotu umowy potwierdzonego protokołem zdawczo - odbiorczym. Zapłata </w:t>
      </w:r>
      <w:r w:rsidRPr="008E349A">
        <w:rPr>
          <w:rFonts w:ascii="Verdana" w:hAnsi="Verdana"/>
          <w:sz w:val="18"/>
          <w:szCs w:val="18"/>
        </w:rPr>
        <w:lastRenderedPageBreak/>
        <w:t>wynagrodzenia nastąpi przelewem na rachunek Sprzedawcy zawarty na dzień zlecenia przelewu w wykazie podmiotów o których mowa w art. 96b ust. 1) Ustawy o podatku od towarów i usług.</w:t>
      </w:r>
    </w:p>
    <w:p w14:paraId="6EBFACA9" w14:textId="77777777" w:rsidR="00A758C3" w:rsidRPr="008E349A" w:rsidRDefault="00A758C3" w:rsidP="000119D8">
      <w:pPr>
        <w:tabs>
          <w:tab w:val="left" w:pos="426"/>
        </w:tabs>
        <w:jc w:val="both"/>
        <w:rPr>
          <w:rFonts w:ascii="Verdana" w:hAnsi="Verdana"/>
          <w:sz w:val="18"/>
          <w:szCs w:val="18"/>
          <w:u w:val="single"/>
        </w:rPr>
      </w:pPr>
      <w:r w:rsidRPr="008E349A">
        <w:rPr>
          <w:rFonts w:ascii="Verdana" w:hAnsi="Verdana"/>
          <w:sz w:val="18"/>
          <w:szCs w:val="18"/>
          <w:u w:val="single"/>
        </w:rPr>
        <w:t>Jednocześnie oświadczamy, że:</w:t>
      </w:r>
    </w:p>
    <w:p w14:paraId="4A4FBC7D" w14:textId="77777777" w:rsidR="00A758C3" w:rsidRPr="008E349A" w:rsidRDefault="00A758C3" w:rsidP="000119D8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8E349A">
        <w:rPr>
          <w:rFonts w:ascii="Verdana" w:hAnsi="Verdana"/>
          <w:sz w:val="18"/>
          <w:szCs w:val="18"/>
        </w:rPr>
        <w:t>1.</w:t>
      </w:r>
      <w:r w:rsidRPr="008E349A">
        <w:rPr>
          <w:rFonts w:ascii="Verdana" w:hAnsi="Verdana"/>
          <w:sz w:val="18"/>
          <w:szCs w:val="18"/>
        </w:rPr>
        <w:tab/>
        <w:t>Oświadczamy, że jesteśmy związani niniejszą ofertą przez okres wskazany w SWZ.</w:t>
      </w:r>
    </w:p>
    <w:p w14:paraId="6FFEF33B" w14:textId="77777777" w:rsidR="00A758C3" w:rsidRPr="008E349A" w:rsidRDefault="00A758C3" w:rsidP="000119D8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8E349A">
        <w:rPr>
          <w:rFonts w:ascii="Verdana" w:hAnsi="Verdana"/>
          <w:sz w:val="18"/>
          <w:szCs w:val="18"/>
        </w:rPr>
        <w:t>2.</w:t>
      </w:r>
      <w:r w:rsidRPr="008E349A">
        <w:rPr>
          <w:rFonts w:ascii="Verdana" w:hAnsi="Verdana"/>
          <w:sz w:val="18"/>
          <w:szCs w:val="18"/>
        </w:rPr>
        <w:tab/>
        <w:t>Oświadczamy, że zapoznaliśmy się z postanowieniami umowy, określonymi w  Specyfikacji Warunków Zamówienia, akceptujemy je i zobowiązujemy się, w przypadku wyboru naszej oferty, do zawarcia umowy zgodnej z niniejszą ofertą, na warunkach określonych w Specyfikacji Warunków Zamówienia, w miejscu i terminie wyznaczonym przez zamawiającego i nie wnosimy do nich żadnych zastrzeżeń.</w:t>
      </w:r>
    </w:p>
    <w:p w14:paraId="22C606E3" w14:textId="77777777" w:rsidR="00A758C3" w:rsidRPr="008E349A" w:rsidRDefault="00A758C3" w:rsidP="000119D8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8E349A">
        <w:rPr>
          <w:rFonts w:ascii="Verdana" w:hAnsi="Verdana"/>
          <w:sz w:val="18"/>
          <w:szCs w:val="18"/>
        </w:rPr>
        <w:t>3.</w:t>
      </w:r>
      <w:r w:rsidRPr="008E349A">
        <w:rPr>
          <w:rFonts w:ascii="Verdana" w:hAnsi="Verdana"/>
          <w:sz w:val="18"/>
          <w:szCs w:val="18"/>
        </w:rPr>
        <w:tab/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202EE09" w14:textId="77777777" w:rsidR="00A758C3" w:rsidRPr="008E349A" w:rsidRDefault="00A758C3" w:rsidP="000119D8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8E349A">
        <w:rPr>
          <w:rFonts w:ascii="Verdana" w:hAnsi="Verdana"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5729241" w14:textId="77777777" w:rsidR="00A758C3" w:rsidRPr="008E349A" w:rsidRDefault="00A758C3" w:rsidP="000119D8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8E349A">
        <w:rPr>
          <w:rFonts w:ascii="Verdana" w:hAnsi="Verdana"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761B049" w14:textId="77777777" w:rsidR="00A758C3" w:rsidRPr="008E349A" w:rsidRDefault="00A758C3" w:rsidP="000119D8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8E349A">
        <w:rPr>
          <w:rFonts w:ascii="Verdana" w:hAnsi="Verdana"/>
          <w:sz w:val="18"/>
          <w:szCs w:val="18"/>
        </w:rPr>
        <w:t>4.</w:t>
      </w:r>
      <w:r w:rsidRPr="008E349A">
        <w:rPr>
          <w:rFonts w:ascii="Verdana" w:hAnsi="Verdana"/>
          <w:sz w:val="18"/>
          <w:szCs w:val="18"/>
        </w:rPr>
        <w:tab/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758C3" w:rsidRPr="008E349A" w14:paraId="07460343" w14:textId="77777777" w:rsidTr="00A758C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9F422E" w14:textId="77777777" w:rsidR="00A758C3" w:rsidRPr="008E349A" w:rsidRDefault="00A758C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8E349A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BAAE82" w14:textId="77777777" w:rsidR="00A758C3" w:rsidRPr="008E349A" w:rsidRDefault="00A758C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8E349A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6BC59C39" w14:textId="77777777" w:rsidR="00A758C3" w:rsidRPr="008E349A" w:rsidRDefault="00A758C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8E349A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071F3C" w14:textId="77777777" w:rsidR="00A758C3" w:rsidRPr="008E349A" w:rsidRDefault="00A758C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8E349A">
              <w:rPr>
                <w:rFonts w:ascii="Verdana" w:hAnsi="Verdana"/>
                <w:sz w:val="18"/>
                <w:szCs w:val="18"/>
              </w:rPr>
              <w:t>Nazwa podwykonawcy</w:t>
            </w:r>
            <w:r w:rsidRPr="008E349A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A758C3" w:rsidRPr="008E349A" w14:paraId="1F2127A6" w14:textId="77777777" w:rsidTr="00A758C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F7D93D" w14:textId="77777777" w:rsidR="00A758C3" w:rsidRPr="008E349A" w:rsidRDefault="00A758C3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55BFF7" w14:textId="77777777" w:rsidR="00A758C3" w:rsidRPr="008E349A" w:rsidRDefault="00A758C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B25985" w14:textId="77777777" w:rsidR="00A758C3" w:rsidRPr="008E349A" w:rsidRDefault="00A758C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A758C3" w:rsidRPr="008E349A" w14:paraId="760DFC03" w14:textId="77777777" w:rsidTr="00A758C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FAC719" w14:textId="77777777" w:rsidR="00A758C3" w:rsidRPr="008E349A" w:rsidRDefault="00A758C3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B4E1FA" w14:textId="77777777" w:rsidR="00A758C3" w:rsidRPr="008E349A" w:rsidRDefault="00A758C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4DE9C6" w14:textId="77777777" w:rsidR="00A758C3" w:rsidRPr="008E349A" w:rsidRDefault="00A758C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385C6C3" w14:textId="58EB69E0" w:rsidR="00A758C3" w:rsidRPr="008E349A" w:rsidRDefault="00A758C3" w:rsidP="00A758C3">
      <w:pPr>
        <w:tabs>
          <w:tab w:val="left" w:pos="426"/>
        </w:tabs>
        <w:spacing w:after="120"/>
        <w:jc w:val="both"/>
        <w:rPr>
          <w:rFonts w:ascii="Verdana" w:hAnsi="Verdana"/>
          <w:sz w:val="18"/>
          <w:szCs w:val="18"/>
        </w:rPr>
      </w:pPr>
      <w:r w:rsidRPr="008E349A">
        <w:rPr>
          <w:rFonts w:ascii="Verdana" w:hAnsi="Verdana"/>
          <w:sz w:val="18"/>
          <w:szCs w:val="18"/>
        </w:rPr>
        <w:tab/>
      </w:r>
    </w:p>
    <w:p w14:paraId="2B348F2B" w14:textId="66C7DC65" w:rsidR="000119D8" w:rsidRPr="008E349A" w:rsidRDefault="000119D8" w:rsidP="000119D8">
      <w:pPr>
        <w:pStyle w:val="Akapitzlist"/>
        <w:numPr>
          <w:ilvl w:val="0"/>
          <w:numId w:val="9"/>
        </w:numPr>
        <w:jc w:val="both"/>
        <w:rPr>
          <w:rFonts w:ascii="Verdana" w:hAnsi="Verdana"/>
          <w:sz w:val="18"/>
          <w:szCs w:val="18"/>
        </w:rPr>
      </w:pPr>
      <w:r w:rsidRPr="008E349A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A652151" w14:textId="77777777" w:rsidR="000119D8" w:rsidRPr="008E349A" w:rsidRDefault="000119D8" w:rsidP="000119D8">
      <w:pPr>
        <w:pStyle w:val="Nagwek1"/>
        <w:spacing w:before="0" w:after="0"/>
        <w:rPr>
          <w:rFonts w:ascii="Verdana" w:hAnsi="Verdana" w:cs="Times New Roman"/>
          <w:sz w:val="18"/>
          <w:szCs w:val="18"/>
        </w:rPr>
      </w:pPr>
      <w:r w:rsidRPr="008E349A">
        <w:rPr>
          <w:rFonts w:ascii="Verdana" w:hAnsi="Verdana" w:cs="Times New Roman"/>
          <w:sz w:val="18"/>
          <w:szCs w:val="18"/>
        </w:rPr>
        <w:tab/>
        <w:t>Imię i Nazwisko</w:t>
      </w:r>
      <w:r w:rsidRPr="008E349A">
        <w:rPr>
          <w:rFonts w:ascii="Verdana" w:hAnsi="Verdana" w:cs="Times New Roman"/>
          <w:sz w:val="18"/>
          <w:szCs w:val="18"/>
        </w:rPr>
        <w:tab/>
      </w:r>
      <w:r w:rsidRPr="008E349A">
        <w:rPr>
          <w:rFonts w:ascii="Verdana" w:hAnsi="Verdana" w:cs="Times New Roman"/>
          <w:sz w:val="18"/>
          <w:szCs w:val="18"/>
        </w:rPr>
        <w:tab/>
      </w:r>
      <w:r w:rsidRPr="008E349A">
        <w:rPr>
          <w:rFonts w:ascii="Verdana" w:hAnsi="Verdana" w:cs="Times New Roman"/>
          <w:sz w:val="18"/>
          <w:szCs w:val="18"/>
        </w:rPr>
        <w:tab/>
      </w:r>
      <w:r w:rsidRPr="008E349A">
        <w:rPr>
          <w:rFonts w:ascii="Verdana" w:hAnsi="Verdana" w:cs="Times New Roman"/>
          <w:sz w:val="18"/>
          <w:szCs w:val="18"/>
        </w:rPr>
        <w:tab/>
      </w:r>
      <w:r w:rsidRPr="008E349A">
        <w:rPr>
          <w:rFonts w:ascii="Verdana" w:hAnsi="Verdana" w:cs="Times New Roman"/>
          <w:sz w:val="18"/>
          <w:szCs w:val="18"/>
        </w:rPr>
        <w:tab/>
      </w:r>
      <w:r w:rsidRPr="008E349A">
        <w:rPr>
          <w:rFonts w:ascii="Verdana" w:hAnsi="Verdana" w:cs="Times New Roman"/>
          <w:sz w:val="18"/>
          <w:szCs w:val="18"/>
        </w:rPr>
        <w:tab/>
      </w:r>
      <w:r w:rsidRPr="008E349A">
        <w:rPr>
          <w:rFonts w:ascii="Verdana" w:hAnsi="Verdana" w:cs="Times New Roman"/>
          <w:sz w:val="18"/>
          <w:szCs w:val="18"/>
        </w:rPr>
        <w:tab/>
      </w:r>
    </w:p>
    <w:p w14:paraId="34BBD8D9" w14:textId="77777777" w:rsidR="000119D8" w:rsidRPr="008E349A" w:rsidRDefault="000119D8" w:rsidP="000119D8">
      <w:pPr>
        <w:tabs>
          <w:tab w:val="left" w:pos="426"/>
        </w:tabs>
        <w:ind w:left="425"/>
        <w:jc w:val="both"/>
        <w:rPr>
          <w:rFonts w:ascii="Verdana" w:hAnsi="Verdana"/>
          <w:sz w:val="18"/>
          <w:szCs w:val="18"/>
        </w:rPr>
      </w:pPr>
      <w:r w:rsidRPr="008E349A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8E349A">
        <w:rPr>
          <w:rFonts w:ascii="Verdana" w:hAnsi="Verdana"/>
          <w:sz w:val="18"/>
          <w:szCs w:val="18"/>
        </w:rPr>
        <w:tab/>
      </w:r>
      <w:r w:rsidRPr="008E349A">
        <w:rPr>
          <w:rFonts w:ascii="Verdana" w:hAnsi="Verdana"/>
          <w:sz w:val="18"/>
          <w:szCs w:val="18"/>
        </w:rPr>
        <w:tab/>
      </w:r>
    </w:p>
    <w:p w14:paraId="733FC507" w14:textId="42E810A3" w:rsidR="000119D8" w:rsidRPr="008E349A" w:rsidRDefault="000119D8" w:rsidP="000119D8">
      <w:pPr>
        <w:tabs>
          <w:tab w:val="left" w:pos="426"/>
        </w:tabs>
        <w:ind w:left="425"/>
        <w:jc w:val="both"/>
        <w:rPr>
          <w:rFonts w:ascii="Verdana" w:hAnsi="Verdana"/>
          <w:sz w:val="18"/>
          <w:szCs w:val="18"/>
        </w:rPr>
      </w:pPr>
      <w:r w:rsidRPr="008E349A">
        <w:rPr>
          <w:rFonts w:ascii="Verdana" w:hAnsi="Verdana"/>
          <w:sz w:val="18"/>
          <w:szCs w:val="18"/>
        </w:rPr>
        <w:tab/>
      </w:r>
      <w:r w:rsidRPr="008E349A">
        <w:rPr>
          <w:rFonts w:ascii="Verdana" w:hAnsi="Verdana"/>
          <w:sz w:val="18"/>
          <w:szCs w:val="18"/>
        </w:rPr>
        <w:tab/>
        <w:t xml:space="preserve"> </w:t>
      </w:r>
    </w:p>
    <w:p w14:paraId="7076847E" w14:textId="32E7A54E" w:rsidR="000119D8" w:rsidRPr="008E349A" w:rsidRDefault="000119D8" w:rsidP="000119D8">
      <w:pPr>
        <w:pStyle w:val="Akapitzlist"/>
        <w:numPr>
          <w:ilvl w:val="0"/>
          <w:numId w:val="9"/>
        </w:numPr>
        <w:jc w:val="both"/>
        <w:rPr>
          <w:rFonts w:ascii="Verdana" w:hAnsi="Verdana"/>
          <w:sz w:val="18"/>
          <w:szCs w:val="18"/>
        </w:rPr>
      </w:pPr>
      <w:r w:rsidRPr="008E349A">
        <w:rPr>
          <w:rFonts w:ascii="Verdana" w:hAnsi="Verdana"/>
          <w:sz w:val="18"/>
          <w:szCs w:val="18"/>
        </w:rPr>
        <w:t>Upoważnienie dla powyżej wskazanych osób wynika z następującego (ych) dokumentu(ów)</w:t>
      </w:r>
    </w:p>
    <w:p w14:paraId="0DC5C5CB" w14:textId="205AF6A8" w:rsidR="000119D8" w:rsidRPr="008E349A" w:rsidRDefault="000119D8" w:rsidP="000119D8">
      <w:pPr>
        <w:jc w:val="both"/>
        <w:rPr>
          <w:rFonts w:ascii="Verdana" w:hAnsi="Verdana"/>
          <w:sz w:val="18"/>
          <w:szCs w:val="18"/>
        </w:rPr>
      </w:pPr>
      <w:r w:rsidRPr="008E349A">
        <w:rPr>
          <w:rFonts w:ascii="Verdana" w:hAnsi="Verdana"/>
          <w:sz w:val="18"/>
          <w:szCs w:val="18"/>
        </w:rPr>
        <w:t xml:space="preserve">        …………………………...........................……które dołączamy do oferty.</w:t>
      </w:r>
    </w:p>
    <w:p w14:paraId="7741C580" w14:textId="4F5999BC" w:rsidR="000119D8" w:rsidRPr="008E349A" w:rsidRDefault="000119D8" w:rsidP="000119D8">
      <w:pPr>
        <w:numPr>
          <w:ilvl w:val="0"/>
          <w:numId w:val="9"/>
        </w:numPr>
        <w:jc w:val="both"/>
        <w:rPr>
          <w:rFonts w:ascii="Verdana" w:hAnsi="Verdana"/>
          <w:sz w:val="18"/>
          <w:szCs w:val="18"/>
        </w:rPr>
      </w:pPr>
      <w:r w:rsidRPr="008E349A">
        <w:rPr>
          <w:rFonts w:ascii="Verdana" w:hAnsi="Verdana"/>
          <w:sz w:val="18"/>
          <w:szCs w:val="18"/>
        </w:rPr>
        <w:t xml:space="preserve"> załącznikami do niniejszej oferty są:</w:t>
      </w:r>
    </w:p>
    <w:p w14:paraId="3142A7A7" w14:textId="77777777" w:rsidR="000119D8" w:rsidRPr="008E349A" w:rsidRDefault="000119D8" w:rsidP="000119D8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8E349A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52677B9" w14:textId="77777777" w:rsidR="000119D8" w:rsidRPr="008E349A" w:rsidRDefault="000119D8" w:rsidP="000119D8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8E349A">
        <w:rPr>
          <w:rFonts w:ascii="Verdana" w:hAnsi="Verdana"/>
          <w:sz w:val="18"/>
          <w:szCs w:val="18"/>
        </w:rPr>
        <w:t>……………………………………………..…………………………………………</w:t>
      </w:r>
    </w:p>
    <w:p w14:paraId="0FCBEE0B" w14:textId="77777777" w:rsidR="000119D8" w:rsidRPr="008E349A" w:rsidRDefault="000119D8" w:rsidP="000119D8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8E349A">
        <w:rPr>
          <w:rFonts w:ascii="Verdana" w:hAnsi="Verdana"/>
          <w:sz w:val="18"/>
          <w:szCs w:val="18"/>
        </w:rPr>
        <w:t>.............................................................................</w:t>
      </w:r>
    </w:p>
    <w:p w14:paraId="1D77DCD0" w14:textId="77777777" w:rsidR="000119D8" w:rsidRPr="008E349A" w:rsidRDefault="000119D8" w:rsidP="000119D8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8E349A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1A5ECF9D" w14:textId="77777777" w:rsidR="000119D8" w:rsidRPr="008E349A" w:rsidRDefault="000119D8" w:rsidP="000119D8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8E349A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2EEC01DE" w14:textId="77777777" w:rsidR="000119D8" w:rsidRPr="008E349A" w:rsidRDefault="000119D8" w:rsidP="000119D8">
      <w:pPr>
        <w:spacing w:line="360" w:lineRule="auto"/>
        <w:ind w:left="720"/>
        <w:jc w:val="both"/>
        <w:rPr>
          <w:rFonts w:ascii="Verdana" w:hAnsi="Verdana"/>
          <w:sz w:val="18"/>
          <w:szCs w:val="18"/>
        </w:rPr>
      </w:pPr>
    </w:p>
    <w:p w14:paraId="5F0E6133" w14:textId="77777777" w:rsidR="000119D8" w:rsidRPr="008E349A" w:rsidRDefault="000119D8" w:rsidP="000119D8">
      <w:pPr>
        <w:spacing w:line="360" w:lineRule="auto"/>
        <w:ind w:left="720"/>
        <w:jc w:val="both"/>
        <w:rPr>
          <w:rFonts w:ascii="Verdana" w:hAnsi="Verdana"/>
          <w:sz w:val="18"/>
          <w:szCs w:val="18"/>
        </w:rPr>
      </w:pPr>
    </w:p>
    <w:p w14:paraId="6C523C30" w14:textId="77777777" w:rsidR="000119D8" w:rsidRPr="008E349A" w:rsidRDefault="000119D8" w:rsidP="000119D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Verdana" w:eastAsia="Calibri" w:hAnsi="Verdana"/>
          <w:i/>
          <w:color w:val="FF0000"/>
          <w:sz w:val="18"/>
          <w:szCs w:val="18"/>
          <w:lang w:eastAsia="zh-CN"/>
        </w:rPr>
      </w:pPr>
      <w:r w:rsidRPr="008E349A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Oferta</w:t>
      </w:r>
      <w:r w:rsidRPr="008E349A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8E349A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powinna</w:t>
      </w:r>
      <w:r w:rsidRPr="008E349A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8E349A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być sporządzona</w:t>
      </w:r>
      <w:r w:rsidRPr="008E349A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8E349A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8E349A">
        <w:rPr>
          <w:rFonts w:ascii="Verdana" w:eastAsia="Calibri" w:hAnsi="Verdana"/>
          <w:i/>
          <w:color w:val="FF0000"/>
          <w:sz w:val="18"/>
          <w:szCs w:val="18"/>
          <w:lang w:eastAsia="zh-CN"/>
        </w:rPr>
        <w:t>.</w:t>
      </w:r>
    </w:p>
    <w:p w14:paraId="5FB6E2DF" w14:textId="73A3C1E4" w:rsidR="00FE545C" w:rsidRPr="008E349A" w:rsidRDefault="00FE545C" w:rsidP="000119D8">
      <w:pPr>
        <w:spacing w:line="360" w:lineRule="auto"/>
        <w:jc w:val="both"/>
        <w:rPr>
          <w:rFonts w:ascii="Verdana" w:hAnsi="Verdana"/>
          <w:sz w:val="18"/>
          <w:szCs w:val="18"/>
        </w:rPr>
      </w:pPr>
    </w:p>
    <w:sectPr w:rsidR="00FE545C" w:rsidRPr="008E349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0B0E47" w14:textId="77777777" w:rsidR="00220859" w:rsidRDefault="00220859">
      <w:r>
        <w:separator/>
      </w:r>
    </w:p>
  </w:endnote>
  <w:endnote w:type="continuationSeparator" w:id="0">
    <w:p w14:paraId="50BB19F6" w14:textId="77777777" w:rsidR="00220859" w:rsidRDefault="002208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B0E05A" w14:textId="77777777" w:rsidR="003D203C" w:rsidRDefault="003D20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291B5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6475D1" w14:textId="77777777" w:rsidR="003D203C" w:rsidRDefault="003D20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C7F97B" w14:textId="77777777" w:rsidR="00220859" w:rsidRDefault="00220859">
      <w:r>
        <w:separator/>
      </w:r>
    </w:p>
  </w:footnote>
  <w:footnote w:type="continuationSeparator" w:id="0">
    <w:p w14:paraId="72838721" w14:textId="77777777" w:rsidR="00220859" w:rsidRDefault="002208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AB46E9" w14:textId="77777777" w:rsidR="003D203C" w:rsidRDefault="003D20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8909F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008A5E" w14:textId="77777777" w:rsidR="003D203C" w:rsidRDefault="003D203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CA162E"/>
    <w:multiLevelType w:val="hybridMultilevel"/>
    <w:tmpl w:val="04884406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067AA7"/>
    <w:multiLevelType w:val="hybridMultilevel"/>
    <w:tmpl w:val="C37CE4C2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6DC397F"/>
    <w:multiLevelType w:val="hybridMultilevel"/>
    <w:tmpl w:val="D7F4553C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7B66F9"/>
    <w:multiLevelType w:val="hybridMultilevel"/>
    <w:tmpl w:val="076AEE18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6613D3A"/>
    <w:multiLevelType w:val="hybridMultilevel"/>
    <w:tmpl w:val="0B529C36"/>
    <w:lvl w:ilvl="0" w:tplc="527A74F8">
      <w:start w:val="1"/>
      <w:numFmt w:val="decimal"/>
      <w:lvlText w:val="%1)"/>
      <w:lvlJc w:val="left"/>
      <w:pPr>
        <w:ind w:left="360" w:hanging="360"/>
      </w:pPr>
      <w:rPr>
        <w:b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796" w:hanging="360"/>
      </w:pPr>
    </w:lvl>
    <w:lvl w:ilvl="2" w:tplc="0415001B">
      <w:start w:val="1"/>
      <w:numFmt w:val="lowerRoman"/>
      <w:lvlText w:val="%3."/>
      <w:lvlJc w:val="right"/>
      <w:pPr>
        <w:ind w:left="1516" w:hanging="180"/>
      </w:pPr>
    </w:lvl>
    <w:lvl w:ilvl="3" w:tplc="0415000F">
      <w:start w:val="1"/>
      <w:numFmt w:val="decimal"/>
      <w:lvlText w:val="%4."/>
      <w:lvlJc w:val="left"/>
      <w:pPr>
        <w:ind w:left="2236" w:hanging="360"/>
      </w:pPr>
    </w:lvl>
    <w:lvl w:ilvl="4" w:tplc="04150019">
      <w:start w:val="1"/>
      <w:numFmt w:val="lowerLetter"/>
      <w:lvlText w:val="%5."/>
      <w:lvlJc w:val="left"/>
      <w:pPr>
        <w:ind w:left="2956" w:hanging="360"/>
      </w:pPr>
    </w:lvl>
    <w:lvl w:ilvl="5" w:tplc="0415001B">
      <w:start w:val="1"/>
      <w:numFmt w:val="lowerRoman"/>
      <w:lvlText w:val="%6."/>
      <w:lvlJc w:val="right"/>
      <w:pPr>
        <w:ind w:left="3676" w:hanging="180"/>
      </w:pPr>
    </w:lvl>
    <w:lvl w:ilvl="6" w:tplc="0415000F">
      <w:start w:val="1"/>
      <w:numFmt w:val="decimal"/>
      <w:lvlText w:val="%7."/>
      <w:lvlJc w:val="left"/>
      <w:pPr>
        <w:ind w:left="4396" w:hanging="360"/>
      </w:pPr>
    </w:lvl>
    <w:lvl w:ilvl="7" w:tplc="04150019">
      <w:start w:val="1"/>
      <w:numFmt w:val="lowerLetter"/>
      <w:lvlText w:val="%8."/>
      <w:lvlJc w:val="left"/>
      <w:pPr>
        <w:ind w:left="5116" w:hanging="360"/>
      </w:pPr>
    </w:lvl>
    <w:lvl w:ilvl="8" w:tplc="0415001B">
      <w:start w:val="1"/>
      <w:numFmt w:val="lowerRoman"/>
      <w:lvlText w:val="%9."/>
      <w:lvlJc w:val="right"/>
      <w:pPr>
        <w:ind w:left="5836" w:hanging="180"/>
      </w:pPr>
    </w:lvl>
  </w:abstractNum>
  <w:num w:numId="1" w16cid:durableId="83298549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342506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43683790">
    <w:abstractNumId w:val="2"/>
  </w:num>
  <w:num w:numId="4" w16cid:durableId="318778347">
    <w:abstractNumId w:val="6"/>
  </w:num>
  <w:num w:numId="5" w16cid:durableId="106005986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60413318">
    <w:abstractNumId w:val="0"/>
  </w:num>
  <w:num w:numId="7" w16cid:durableId="1882546264">
    <w:abstractNumId w:val="1"/>
  </w:num>
  <w:num w:numId="8" w16cid:durableId="1673023565">
    <w:abstractNumId w:val="4"/>
  </w:num>
  <w:num w:numId="9" w16cid:durableId="690608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7B41"/>
    <w:rsid w:val="000119D8"/>
    <w:rsid w:val="00012286"/>
    <w:rsid w:val="000613EA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8119D"/>
    <w:rsid w:val="001D4612"/>
    <w:rsid w:val="001F7651"/>
    <w:rsid w:val="002054D9"/>
    <w:rsid w:val="00207E98"/>
    <w:rsid w:val="00220859"/>
    <w:rsid w:val="002723B0"/>
    <w:rsid w:val="00272946"/>
    <w:rsid w:val="002A35E2"/>
    <w:rsid w:val="002D0FEB"/>
    <w:rsid w:val="002E2535"/>
    <w:rsid w:val="00315A4A"/>
    <w:rsid w:val="0033526E"/>
    <w:rsid w:val="00367B41"/>
    <w:rsid w:val="003B3166"/>
    <w:rsid w:val="003D203C"/>
    <w:rsid w:val="00436A8F"/>
    <w:rsid w:val="00462644"/>
    <w:rsid w:val="00485437"/>
    <w:rsid w:val="004B7300"/>
    <w:rsid w:val="004C6753"/>
    <w:rsid w:val="00503165"/>
    <w:rsid w:val="0052375B"/>
    <w:rsid w:val="0056651A"/>
    <w:rsid w:val="00595C87"/>
    <w:rsid w:val="005D2C65"/>
    <w:rsid w:val="005E6D94"/>
    <w:rsid w:val="0063384F"/>
    <w:rsid w:val="00643C6F"/>
    <w:rsid w:val="00646202"/>
    <w:rsid w:val="0065290F"/>
    <w:rsid w:val="006815F6"/>
    <w:rsid w:val="006B1AE2"/>
    <w:rsid w:val="00700259"/>
    <w:rsid w:val="00736060"/>
    <w:rsid w:val="00737AA9"/>
    <w:rsid w:val="00764F48"/>
    <w:rsid w:val="007748F0"/>
    <w:rsid w:val="007A4321"/>
    <w:rsid w:val="008050DD"/>
    <w:rsid w:val="0080627D"/>
    <w:rsid w:val="00821556"/>
    <w:rsid w:val="00833933"/>
    <w:rsid w:val="00837532"/>
    <w:rsid w:val="00853083"/>
    <w:rsid w:val="008B2F0C"/>
    <w:rsid w:val="008B4928"/>
    <w:rsid w:val="008D2AB8"/>
    <w:rsid w:val="008E349A"/>
    <w:rsid w:val="008F1C66"/>
    <w:rsid w:val="008F5A29"/>
    <w:rsid w:val="00970FE4"/>
    <w:rsid w:val="00990E79"/>
    <w:rsid w:val="009A325D"/>
    <w:rsid w:val="009C3941"/>
    <w:rsid w:val="00A0022B"/>
    <w:rsid w:val="00A2476E"/>
    <w:rsid w:val="00A346FE"/>
    <w:rsid w:val="00A34ADC"/>
    <w:rsid w:val="00A47B4D"/>
    <w:rsid w:val="00A758C3"/>
    <w:rsid w:val="00A83018"/>
    <w:rsid w:val="00A87B36"/>
    <w:rsid w:val="00AE44FA"/>
    <w:rsid w:val="00B02E8B"/>
    <w:rsid w:val="00B774DC"/>
    <w:rsid w:val="00BE35D0"/>
    <w:rsid w:val="00C969A6"/>
    <w:rsid w:val="00C96D37"/>
    <w:rsid w:val="00CA7D36"/>
    <w:rsid w:val="00D24208"/>
    <w:rsid w:val="00D47A03"/>
    <w:rsid w:val="00D60C38"/>
    <w:rsid w:val="00D66893"/>
    <w:rsid w:val="00D90ACB"/>
    <w:rsid w:val="00DA17BB"/>
    <w:rsid w:val="00DC1500"/>
    <w:rsid w:val="00DD4335"/>
    <w:rsid w:val="00E0161A"/>
    <w:rsid w:val="00E12338"/>
    <w:rsid w:val="00E332C5"/>
    <w:rsid w:val="00E44371"/>
    <w:rsid w:val="00E678B5"/>
    <w:rsid w:val="00E8496A"/>
    <w:rsid w:val="00E949B0"/>
    <w:rsid w:val="00EC0BEA"/>
    <w:rsid w:val="00ED4E2E"/>
    <w:rsid w:val="00F00591"/>
    <w:rsid w:val="00F51688"/>
    <w:rsid w:val="00F53146"/>
    <w:rsid w:val="00F91018"/>
    <w:rsid w:val="00FA0F30"/>
    <w:rsid w:val="00FA51A4"/>
    <w:rsid w:val="00FB3A8A"/>
    <w:rsid w:val="00FE0435"/>
    <w:rsid w:val="00FE545C"/>
    <w:rsid w:val="00FF4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390CDB"/>
  <w15:chartTrackingRefBased/>
  <w15:docId w15:val="{8B84604D-A8D0-4E5D-B238-22F9C5895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BE35D0"/>
    <w:pPr>
      <w:ind w:left="720"/>
      <w:contextualSpacing/>
    </w:pPr>
  </w:style>
  <w:style w:type="table" w:styleId="Tabela-Siatka">
    <w:name w:val="Table Grid"/>
    <w:basedOn w:val="Standardowy"/>
    <w:rsid w:val="00BE35D0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046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7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558</Words>
  <Characters>4335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Lucyna Śliwa-Naporowska</cp:lastModifiedBy>
  <cp:revision>5</cp:revision>
  <cp:lastPrinted>2025-07-22T10:28:00Z</cp:lastPrinted>
  <dcterms:created xsi:type="dcterms:W3CDTF">2025-07-22T13:36:00Z</dcterms:created>
  <dcterms:modified xsi:type="dcterms:W3CDTF">2025-07-23T10:56:00Z</dcterms:modified>
</cp:coreProperties>
</file>