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50655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0655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06555">
        <w:rPr>
          <w:sz w:val="22"/>
          <w:szCs w:val="22"/>
        </w:rPr>
        <w:t>2025-07-28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06555" w:rsidRPr="00506555" w:rsidRDefault="00506555" w:rsidP="00577BC6">
      <w:pPr>
        <w:spacing w:after="40"/>
        <w:rPr>
          <w:b/>
          <w:bCs/>
          <w:sz w:val="22"/>
          <w:szCs w:val="22"/>
        </w:rPr>
      </w:pPr>
      <w:r w:rsidRPr="00506555">
        <w:rPr>
          <w:b/>
          <w:bCs/>
          <w:sz w:val="22"/>
          <w:szCs w:val="22"/>
        </w:rPr>
        <w:t>Akademia Górniczo - Hutnicza</w:t>
      </w:r>
    </w:p>
    <w:p w:rsidR="00506555" w:rsidRPr="00506555" w:rsidRDefault="00506555" w:rsidP="00577BC6">
      <w:pPr>
        <w:spacing w:after="40"/>
        <w:rPr>
          <w:b/>
          <w:bCs/>
          <w:sz w:val="22"/>
          <w:szCs w:val="22"/>
        </w:rPr>
      </w:pPr>
      <w:r w:rsidRPr="00506555">
        <w:rPr>
          <w:b/>
          <w:bCs/>
          <w:sz w:val="22"/>
          <w:szCs w:val="22"/>
        </w:rPr>
        <w:t>im. Stanisława Staszica w Krakowie</w:t>
      </w:r>
    </w:p>
    <w:p w:rsidR="00D665F5" w:rsidRPr="00D91931" w:rsidRDefault="00506555" w:rsidP="00577BC6">
      <w:pPr>
        <w:spacing w:after="40"/>
        <w:rPr>
          <w:b/>
          <w:bCs/>
          <w:sz w:val="22"/>
          <w:szCs w:val="22"/>
        </w:rPr>
      </w:pPr>
      <w:r w:rsidRPr="00506555">
        <w:rPr>
          <w:b/>
          <w:bCs/>
          <w:sz w:val="22"/>
          <w:szCs w:val="22"/>
        </w:rPr>
        <w:t>Dział Zamówień Publicznych</w:t>
      </w:r>
    </w:p>
    <w:p w:rsidR="00D665F5" w:rsidRPr="00BD5546" w:rsidRDefault="00506555" w:rsidP="00D665F5">
      <w:pPr>
        <w:rPr>
          <w:sz w:val="22"/>
          <w:szCs w:val="22"/>
        </w:rPr>
      </w:pPr>
      <w:r w:rsidRPr="0050655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06555">
        <w:rPr>
          <w:sz w:val="22"/>
          <w:szCs w:val="22"/>
        </w:rPr>
        <w:t>30</w:t>
      </w:r>
    </w:p>
    <w:p w:rsidR="00D665F5" w:rsidRPr="00BD5546" w:rsidRDefault="00506555" w:rsidP="00D665F5">
      <w:pPr>
        <w:rPr>
          <w:sz w:val="22"/>
          <w:szCs w:val="22"/>
        </w:rPr>
      </w:pPr>
      <w:r w:rsidRPr="0050655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0655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6555" w:rsidRPr="00506555">
        <w:rPr>
          <w:b/>
          <w:sz w:val="22"/>
          <w:szCs w:val="22"/>
        </w:rPr>
        <w:t>DE-dzp.272-400/25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06555" w:rsidRPr="0050655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50655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06555">
        <w:rPr>
          <w:b/>
          <w:sz w:val="22"/>
          <w:szCs w:val="22"/>
        </w:rPr>
        <w:t>Dostawa urządzeń AGD dla Miasteczka Studenckiego AGH w Krakowie DE.dzp.272-400/25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06555" w:rsidRPr="00506555">
        <w:rPr>
          <w:sz w:val="22"/>
          <w:szCs w:val="22"/>
        </w:rPr>
        <w:t>28/07/2025</w:t>
      </w:r>
      <w:r w:rsidR="00FF4AB1" w:rsidRPr="00577BC6">
        <w:rPr>
          <w:sz w:val="22"/>
          <w:szCs w:val="22"/>
        </w:rPr>
        <w:t xml:space="preserve"> o godz. </w:t>
      </w:r>
      <w:r w:rsidR="00506555" w:rsidRPr="0050655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1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"/>
        <w:gridCol w:w="880"/>
        <w:gridCol w:w="113"/>
        <w:gridCol w:w="1021"/>
        <w:gridCol w:w="113"/>
        <w:gridCol w:w="3997"/>
        <w:gridCol w:w="113"/>
        <w:gridCol w:w="2722"/>
        <w:gridCol w:w="113"/>
      </w:tblGrid>
      <w:tr w:rsidR="006B27ED" w:rsidRPr="00075CD0" w:rsidTr="00506555">
        <w:trPr>
          <w:gridAfter w:val="1"/>
          <w:wAfter w:w="113" w:type="dxa"/>
        </w:trPr>
        <w:tc>
          <w:tcPr>
            <w:tcW w:w="993" w:type="dxa"/>
            <w:gridSpan w:val="2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gridSpan w:val="2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gridSpan w:val="2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gridSpan w:val="2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506555" w:rsidRPr="00075CD0" w:rsidTr="00506555">
        <w:trPr>
          <w:gridAfter w:val="1"/>
          <w:wAfter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Biuro Inżynieryjne Martex Marcin Puźniak</w:t>
            </w:r>
          </w:p>
          <w:p w:rsidR="00506555" w:rsidRPr="00CB5EDB" w:rsidRDefault="00506555" w:rsidP="00D834C8">
            <w:r w:rsidRPr="00506555">
              <w:t>Gorzeszów</w:t>
            </w:r>
            <w:r w:rsidRPr="00CB5EDB">
              <w:t xml:space="preserve"> </w:t>
            </w:r>
            <w:r w:rsidRPr="00506555">
              <w:t>19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58-405</w:t>
            </w:r>
            <w:r w:rsidRPr="00CB5EDB">
              <w:t xml:space="preserve"> </w:t>
            </w:r>
            <w:r w:rsidRPr="00506555">
              <w:t>Krzeszów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132 725.61 zł</w:t>
            </w:r>
          </w:p>
        </w:tc>
      </w:tr>
      <w:tr w:rsidR="00506555" w:rsidRPr="00075CD0" w:rsidTr="00506555">
        <w:trPr>
          <w:gridAfter w:val="1"/>
          <w:wAfter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Biuro Inżynieryjne Martex Marcin Puźniak</w:t>
            </w:r>
          </w:p>
          <w:p w:rsidR="00506555" w:rsidRPr="00CB5EDB" w:rsidRDefault="00506555" w:rsidP="00D834C8">
            <w:r w:rsidRPr="00506555">
              <w:t>Gorzeszów</w:t>
            </w:r>
            <w:r w:rsidRPr="00CB5EDB">
              <w:t xml:space="preserve"> </w:t>
            </w:r>
            <w:r w:rsidRPr="00506555">
              <w:t>19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58-405</w:t>
            </w:r>
            <w:r w:rsidRPr="00CB5EDB">
              <w:t xml:space="preserve"> </w:t>
            </w:r>
            <w:r w:rsidRPr="00506555">
              <w:t>Krzeszów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50 431.23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WiMaKS Skwara Sławomir</w:t>
            </w:r>
          </w:p>
          <w:p w:rsidR="00506555" w:rsidRPr="00CB5EDB" w:rsidRDefault="00506555" w:rsidP="00D834C8">
            <w:r w:rsidRPr="00506555">
              <w:t>Wyszńskiego</w:t>
            </w:r>
            <w:r w:rsidRPr="00CB5EDB">
              <w:t xml:space="preserve"> </w:t>
            </w:r>
            <w:r w:rsidRPr="00506555">
              <w:t>2a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26-300</w:t>
            </w:r>
            <w:r w:rsidRPr="00CB5EDB">
              <w:t xml:space="preserve"> </w:t>
            </w:r>
            <w:r w:rsidRPr="00506555">
              <w:t>Opoczno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151 686.06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WiMaKS Skwara Sławomir</w:t>
            </w:r>
          </w:p>
          <w:p w:rsidR="00506555" w:rsidRPr="00CB5EDB" w:rsidRDefault="00506555" w:rsidP="00D834C8">
            <w:r w:rsidRPr="00506555">
              <w:t>Wyszńskiego</w:t>
            </w:r>
            <w:r w:rsidRPr="00CB5EDB">
              <w:t xml:space="preserve"> </w:t>
            </w:r>
            <w:r w:rsidRPr="00506555">
              <w:t>2a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26-300</w:t>
            </w:r>
            <w:r w:rsidRPr="00CB5EDB">
              <w:t xml:space="preserve"> </w:t>
            </w:r>
            <w:r w:rsidRPr="00506555">
              <w:t>Opoczno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100 010.07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WiMaKS Skwara Sławomir</w:t>
            </w:r>
          </w:p>
          <w:p w:rsidR="00506555" w:rsidRPr="00CB5EDB" w:rsidRDefault="00506555" w:rsidP="00D834C8">
            <w:r w:rsidRPr="00506555">
              <w:t>Wyszńskiego</w:t>
            </w:r>
            <w:r w:rsidRPr="00CB5EDB">
              <w:t xml:space="preserve"> </w:t>
            </w:r>
            <w:r w:rsidRPr="00506555">
              <w:t>2a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26-300</w:t>
            </w:r>
            <w:r w:rsidRPr="00CB5EDB">
              <w:t xml:space="preserve"> </w:t>
            </w:r>
            <w:r w:rsidRPr="00506555">
              <w:t>Opoczno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35 272.71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WiMaKS Skwara Sławomir</w:t>
            </w:r>
          </w:p>
          <w:p w:rsidR="00506555" w:rsidRPr="00CB5EDB" w:rsidRDefault="00506555" w:rsidP="00D834C8">
            <w:r w:rsidRPr="00506555">
              <w:t>Wyszńskiego</w:t>
            </w:r>
            <w:r w:rsidRPr="00CB5EDB">
              <w:t xml:space="preserve"> </w:t>
            </w:r>
            <w:r w:rsidRPr="00506555">
              <w:t>2a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26-300</w:t>
            </w:r>
            <w:r w:rsidRPr="00CB5EDB">
              <w:t xml:space="preserve"> </w:t>
            </w:r>
            <w:r w:rsidRPr="00506555">
              <w:t>Opoczno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4 501.80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WAM Wojciech Smolak</w:t>
            </w:r>
          </w:p>
          <w:p w:rsidR="00506555" w:rsidRPr="00CB5EDB" w:rsidRDefault="00506555" w:rsidP="00D834C8">
            <w:r w:rsidRPr="00506555">
              <w:t>Świlcza</w:t>
            </w:r>
            <w:r w:rsidRPr="00CB5EDB">
              <w:t xml:space="preserve"> </w:t>
            </w:r>
            <w:r w:rsidRPr="00506555">
              <w:t>147K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36-072</w:t>
            </w:r>
            <w:r w:rsidRPr="00CB5EDB">
              <w:t xml:space="preserve"> </w:t>
            </w:r>
            <w:r w:rsidRPr="00506555">
              <w:t>Świlcza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217 791.18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lastRenderedPageBreak/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WAM Wojciech Smolak</w:t>
            </w:r>
          </w:p>
          <w:p w:rsidR="00506555" w:rsidRPr="00CB5EDB" w:rsidRDefault="00506555" w:rsidP="00D834C8">
            <w:r w:rsidRPr="00506555">
              <w:t>Świlcza</w:t>
            </w:r>
            <w:r w:rsidRPr="00CB5EDB">
              <w:t xml:space="preserve"> </w:t>
            </w:r>
            <w:r w:rsidRPr="00506555">
              <w:t>147K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36-072</w:t>
            </w:r>
            <w:r w:rsidRPr="00CB5EDB">
              <w:t xml:space="preserve"> </w:t>
            </w:r>
            <w:r w:rsidRPr="00506555">
              <w:t>Świlcza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130 471.02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WAM Wojciech Smolak</w:t>
            </w:r>
          </w:p>
          <w:p w:rsidR="00506555" w:rsidRPr="00CB5EDB" w:rsidRDefault="00506555" w:rsidP="00D834C8">
            <w:r w:rsidRPr="00506555">
              <w:t>Świlcza</w:t>
            </w:r>
            <w:r w:rsidRPr="00CB5EDB">
              <w:t xml:space="preserve"> </w:t>
            </w:r>
            <w:r w:rsidRPr="00506555">
              <w:t>147K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36-072</w:t>
            </w:r>
            <w:r w:rsidRPr="00CB5EDB">
              <w:t xml:space="preserve"> </w:t>
            </w:r>
            <w:r w:rsidRPr="00506555">
              <w:t>Świlcza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50 578.83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WAM Wojciech Smolak</w:t>
            </w:r>
          </w:p>
          <w:p w:rsidR="00506555" w:rsidRPr="00CB5EDB" w:rsidRDefault="00506555" w:rsidP="00D834C8">
            <w:r w:rsidRPr="00506555">
              <w:t>Świlcza</w:t>
            </w:r>
            <w:r w:rsidRPr="00CB5EDB">
              <w:t xml:space="preserve"> </w:t>
            </w:r>
            <w:r w:rsidRPr="00506555">
              <w:t>147K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36-072</w:t>
            </w:r>
            <w:r w:rsidRPr="00CB5EDB">
              <w:t xml:space="preserve"> </w:t>
            </w:r>
            <w:r w:rsidRPr="00506555">
              <w:t>Świlcza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7 822.80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TAS Tomasz Orlikowski</w:t>
            </w:r>
          </w:p>
          <w:p w:rsidR="00506555" w:rsidRPr="00CB5EDB" w:rsidRDefault="00506555" w:rsidP="00D834C8">
            <w:r w:rsidRPr="00506555">
              <w:t>Grunwaldzka</w:t>
            </w:r>
            <w:r w:rsidRPr="00CB5EDB">
              <w:t xml:space="preserve"> </w:t>
            </w:r>
            <w:r w:rsidRPr="00506555">
              <w:t>12/83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99-300</w:t>
            </w:r>
            <w:r w:rsidRPr="00CB5EDB">
              <w:t xml:space="preserve"> </w:t>
            </w:r>
            <w:r w:rsidRPr="00506555">
              <w:t>Kutno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153 799.20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TAS Tomasz Orlikowski</w:t>
            </w:r>
          </w:p>
          <w:p w:rsidR="00506555" w:rsidRPr="00CB5EDB" w:rsidRDefault="00506555" w:rsidP="00D834C8">
            <w:r w:rsidRPr="00506555">
              <w:t>Grunwaldzka</w:t>
            </w:r>
            <w:r w:rsidRPr="00CB5EDB">
              <w:t xml:space="preserve"> </w:t>
            </w:r>
            <w:r w:rsidRPr="00506555">
              <w:t>12/83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99-300</w:t>
            </w:r>
            <w:r w:rsidRPr="00CB5EDB">
              <w:t xml:space="preserve"> </w:t>
            </w:r>
            <w:r w:rsidRPr="00506555">
              <w:t>Kutno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103 445.46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TAS Tomasz Orlikowski</w:t>
            </w:r>
          </w:p>
          <w:p w:rsidR="00506555" w:rsidRPr="00CB5EDB" w:rsidRDefault="00506555" w:rsidP="00D834C8">
            <w:r w:rsidRPr="00506555">
              <w:t>Grunwaldzka</w:t>
            </w:r>
            <w:r w:rsidRPr="00CB5EDB">
              <w:t xml:space="preserve"> </w:t>
            </w:r>
            <w:r w:rsidRPr="00506555">
              <w:t>12/83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99-300</w:t>
            </w:r>
            <w:r w:rsidRPr="00CB5EDB">
              <w:t xml:space="preserve"> </w:t>
            </w:r>
            <w:r w:rsidRPr="00506555">
              <w:t>Kutno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42 796.62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TAS Tomasz Orlikowski</w:t>
            </w:r>
          </w:p>
          <w:p w:rsidR="00506555" w:rsidRPr="00CB5EDB" w:rsidRDefault="00506555" w:rsidP="00D834C8">
            <w:r w:rsidRPr="00506555">
              <w:t>Grunwaldzka</w:t>
            </w:r>
            <w:r w:rsidRPr="00CB5EDB">
              <w:t xml:space="preserve"> </w:t>
            </w:r>
            <w:r w:rsidRPr="00506555">
              <w:t>12/83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99-300</w:t>
            </w:r>
            <w:r w:rsidRPr="00CB5EDB">
              <w:t xml:space="preserve"> </w:t>
            </w:r>
            <w:r w:rsidRPr="00506555">
              <w:t>Kutno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4 649.40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Anwerk A.A. Baran Spółka Jawna</w:t>
            </w:r>
          </w:p>
          <w:p w:rsidR="00506555" w:rsidRPr="00CB5EDB" w:rsidRDefault="00506555" w:rsidP="00D834C8">
            <w:r w:rsidRPr="00506555">
              <w:t>Lędzińska</w:t>
            </w:r>
            <w:r w:rsidRPr="00CB5EDB">
              <w:t xml:space="preserve"> </w:t>
            </w:r>
            <w:r w:rsidRPr="00506555">
              <w:t>14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43140</w:t>
            </w:r>
            <w:r w:rsidRPr="00CB5EDB">
              <w:t xml:space="preserve"> </w:t>
            </w:r>
            <w:r w:rsidRPr="00506555">
              <w:t>Lędziny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167 845.80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Anwerk A.A. Baran Spółka Jawna</w:t>
            </w:r>
          </w:p>
          <w:p w:rsidR="00506555" w:rsidRPr="00CB5EDB" w:rsidRDefault="00506555" w:rsidP="00D834C8">
            <w:r w:rsidRPr="00506555">
              <w:t>Lędzińska</w:t>
            </w:r>
            <w:r w:rsidRPr="00CB5EDB">
              <w:t xml:space="preserve"> </w:t>
            </w:r>
            <w:r w:rsidRPr="00506555">
              <w:t>14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43140</w:t>
            </w:r>
            <w:r w:rsidRPr="00CB5EDB">
              <w:t xml:space="preserve"> </w:t>
            </w:r>
            <w:r w:rsidRPr="00506555">
              <w:t>Lędziny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113 910.30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Anwerk A.A. Baran Spółka Jawna</w:t>
            </w:r>
          </w:p>
          <w:p w:rsidR="00506555" w:rsidRPr="00CB5EDB" w:rsidRDefault="00506555" w:rsidP="00D834C8">
            <w:r w:rsidRPr="00506555">
              <w:t>Lędzińska</w:t>
            </w:r>
            <w:r w:rsidRPr="00CB5EDB">
              <w:t xml:space="preserve"> </w:t>
            </w:r>
            <w:r w:rsidRPr="00506555">
              <w:t>14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43140</w:t>
            </w:r>
            <w:r w:rsidRPr="00CB5EDB">
              <w:t xml:space="preserve"> </w:t>
            </w:r>
            <w:r w:rsidRPr="00506555">
              <w:t>Lędziny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45 737.97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Anwerk A.A. Baran Spółka Jawna</w:t>
            </w:r>
          </w:p>
          <w:p w:rsidR="00506555" w:rsidRPr="00CB5EDB" w:rsidRDefault="00506555" w:rsidP="00D834C8">
            <w:r w:rsidRPr="00506555">
              <w:t>Lędzińska</w:t>
            </w:r>
            <w:r w:rsidRPr="00CB5EDB">
              <w:t xml:space="preserve"> </w:t>
            </w:r>
            <w:r w:rsidRPr="00506555">
              <w:t>14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43140</w:t>
            </w:r>
            <w:r w:rsidRPr="00CB5EDB">
              <w:t xml:space="preserve"> </w:t>
            </w:r>
            <w:r w:rsidRPr="00506555">
              <w:t>Lędziny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4 059.00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PRZEDSIĘBIORSTWO HANDLOWO USŁUGOWE RIVAGIS PAWEŁ KRÓL</w:t>
            </w:r>
          </w:p>
          <w:p w:rsidR="00506555" w:rsidRPr="00CB5EDB" w:rsidRDefault="00506555" w:rsidP="00D834C8">
            <w:r w:rsidRPr="00506555">
              <w:t>KRŃCOWA</w:t>
            </w:r>
            <w:r w:rsidRPr="00CB5EDB">
              <w:t xml:space="preserve"> </w:t>
            </w:r>
            <w:r w:rsidRPr="00506555">
              <w:t>1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82-500</w:t>
            </w:r>
            <w:r w:rsidRPr="00CB5EDB">
              <w:t xml:space="preserve"> </w:t>
            </w:r>
            <w:r w:rsidRPr="00506555">
              <w:t>KWIDZYN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162 424.00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2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PRZEDSIĘBIORSTWO HANDLOWO USŁUGOWE RIVAGIS PAWEŁ KRÓL</w:t>
            </w:r>
          </w:p>
          <w:p w:rsidR="00506555" w:rsidRPr="00CB5EDB" w:rsidRDefault="00506555" w:rsidP="00D834C8">
            <w:r w:rsidRPr="00506555">
              <w:t>KRŃCOWA</w:t>
            </w:r>
            <w:r w:rsidRPr="00CB5EDB">
              <w:t xml:space="preserve"> </w:t>
            </w:r>
            <w:r w:rsidRPr="00506555">
              <w:t>1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82-500</w:t>
            </w:r>
            <w:r w:rsidRPr="00CB5EDB">
              <w:t xml:space="preserve"> </w:t>
            </w:r>
            <w:r w:rsidRPr="00506555">
              <w:t>KWIDZYN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103 365.48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PRZEDSIĘBIORSTWO HANDLOWO USŁUGOWE RIVAGIS PAWEŁ KRÓL</w:t>
            </w:r>
          </w:p>
          <w:p w:rsidR="00506555" w:rsidRPr="00CB5EDB" w:rsidRDefault="00506555" w:rsidP="00D834C8">
            <w:r w:rsidRPr="00506555">
              <w:t>KRŃCOWA</w:t>
            </w:r>
            <w:r w:rsidRPr="00CB5EDB">
              <w:t xml:space="preserve"> </w:t>
            </w:r>
            <w:r w:rsidRPr="00506555">
              <w:t>1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82-500</w:t>
            </w:r>
            <w:r w:rsidRPr="00CB5EDB">
              <w:t xml:space="preserve"> </w:t>
            </w:r>
            <w:r w:rsidRPr="00506555">
              <w:t>KWIDZYN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34 132.97 zł</w:t>
            </w:r>
          </w:p>
        </w:tc>
      </w:tr>
      <w:tr w:rsidR="00506555" w:rsidRPr="00075CD0" w:rsidTr="00506555">
        <w:trPr>
          <w:gridBefore w:val="1"/>
          <w:wBefore w:w="113" w:type="dxa"/>
        </w:trPr>
        <w:tc>
          <w:tcPr>
            <w:tcW w:w="993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4</w:t>
            </w:r>
          </w:p>
        </w:tc>
        <w:tc>
          <w:tcPr>
            <w:tcW w:w="4110" w:type="dxa"/>
            <w:gridSpan w:val="2"/>
          </w:tcPr>
          <w:p w:rsidR="00506555" w:rsidRPr="00C82837" w:rsidRDefault="00506555" w:rsidP="00D834C8">
            <w:pPr>
              <w:spacing w:before="40"/>
            </w:pPr>
            <w:r w:rsidRPr="00506555">
              <w:t>PRZEDSIĘBIORSTWO HANDLOWO USŁUGOWE RIVAGIS PAWEŁ KRÓL</w:t>
            </w:r>
          </w:p>
          <w:p w:rsidR="00506555" w:rsidRPr="00CB5EDB" w:rsidRDefault="00506555" w:rsidP="00D834C8">
            <w:r w:rsidRPr="00506555">
              <w:t>KRŃCOWA</w:t>
            </w:r>
            <w:r w:rsidRPr="00CB5EDB">
              <w:t xml:space="preserve"> </w:t>
            </w:r>
            <w:r w:rsidRPr="00506555">
              <w:t>1</w:t>
            </w:r>
            <w:r w:rsidRPr="00CB5EDB">
              <w:t xml:space="preserve"> </w:t>
            </w:r>
          </w:p>
          <w:p w:rsidR="00506555" w:rsidRPr="00CB5EDB" w:rsidRDefault="00506555" w:rsidP="00D834C8">
            <w:pPr>
              <w:spacing w:after="120"/>
              <w:jc w:val="both"/>
            </w:pPr>
            <w:r w:rsidRPr="00506555">
              <w:t>82-500</w:t>
            </w:r>
            <w:r w:rsidRPr="00CB5EDB">
              <w:t xml:space="preserve"> </w:t>
            </w:r>
            <w:r w:rsidRPr="00506555">
              <w:t>KWIDZYN</w:t>
            </w:r>
          </w:p>
        </w:tc>
        <w:tc>
          <w:tcPr>
            <w:tcW w:w="2835" w:type="dxa"/>
            <w:gridSpan w:val="2"/>
            <w:vAlign w:val="center"/>
          </w:tcPr>
          <w:p w:rsidR="00506555" w:rsidRPr="00CB5EDB" w:rsidRDefault="00506555" w:rsidP="00D834C8">
            <w:pPr>
              <w:spacing w:before="120" w:after="120"/>
              <w:jc w:val="center"/>
            </w:pPr>
            <w:r w:rsidRPr="00506555">
              <w:t>3 538.20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4A95" w:rsidRDefault="00B24A95">
      <w:r>
        <w:separator/>
      </w:r>
    </w:p>
  </w:endnote>
  <w:endnote w:type="continuationSeparator" w:id="0">
    <w:p w:rsidR="00B24A95" w:rsidRDefault="00B2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4A95" w:rsidRDefault="00B24A95">
      <w:r>
        <w:separator/>
      </w:r>
    </w:p>
  </w:footnote>
  <w:footnote w:type="continuationSeparator" w:id="0">
    <w:p w:rsidR="00B24A95" w:rsidRDefault="00B24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6555" w:rsidRDefault="005065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6555" w:rsidRDefault="005065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06555" w:rsidRDefault="005065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4A95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06555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B24A95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F8F4470-E3B2-4891-84C8-3B0434481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2025-07-28T09:58:00Z</dcterms:created>
  <dcterms:modified xsi:type="dcterms:W3CDTF">2025-07-28T09:58:00Z</dcterms:modified>
</cp:coreProperties>
</file>