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D4E9" w14:textId="574CCF9C" w:rsidR="00172561" w:rsidRPr="001905D5" w:rsidRDefault="00172561" w:rsidP="0017256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</w:t>
      </w:r>
      <w:r w:rsidR="00192C2F">
        <w:rPr>
          <w:rFonts w:ascii="Verdana" w:hAnsi="Verdana"/>
          <w:b/>
          <w:sz w:val="16"/>
          <w:szCs w:val="16"/>
        </w:rPr>
        <w:t>DE</w:t>
      </w:r>
      <w:r w:rsidRPr="001905D5">
        <w:rPr>
          <w:rFonts w:ascii="Verdana" w:hAnsi="Verdana"/>
          <w:b/>
          <w:sz w:val="16"/>
          <w:szCs w:val="16"/>
        </w:rPr>
        <w:t>-</w:t>
      </w:r>
      <w:r w:rsidR="00192C2F">
        <w:rPr>
          <w:rFonts w:ascii="Verdana" w:hAnsi="Verdana"/>
          <w:b/>
          <w:sz w:val="16"/>
          <w:szCs w:val="16"/>
        </w:rPr>
        <w:t>d</w:t>
      </w:r>
      <w:r w:rsidRPr="001905D5">
        <w:rPr>
          <w:rFonts w:ascii="Verdana" w:hAnsi="Verdana"/>
          <w:b/>
          <w:sz w:val="16"/>
          <w:szCs w:val="16"/>
        </w:rPr>
        <w:t>zp.272-</w:t>
      </w:r>
      <w:r w:rsidR="00192C2F">
        <w:rPr>
          <w:rFonts w:ascii="Verdana" w:hAnsi="Verdana"/>
          <w:b/>
          <w:sz w:val="16"/>
          <w:szCs w:val="16"/>
        </w:rPr>
        <w:t>429/25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 w:rsidR="00182304">
        <w:rPr>
          <w:rFonts w:ascii="Verdana" w:hAnsi="Verdana"/>
          <w:b/>
          <w:sz w:val="16"/>
          <w:szCs w:val="16"/>
        </w:rPr>
        <w:t>A</w:t>
      </w:r>
    </w:p>
    <w:p w14:paraId="717ED1C6" w14:textId="78509F69" w:rsidR="00172561" w:rsidRPr="001905D5" w:rsidRDefault="00192C2F" w:rsidP="00192C2F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</w:t>
      </w:r>
      <w:r w:rsidR="00172561"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9427EAF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702CCD2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1789EE8" w14:textId="77777777" w:rsidR="00172561" w:rsidRPr="001905D5" w:rsidRDefault="00172561" w:rsidP="003B22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B75059E" w14:textId="77777777" w:rsidR="00172561" w:rsidRPr="001905D5" w:rsidRDefault="00172561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3656858" w14:textId="77777777" w:rsidR="00172561" w:rsidRPr="001905D5" w:rsidRDefault="00182304" w:rsidP="0017256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="00172561" w:rsidRPr="001905D5">
        <w:rPr>
          <w:rFonts w:ascii="Verdana" w:hAnsi="Verdana" w:cs="Arial"/>
          <w:b/>
          <w:sz w:val="16"/>
          <w:szCs w:val="16"/>
        </w:rPr>
        <w:t>:</w:t>
      </w:r>
    </w:p>
    <w:p w14:paraId="4460F207" w14:textId="77777777" w:rsidR="00172561" w:rsidRPr="001905D5" w:rsidRDefault="00172561" w:rsidP="0017256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631CC43" w14:textId="77777777" w:rsidR="00172561" w:rsidRPr="001905D5" w:rsidRDefault="00172561" w:rsidP="0017256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4F75F863" w14:textId="77777777" w:rsidR="00172561" w:rsidRPr="001905D5" w:rsidRDefault="00172561" w:rsidP="00E25D05">
      <w:pPr>
        <w:spacing w:after="0" w:line="240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BC6C3D4" w14:textId="77777777" w:rsidR="00172561" w:rsidRPr="001905D5" w:rsidRDefault="00172561" w:rsidP="00E25D05">
      <w:pPr>
        <w:spacing w:after="0" w:line="24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1353A25D" w14:textId="77777777" w:rsidR="00172561" w:rsidRPr="001905D5" w:rsidRDefault="00172561" w:rsidP="00E25D05">
      <w:pPr>
        <w:spacing w:after="0" w:line="240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A88977D" w14:textId="77777777" w:rsidR="00172561" w:rsidRDefault="00172561" w:rsidP="00172561">
      <w:pPr>
        <w:spacing w:line="254" w:lineRule="auto"/>
        <w:rPr>
          <w:rFonts w:ascii="Arial" w:hAnsi="Arial" w:cs="Arial"/>
        </w:rPr>
      </w:pPr>
    </w:p>
    <w:p w14:paraId="352857C0" w14:textId="77777777" w:rsidR="003213C9" w:rsidRPr="003A114E" w:rsidRDefault="00951CE2" w:rsidP="00E25D05">
      <w:pPr>
        <w:widowControl w:val="0"/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67BB2336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składane na podstawie art. 125 ust. </w:t>
      </w:r>
      <w:r w:rsidR="00552D31">
        <w:rPr>
          <w:rFonts w:eastAsia="Times New Roman" w:cs="Calibri"/>
          <w:b/>
          <w:lang w:eastAsia="pl-PL"/>
        </w:rPr>
        <w:t>5</w:t>
      </w:r>
      <w:r w:rsidRPr="003A114E">
        <w:rPr>
          <w:rFonts w:eastAsia="Times New Roman" w:cs="Calibri"/>
          <w:b/>
          <w:lang w:eastAsia="pl-PL"/>
        </w:rPr>
        <w:t xml:space="preserve"> ustawy z dnia 11 września 2019 r.</w:t>
      </w:r>
    </w:p>
    <w:p w14:paraId="1142ACE1" w14:textId="77777777" w:rsidR="003213C9" w:rsidRPr="003A114E" w:rsidRDefault="003213C9" w:rsidP="00E25D05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45EEFA8C" w14:textId="77777777" w:rsidR="003213C9" w:rsidRPr="003A114E" w:rsidRDefault="003213C9" w:rsidP="003213C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 w:rsidR="00182304"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7C0E9948" w14:textId="5D687A5A" w:rsidR="003213C9" w:rsidRDefault="003213C9" w:rsidP="00E25D05">
      <w:pPr>
        <w:widowControl w:val="0"/>
        <w:spacing w:after="0" w:line="240" w:lineRule="auto"/>
        <w:ind w:firstLine="709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</w:t>
      </w:r>
      <w:r w:rsidRPr="00470A78">
        <w:rPr>
          <w:rFonts w:eastAsia="Times New Roman" w:cs="Calibri"/>
          <w:lang w:eastAsia="pl-PL"/>
        </w:rPr>
        <w:t xml:space="preserve">zamówienia publicznego pn. </w:t>
      </w:r>
      <w:r w:rsidR="00192C2F" w:rsidRPr="00192C2F">
        <w:rPr>
          <w:b/>
        </w:rPr>
        <w:t>Dostawa środków czystości dla Miasteczka Studenckiego AGH w Krakowie DE-dzp.272-429/25</w:t>
      </w:r>
      <w:r w:rsidR="00192C2F">
        <w:rPr>
          <w:b/>
        </w:rPr>
        <w:t xml:space="preserve">, </w:t>
      </w:r>
      <w:r w:rsidRPr="00470A78">
        <w:rPr>
          <w:rFonts w:eastAsia="Times New Roman" w:cs="Calibri"/>
          <w:lang w:eastAsia="pl-PL"/>
        </w:rPr>
        <w:t>prowadzonego przez</w:t>
      </w:r>
      <w:r w:rsidR="00192C2F">
        <w:rPr>
          <w:rFonts w:eastAsia="Times New Roman" w:cs="Calibri"/>
          <w:lang w:eastAsia="pl-PL"/>
        </w:rPr>
        <w:t xml:space="preserve">  </w:t>
      </w:r>
      <w:r w:rsidR="001905D5" w:rsidRPr="00470A78">
        <w:rPr>
          <w:rFonts w:eastAsia="Times New Roman" w:cs="Calibri"/>
          <w:b/>
          <w:lang w:eastAsia="pl-PL"/>
        </w:rPr>
        <w:t>Akademię Górniczo-Hutniczą w Krakowie</w:t>
      </w:r>
      <w:r w:rsidRPr="00470A78">
        <w:rPr>
          <w:rFonts w:eastAsia="Times New Roman" w:cs="Calibri"/>
          <w:lang w:eastAsia="pl-PL"/>
        </w:rPr>
        <w:t>,</w:t>
      </w:r>
      <w:r w:rsidRPr="00470A78">
        <w:rPr>
          <w:rFonts w:eastAsia="Times New Roman" w:cs="Calibri"/>
          <w:i/>
          <w:lang w:eastAsia="pl-PL"/>
        </w:rPr>
        <w:t xml:space="preserve"> </w:t>
      </w:r>
      <w:r w:rsidRPr="00470A78">
        <w:rPr>
          <w:rFonts w:eastAsia="Times New Roman" w:cs="Calibri"/>
          <w:lang w:eastAsia="pl-PL"/>
        </w:rPr>
        <w:t>oświadczam, co następuje:</w:t>
      </w:r>
    </w:p>
    <w:p w14:paraId="571B69D9" w14:textId="77777777" w:rsidR="003B226C" w:rsidRPr="003A114E" w:rsidRDefault="003B226C" w:rsidP="00B70ACB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1B88C10" w14:textId="77777777" w:rsidR="003213C9" w:rsidRPr="003A114E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 w:rsidR="003B226C"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2FE220AC" w14:textId="77777777" w:rsidR="003213C9" w:rsidRDefault="003213C9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="00951CE2">
        <w:rPr>
          <w:bCs/>
          <w:iCs/>
          <w:color w:val="000000"/>
          <w:lang w:val="x-none" w:eastAsia="x-none"/>
        </w:rPr>
        <w:t xml:space="preserve">109 ust. 1 </w:t>
      </w:r>
      <w:r w:rsidR="007A0272">
        <w:rPr>
          <w:bCs/>
          <w:iCs/>
          <w:color w:val="000000"/>
          <w:lang w:val="x-none" w:eastAsia="x-none"/>
        </w:rPr>
        <w:t>,</w:t>
      </w:r>
      <w:r w:rsidR="00951CE2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110C3EAE" w14:textId="77777777" w:rsidR="00951CE2" w:rsidRPr="003A114E" w:rsidRDefault="00951CE2" w:rsidP="00E25D05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DCD44AC" w14:textId="77777777" w:rsidR="001905D5" w:rsidRPr="001905D5" w:rsidRDefault="001905D5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65746830"/>
      <w:r w:rsidRPr="001905D5">
        <w:rPr>
          <w:rFonts w:eastAsia="Times New Roman" w:cs="Calibri"/>
          <w:lang w:eastAsia="pl-PL"/>
        </w:rPr>
        <w:t xml:space="preserve">Oświadczam, że </w:t>
      </w:r>
      <w:bookmarkEnd w:id="0"/>
      <w:r w:rsidRPr="001905D5">
        <w:rPr>
          <w:rFonts w:eastAsia="Times New Roman" w:cs="Calibri"/>
          <w:lang w:eastAsia="pl-PL"/>
        </w:rPr>
        <w:t>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6D03B72" w14:textId="17FDAB96" w:rsidR="001905D5" w:rsidRPr="001905D5" w:rsidRDefault="00192C2F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</w:t>
      </w:r>
      <w:r w:rsidR="001905D5"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="001905D5"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5D8570C2" w14:textId="3F2364DC" w:rsidR="001905D5" w:rsidRDefault="00192C2F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   </w:t>
      </w:r>
      <w:r w:rsidR="001905D5"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343B557" w14:textId="77777777" w:rsidR="00F460D8" w:rsidRPr="003D0ACD" w:rsidRDefault="00F460D8" w:rsidP="00E25D05">
      <w:pPr>
        <w:pStyle w:val="Akapitzlist"/>
        <w:widowControl w:val="0"/>
        <w:numPr>
          <w:ilvl w:val="0"/>
          <w:numId w:val="7"/>
        </w:numPr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790B5E7" w14:textId="77777777" w:rsidR="00182304" w:rsidRDefault="00182304" w:rsidP="00E25D0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82304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459F3CF4" w14:textId="77777777" w:rsidR="00B70ACB" w:rsidRPr="001905D5" w:rsidRDefault="00B70ACB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F234E9" w14:textId="77777777" w:rsidR="001905D5" w:rsidRPr="001905D5" w:rsidRDefault="001905D5" w:rsidP="00B70ACB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4EE48112" w14:textId="77777777" w:rsidR="001905D5" w:rsidRDefault="001905D5" w:rsidP="00E25D0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 w:rsidR="00D26B09"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 w:rsidR="00D26B09"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3872BF" w14:textId="77777777" w:rsidR="00182304" w:rsidRDefault="00182304" w:rsidP="00B70AC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96CFBF" w14:textId="77777777" w:rsidR="00423B06" w:rsidRPr="00423B06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AC9B5D" w14:textId="77777777" w:rsidR="005103B9" w:rsidRPr="00172561" w:rsidRDefault="00423B06" w:rsidP="008C328C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 w:rsidR="002D1D53">
        <w:rPr>
          <w:bCs/>
          <w:i/>
          <w:iCs/>
          <w:color w:val="FF0000"/>
        </w:rPr>
        <w:t>elektronicznym</w:t>
      </w:r>
      <w:r w:rsidR="00C00959">
        <w:rPr>
          <w:bCs/>
          <w:i/>
          <w:iCs/>
          <w:color w:val="FF0000"/>
        </w:rPr>
        <w:t xml:space="preserve"> </w:t>
      </w:r>
      <w:r w:rsidRPr="00423B06">
        <w:rPr>
          <w:bCs/>
          <w:i/>
          <w:iCs/>
          <w:color w:val="FF0000"/>
        </w:rPr>
        <w:t>podpisem osobistym.</w:t>
      </w:r>
    </w:p>
    <w:sectPr w:rsidR="005103B9" w:rsidRPr="00172561" w:rsidSect="002A6F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41D32" w14:textId="77777777" w:rsidR="00011224" w:rsidRDefault="00011224" w:rsidP="0038231F">
      <w:pPr>
        <w:spacing w:after="0" w:line="240" w:lineRule="auto"/>
      </w:pPr>
      <w:r>
        <w:separator/>
      </w:r>
    </w:p>
  </w:endnote>
  <w:endnote w:type="continuationSeparator" w:id="0">
    <w:p w14:paraId="010417A1" w14:textId="77777777" w:rsidR="00011224" w:rsidRDefault="000112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5CBC" w14:textId="77777777"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4E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B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73A6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0541" w14:textId="77777777"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754D7" w14:textId="77777777" w:rsidR="00011224" w:rsidRDefault="00011224" w:rsidP="0038231F">
      <w:pPr>
        <w:spacing w:after="0" w:line="240" w:lineRule="auto"/>
      </w:pPr>
      <w:r>
        <w:separator/>
      </w:r>
    </w:p>
  </w:footnote>
  <w:footnote w:type="continuationSeparator" w:id="0">
    <w:p w14:paraId="641B72A6" w14:textId="77777777" w:rsidR="00011224" w:rsidRDefault="00011224" w:rsidP="0038231F">
      <w:pPr>
        <w:spacing w:after="0" w:line="240" w:lineRule="auto"/>
      </w:pPr>
      <w:r>
        <w:continuationSeparator/>
      </w:r>
    </w:p>
  </w:footnote>
  <w:footnote w:id="1">
    <w:p w14:paraId="1B9B6465" w14:textId="77777777" w:rsidR="001905D5" w:rsidRPr="00182304" w:rsidRDefault="001905D5" w:rsidP="001905D5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 lub art. 109 ust</w:t>
      </w:r>
      <w:r w:rsidR="003B226C" w:rsidRPr="00182304">
        <w:rPr>
          <w:rFonts w:ascii="Tahoma" w:hAnsi="Tahoma" w:cs="Tahoma"/>
          <w:sz w:val="14"/>
          <w:szCs w:val="18"/>
        </w:rPr>
        <w:t xml:space="preserve"> 1, pkt </w:t>
      </w:r>
      <w:r w:rsidR="00BD4407">
        <w:rPr>
          <w:rFonts w:ascii="Tahoma" w:hAnsi="Tahoma" w:cs="Tahoma"/>
          <w:sz w:val="14"/>
          <w:szCs w:val="18"/>
        </w:rPr>
        <w:t>1, pkt 4</w:t>
      </w:r>
      <w:r w:rsidR="003B226C" w:rsidRPr="00182304">
        <w:rPr>
          <w:rFonts w:ascii="Tahoma" w:hAnsi="Tahoma" w:cs="Tahoma"/>
          <w:sz w:val="14"/>
          <w:szCs w:val="18"/>
        </w:rPr>
        <w:t xml:space="preserve">, pkt 5, pkt 6, pkt 7, pkt 8, pkt 9 i pkt 10 </w:t>
      </w:r>
      <w:r w:rsidRPr="00182304">
        <w:rPr>
          <w:rFonts w:ascii="Tahoma" w:hAnsi="Tahoma" w:cs="Tahoma"/>
          <w:sz w:val="14"/>
          <w:szCs w:val="18"/>
        </w:rPr>
        <w:t>ustawy Pzp.</w:t>
      </w:r>
    </w:p>
  </w:footnote>
  <w:footnote w:id="2">
    <w:p w14:paraId="33673901" w14:textId="77777777" w:rsidR="001905D5" w:rsidRPr="00182304" w:rsidRDefault="001905D5" w:rsidP="001905D5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A80B" w14:textId="77777777"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669A" w14:textId="77777777"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2A5F8" w14:textId="77777777"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607395">
    <w:abstractNumId w:val="7"/>
  </w:num>
  <w:num w:numId="2" w16cid:durableId="1833377439">
    <w:abstractNumId w:val="0"/>
  </w:num>
  <w:num w:numId="3" w16cid:durableId="1914507716">
    <w:abstractNumId w:val="6"/>
  </w:num>
  <w:num w:numId="4" w16cid:durableId="1349910982">
    <w:abstractNumId w:val="9"/>
  </w:num>
  <w:num w:numId="5" w16cid:durableId="793593677">
    <w:abstractNumId w:val="8"/>
  </w:num>
  <w:num w:numId="6" w16cid:durableId="208880477">
    <w:abstractNumId w:val="5"/>
  </w:num>
  <w:num w:numId="7" w16cid:durableId="89854967">
    <w:abstractNumId w:val="1"/>
  </w:num>
  <w:num w:numId="8" w16cid:durableId="607931572">
    <w:abstractNumId w:val="3"/>
  </w:num>
  <w:num w:numId="9" w16cid:durableId="1420907754">
    <w:abstractNumId w:val="2"/>
  </w:num>
  <w:num w:numId="10" w16cid:durableId="1843204151">
    <w:abstractNumId w:val="4"/>
  </w:num>
  <w:num w:numId="11" w16cid:durableId="853110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1224"/>
    <w:rsid w:val="00023477"/>
    <w:rsid w:val="0002359C"/>
    <w:rsid w:val="000247FF"/>
    <w:rsid w:val="00025C8D"/>
    <w:rsid w:val="000303EE"/>
    <w:rsid w:val="00073C3D"/>
    <w:rsid w:val="000805B5"/>
    <w:rsid w:val="000809B6"/>
    <w:rsid w:val="0009128C"/>
    <w:rsid w:val="00091A4B"/>
    <w:rsid w:val="00093E74"/>
    <w:rsid w:val="000A57E5"/>
    <w:rsid w:val="000B1025"/>
    <w:rsid w:val="000B54D1"/>
    <w:rsid w:val="000C021E"/>
    <w:rsid w:val="000C18AF"/>
    <w:rsid w:val="000D4B4D"/>
    <w:rsid w:val="000D6F17"/>
    <w:rsid w:val="000D73C4"/>
    <w:rsid w:val="000E4D37"/>
    <w:rsid w:val="00114741"/>
    <w:rsid w:val="0012309D"/>
    <w:rsid w:val="0013218A"/>
    <w:rsid w:val="001361BF"/>
    <w:rsid w:val="00147013"/>
    <w:rsid w:val="00172561"/>
    <w:rsid w:val="00182304"/>
    <w:rsid w:val="001902D2"/>
    <w:rsid w:val="001905D5"/>
    <w:rsid w:val="00192C2F"/>
    <w:rsid w:val="001A2A95"/>
    <w:rsid w:val="001A50E6"/>
    <w:rsid w:val="001B7B85"/>
    <w:rsid w:val="001C6945"/>
    <w:rsid w:val="001E0C49"/>
    <w:rsid w:val="001F027E"/>
    <w:rsid w:val="002026E3"/>
    <w:rsid w:val="00203A40"/>
    <w:rsid w:val="002168A8"/>
    <w:rsid w:val="00237519"/>
    <w:rsid w:val="002426FF"/>
    <w:rsid w:val="00243C7B"/>
    <w:rsid w:val="0025073F"/>
    <w:rsid w:val="00255142"/>
    <w:rsid w:val="00256CEC"/>
    <w:rsid w:val="00262D61"/>
    <w:rsid w:val="00273E30"/>
    <w:rsid w:val="00284368"/>
    <w:rsid w:val="00290B01"/>
    <w:rsid w:val="00292198"/>
    <w:rsid w:val="002A6F64"/>
    <w:rsid w:val="002B2AD9"/>
    <w:rsid w:val="002C1C7B"/>
    <w:rsid w:val="002C4785"/>
    <w:rsid w:val="002C4948"/>
    <w:rsid w:val="002D1D53"/>
    <w:rsid w:val="002E641A"/>
    <w:rsid w:val="00313417"/>
    <w:rsid w:val="00313911"/>
    <w:rsid w:val="003213C9"/>
    <w:rsid w:val="00332E83"/>
    <w:rsid w:val="00333209"/>
    <w:rsid w:val="0033373F"/>
    <w:rsid w:val="00337073"/>
    <w:rsid w:val="00350CD9"/>
    <w:rsid w:val="00351F8A"/>
    <w:rsid w:val="00364235"/>
    <w:rsid w:val="0037613C"/>
    <w:rsid w:val="003763A0"/>
    <w:rsid w:val="0038231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55BB9"/>
    <w:rsid w:val="004609F1"/>
    <w:rsid w:val="00461775"/>
    <w:rsid w:val="004651B5"/>
    <w:rsid w:val="0047002F"/>
    <w:rsid w:val="00470A78"/>
    <w:rsid w:val="00471A5A"/>
    <w:rsid w:val="004761C6"/>
    <w:rsid w:val="0047664E"/>
    <w:rsid w:val="00476E7D"/>
    <w:rsid w:val="00480327"/>
    <w:rsid w:val="00482F6E"/>
    <w:rsid w:val="00484F88"/>
    <w:rsid w:val="004A093A"/>
    <w:rsid w:val="004C4854"/>
    <w:rsid w:val="004D7C78"/>
    <w:rsid w:val="004D7E48"/>
    <w:rsid w:val="004F23F7"/>
    <w:rsid w:val="004F40EF"/>
    <w:rsid w:val="00502AB5"/>
    <w:rsid w:val="005103B9"/>
    <w:rsid w:val="00520174"/>
    <w:rsid w:val="00532618"/>
    <w:rsid w:val="00532F44"/>
    <w:rsid w:val="00536686"/>
    <w:rsid w:val="005400E9"/>
    <w:rsid w:val="0054629D"/>
    <w:rsid w:val="00552D31"/>
    <w:rsid w:val="005641F0"/>
    <w:rsid w:val="00586CD5"/>
    <w:rsid w:val="0059077A"/>
    <w:rsid w:val="00593EDA"/>
    <w:rsid w:val="005B79F0"/>
    <w:rsid w:val="005C39CA"/>
    <w:rsid w:val="005E0C6E"/>
    <w:rsid w:val="005E176A"/>
    <w:rsid w:val="005F2D3C"/>
    <w:rsid w:val="00612FC2"/>
    <w:rsid w:val="00620E09"/>
    <w:rsid w:val="00633E41"/>
    <w:rsid w:val="00634311"/>
    <w:rsid w:val="00641874"/>
    <w:rsid w:val="0064471C"/>
    <w:rsid w:val="006676AE"/>
    <w:rsid w:val="00684DD8"/>
    <w:rsid w:val="006A3A1F"/>
    <w:rsid w:val="006A52B6"/>
    <w:rsid w:val="006F0034"/>
    <w:rsid w:val="006F3D32"/>
    <w:rsid w:val="00707FF3"/>
    <w:rsid w:val="007118F0"/>
    <w:rsid w:val="0072560B"/>
    <w:rsid w:val="007314D5"/>
    <w:rsid w:val="00732EF9"/>
    <w:rsid w:val="00746532"/>
    <w:rsid w:val="00751725"/>
    <w:rsid w:val="00756C8F"/>
    <w:rsid w:val="00757EFB"/>
    <w:rsid w:val="00763C26"/>
    <w:rsid w:val="007829B3"/>
    <w:rsid w:val="007840F2"/>
    <w:rsid w:val="007936D6"/>
    <w:rsid w:val="007961C8"/>
    <w:rsid w:val="007A0272"/>
    <w:rsid w:val="007A3A59"/>
    <w:rsid w:val="007B01C8"/>
    <w:rsid w:val="007D5B61"/>
    <w:rsid w:val="007E2F69"/>
    <w:rsid w:val="00804F07"/>
    <w:rsid w:val="00812DDA"/>
    <w:rsid w:val="00825A09"/>
    <w:rsid w:val="00830AB1"/>
    <w:rsid w:val="00833808"/>
    <w:rsid w:val="00833FCD"/>
    <w:rsid w:val="00842991"/>
    <w:rsid w:val="00844C3E"/>
    <w:rsid w:val="00874768"/>
    <w:rsid w:val="008757E1"/>
    <w:rsid w:val="00892E48"/>
    <w:rsid w:val="008B10B7"/>
    <w:rsid w:val="008C1DA3"/>
    <w:rsid w:val="008C328C"/>
    <w:rsid w:val="008C503A"/>
    <w:rsid w:val="008C5709"/>
    <w:rsid w:val="008C6DF8"/>
    <w:rsid w:val="008D0487"/>
    <w:rsid w:val="008D296B"/>
    <w:rsid w:val="008D3044"/>
    <w:rsid w:val="008D5EBC"/>
    <w:rsid w:val="008F3B4E"/>
    <w:rsid w:val="0090703E"/>
    <w:rsid w:val="0091264E"/>
    <w:rsid w:val="009301A2"/>
    <w:rsid w:val="00935C7B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97D0F"/>
    <w:rsid w:val="009A6733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50CCB"/>
    <w:rsid w:val="00A8672E"/>
    <w:rsid w:val="00A97AA4"/>
    <w:rsid w:val="00AA4050"/>
    <w:rsid w:val="00AA5333"/>
    <w:rsid w:val="00AA7F4A"/>
    <w:rsid w:val="00AB08CD"/>
    <w:rsid w:val="00AB7283"/>
    <w:rsid w:val="00AE6FF2"/>
    <w:rsid w:val="00B0088C"/>
    <w:rsid w:val="00B10EBF"/>
    <w:rsid w:val="00B15219"/>
    <w:rsid w:val="00B15FD3"/>
    <w:rsid w:val="00B335FD"/>
    <w:rsid w:val="00B34079"/>
    <w:rsid w:val="00B44236"/>
    <w:rsid w:val="00B70ACB"/>
    <w:rsid w:val="00B8005E"/>
    <w:rsid w:val="00B90E42"/>
    <w:rsid w:val="00BB0C3C"/>
    <w:rsid w:val="00BB1E38"/>
    <w:rsid w:val="00BB1E96"/>
    <w:rsid w:val="00BD4407"/>
    <w:rsid w:val="00BE47EA"/>
    <w:rsid w:val="00BF550B"/>
    <w:rsid w:val="00C00959"/>
    <w:rsid w:val="00C014B5"/>
    <w:rsid w:val="00C113BF"/>
    <w:rsid w:val="00C341BF"/>
    <w:rsid w:val="00C34300"/>
    <w:rsid w:val="00C36FB2"/>
    <w:rsid w:val="00C4103F"/>
    <w:rsid w:val="00C513F0"/>
    <w:rsid w:val="00C57DEB"/>
    <w:rsid w:val="00C737A7"/>
    <w:rsid w:val="00C81012"/>
    <w:rsid w:val="00CC26D3"/>
    <w:rsid w:val="00CD0851"/>
    <w:rsid w:val="00CD6A31"/>
    <w:rsid w:val="00CF0FC6"/>
    <w:rsid w:val="00D23F3D"/>
    <w:rsid w:val="00D26B09"/>
    <w:rsid w:val="00D273A7"/>
    <w:rsid w:val="00D323C4"/>
    <w:rsid w:val="00D34D9A"/>
    <w:rsid w:val="00D409DE"/>
    <w:rsid w:val="00D42C9B"/>
    <w:rsid w:val="00D45BB4"/>
    <w:rsid w:val="00D510E7"/>
    <w:rsid w:val="00D531D5"/>
    <w:rsid w:val="00D7532C"/>
    <w:rsid w:val="00D801E6"/>
    <w:rsid w:val="00D82DE4"/>
    <w:rsid w:val="00D86480"/>
    <w:rsid w:val="00DA6EC7"/>
    <w:rsid w:val="00DC1683"/>
    <w:rsid w:val="00DD146A"/>
    <w:rsid w:val="00DD3E9D"/>
    <w:rsid w:val="00DE5238"/>
    <w:rsid w:val="00DF4ADF"/>
    <w:rsid w:val="00E022A1"/>
    <w:rsid w:val="00E13DE7"/>
    <w:rsid w:val="00E17B13"/>
    <w:rsid w:val="00E21B42"/>
    <w:rsid w:val="00E24546"/>
    <w:rsid w:val="00E25D05"/>
    <w:rsid w:val="00E309E9"/>
    <w:rsid w:val="00E31C06"/>
    <w:rsid w:val="00E33351"/>
    <w:rsid w:val="00E45B1F"/>
    <w:rsid w:val="00E60C28"/>
    <w:rsid w:val="00E64482"/>
    <w:rsid w:val="00E65685"/>
    <w:rsid w:val="00E66C4F"/>
    <w:rsid w:val="00E73190"/>
    <w:rsid w:val="00E73CEB"/>
    <w:rsid w:val="00E8057E"/>
    <w:rsid w:val="00EB3FA7"/>
    <w:rsid w:val="00EB7CDE"/>
    <w:rsid w:val="00EC06DA"/>
    <w:rsid w:val="00EE0280"/>
    <w:rsid w:val="00EE1F8A"/>
    <w:rsid w:val="00EE1FBF"/>
    <w:rsid w:val="00EF74CA"/>
    <w:rsid w:val="00F02591"/>
    <w:rsid w:val="00F02A69"/>
    <w:rsid w:val="00F04280"/>
    <w:rsid w:val="00F3516E"/>
    <w:rsid w:val="00F365F2"/>
    <w:rsid w:val="00F40E4C"/>
    <w:rsid w:val="00F43919"/>
    <w:rsid w:val="00F460D8"/>
    <w:rsid w:val="00F56A01"/>
    <w:rsid w:val="00F66810"/>
    <w:rsid w:val="00F8042D"/>
    <w:rsid w:val="00FB1061"/>
    <w:rsid w:val="00FB6722"/>
    <w:rsid w:val="00FC0317"/>
    <w:rsid w:val="00FC113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AE97"/>
  <w15:docId w15:val="{AA063213-A9A2-4EA4-9E85-B6A04BAF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BA09-424B-41E5-90A3-32307287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Lucyna Śliwa-Naporowska</cp:lastModifiedBy>
  <cp:revision>5</cp:revision>
  <cp:lastPrinted>2022-04-05T11:55:00Z</cp:lastPrinted>
  <dcterms:created xsi:type="dcterms:W3CDTF">2025-07-18T10:35:00Z</dcterms:created>
  <dcterms:modified xsi:type="dcterms:W3CDTF">2025-07-25T08:48:00Z</dcterms:modified>
</cp:coreProperties>
</file>