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7743D" w14:textId="77777777" w:rsidR="00CF7835" w:rsidRPr="002A22F8" w:rsidRDefault="00A603BC" w:rsidP="00CF7835">
      <w:pPr>
        <w:spacing w:after="600"/>
        <w:jc w:val="right"/>
      </w:pPr>
      <w:r w:rsidRPr="002A22F8">
        <w:t>Niepołomice</w:t>
      </w:r>
      <w:r w:rsidR="00CF7835" w:rsidRPr="002A22F8">
        <w:t xml:space="preserve"> dnia: </w:t>
      </w:r>
      <w:r w:rsidRPr="002A22F8">
        <w:t>2025-07-28</w:t>
      </w:r>
    </w:p>
    <w:p w14:paraId="69B2EC93" w14:textId="77777777" w:rsidR="00CF7835" w:rsidRPr="002A22F8" w:rsidRDefault="00A603BC" w:rsidP="00CF7835">
      <w:pPr>
        <w:spacing w:line="360" w:lineRule="auto"/>
        <w:rPr>
          <w:b/>
          <w:bCs/>
        </w:rPr>
      </w:pPr>
      <w:r w:rsidRPr="002A22F8">
        <w:rPr>
          <w:b/>
          <w:bCs/>
        </w:rPr>
        <w:t>GMINA NIEPOŁOMICE</w:t>
      </w:r>
    </w:p>
    <w:p w14:paraId="102AA7E2" w14:textId="77777777" w:rsidR="00CF7835" w:rsidRPr="002A22F8" w:rsidRDefault="00A603BC" w:rsidP="00CF7835">
      <w:pPr>
        <w:spacing w:line="360" w:lineRule="auto"/>
      </w:pPr>
      <w:r w:rsidRPr="002A22F8">
        <w:t>Pl. Zwycięstwa</w:t>
      </w:r>
      <w:r w:rsidR="00CF7835" w:rsidRPr="002A22F8">
        <w:t xml:space="preserve"> </w:t>
      </w:r>
      <w:r w:rsidRPr="002A22F8">
        <w:t>13</w:t>
      </w:r>
    </w:p>
    <w:p w14:paraId="4F7752D5" w14:textId="77777777" w:rsidR="00CF7835" w:rsidRPr="002A22F8" w:rsidRDefault="00A603BC" w:rsidP="00CF7835">
      <w:r w:rsidRPr="002A22F8">
        <w:t>32-005</w:t>
      </w:r>
      <w:r w:rsidR="00CF7835" w:rsidRPr="002A22F8">
        <w:t xml:space="preserve"> </w:t>
      </w:r>
      <w:r w:rsidRPr="002A22F8">
        <w:t>Niepołomice</w:t>
      </w:r>
    </w:p>
    <w:p w14:paraId="48493A9B" w14:textId="09138C15" w:rsidR="00CF7835" w:rsidRPr="002A22F8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2A22F8" w14:paraId="67262C1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5A16B7" w14:textId="77777777" w:rsidR="00CF7835" w:rsidRPr="002A22F8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2A22F8">
              <w:rPr>
                <w:b/>
                <w:spacing w:val="20"/>
              </w:rPr>
              <w:t>INFORMACJA Z OTWARCIA OFERT</w:t>
            </w:r>
          </w:p>
        </w:tc>
      </w:tr>
    </w:tbl>
    <w:p w14:paraId="3E77593C" w14:textId="77777777" w:rsidR="00CF7835" w:rsidRPr="002A22F8" w:rsidRDefault="00CF7835" w:rsidP="00CF7835">
      <w:pPr>
        <w:pStyle w:val="Nagwek"/>
        <w:tabs>
          <w:tab w:val="clear" w:pos="4536"/>
        </w:tabs>
        <w:spacing w:after="360"/>
      </w:pPr>
      <w:r w:rsidRPr="002A22F8">
        <w:tab/>
        <w:t xml:space="preserve"> </w:t>
      </w:r>
    </w:p>
    <w:p w14:paraId="03A72094" w14:textId="77777777" w:rsidR="00CF7835" w:rsidRPr="002A22F8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2A22F8">
        <w:rPr>
          <w:rFonts w:eastAsia="Calibri"/>
          <w:lang w:eastAsia="en-US"/>
        </w:rPr>
        <w:t xml:space="preserve">Dotyczy </w:t>
      </w:r>
      <w:r w:rsidRPr="002A22F8">
        <w:t>postępowania o udzielenie zamówienia publicznego</w:t>
      </w:r>
      <w:r w:rsidRPr="002A22F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A22F8" w14:paraId="5EAB0223" w14:textId="77777777" w:rsidTr="000C1C6D">
        <w:tc>
          <w:tcPr>
            <w:tcW w:w="2269" w:type="dxa"/>
          </w:tcPr>
          <w:p w14:paraId="3D996FB5" w14:textId="77777777" w:rsidR="00CF7835" w:rsidRPr="002A22F8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A22F8">
              <w:t>Nazwa zamówienia:</w:t>
            </w:r>
          </w:p>
        </w:tc>
        <w:tc>
          <w:tcPr>
            <w:tcW w:w="6803" w:type="dxa"/>
          </w:tcPr>
          <w:p w14:paraId="425F5775" w14:textId="77777777" w:rsidR="00CF7835" w:rsidRPr="002A22F8" w:rsidRDefault="00A603B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A22F8">
              <w:rPr>
                <w:bCs/>
              </w:rPr>
              <w:t>Plac zabaw i street workout na Błoniach w Niepołomicach</w:t>
            </w:r>
            <w:r w:rsidR="00CF7835" w:rsidRPr="002A22F8">
              <w:rPr>
                <w:bCs/>
              </w:rPr>
              <w:t>.</w:t>
            </w:r>
          </w:p>
        </w:tc>
      </w:tr>
      <w:tr w:rsidR="00A603BC" w:rsidRPr="002A22F8" w14:paraId="080CFB4D" w14:textId="77777777" w:rsidTr="0014786B">
        <w:tc>
          <w:tcPr>
            <w:tcW w:w="2269" w:type="dxa"/>
          </w:tcPr>
          <w:p w14:paraId="617DE25D" w14:textId="77777777" w:rsidR="00A603BC" w:rsidRPr="002A22F8" w:rsidRDefault="00A603BC" w:rsidP="001478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A22F8">
              <w:t>Numer referencyjny:</w:t>
            </w:r>
          </w:p>
        </w:tc>
        <w:tc>
          <w:tcPr>
            <w:tcW w:w="6803" w:type="dxa"/>
          </w:tcPr>
          <w:p w14:paraId="3561E7F9" w14:textId="77777777" w:rsidR="00A603BC" w:rsidRPr="002A22F8" w:rsidRDefault="00A603BC" w:rsidP="001478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A22F8">
              <w:rPr>
                <w:bCs/>
              </w:rPr>
              <w:t>ZP.271.21.2025</w:t>
            </w:r>
          </w:p>
        </w:tc>
      </w:tr>
    </w:tbl>
    <w:p w14:paraId="75116328" w14:textId="77777777" w:rsidR="00D665F5" w:rsidRPr="002A22F8" w:rsidRDefault="00D665F5" w:rsidP="00CF7835">
      <w:pPr>
        <w:spacing w:before="480" w:line="360" w:lineRule="auto"/>
        <w:jc w:val="both"/>
      </w:pPr>
      <w:r w:rsidRPr="002A22F8">
        <w:t>Zamawiający, działając na podstawie art. 22</w:t>
      </w:r>
      <w:r w:rsidR="00601802" w:rsidRPr="002A22F8">
        <w:t>2</w:t>
      </w:r>
      <w:r w:rsidRPr="002A22F8">
        <w:t xml:space="preserve"> ust. 5 </w:t>
      </w:r>
      <w:r w:rsidRPr="002A22F8">
        <w:rPr>
          <w:bCs/>
        </w:rPr>
        <w:t>ustawy z dnia 11 września 2019r. Prawo zamówień publicznych</w:t>
      </w:r>
      <w:r w:rsidRPr="002A22F8">
        <w:t xml:space="preserve"> </w:t>
      </w:r>
      <w:r w:rsidR="00A603BC" w:rsidRPr="002A22F8">
        <w:t>(</w:t>
      </w:r>
      <w:proofErr w:type="spellStart"/>
      <w:r w:rsidR="00A603BC" w:rsidRPr="002A22F8">
        <w:t>t.j</w:t>
      </w:r>
      <w:proofErr w:type="spellEnd"/>
      <w:r w:rsidR="00A603BC" w:rsidRPr="002A22F8">
        <w:t>. Dz. U. z 2024 poz. 1320)</w:t>
      </w:r>
      <w:r w:rsidR="00490DC0" w:rsidRPr="002A22F8">
        <w:t xml:space="preserve"> </w:t>
      </w:r>
      <w:r w:rsidRPr="002A22F8">
        <w:t>udostępnia</w:t>
      </w:r>
      <w:r w:rsidR="00F95C33" w:rsidRPr="002A22F8">
        <w:t xml:space="preserve"> </w:t>
      </w:r>
      <w:r w:rsidR="004C7E9B" w:rsidRPr="002A22F8">
        <w:t>informacj</w:t>
      </w:r>
      <w:r w:rsidR="00577BC6" w:rsidRPr="002A22F8">
        <w:t>ę</w:t>
      </w:r>
      <w:r w:rsidR="00035488" w:rsidRPr="002A22F8">
        <w:t xml:space="preserve"> z otwarcia ofert</w:t>
      </w:r>
      <w:r w:rsidR="00577BC6" w:rsidRPr="002A22F8">
        <w:t>.</w:t>
      </w:r>
    </w:p>
    <w:p w14:paraId="3715D97D" w14:textId="77777777" w:rsidR="00A80738" w:rsidRPr="002A22F8" w:rsidRDefault="00D665F5" w:rsidP="00CF7835">
      <w:pPr>
        <w:spacing w:before="120" w:after="120" w:line="360" w:lineRule="auto"/>
        <w:jc w:val="both"/>
      </w:pPr>
      <w:r w:rsidRPr="002A22F8">
        <w:t>Podczas otwarcia ofert, mającego miejsce</w:t>
      </w:r>
      <w:r w:rsidR="00FF4AB1" w:rsidRPr="002A22F8">
        <w:t xml:space="preserve"> w dniu </w:t>
      </w:r>
      <w:r w:rsidR="00A603BC" w:rsidRPr="002A22F8">
        <w:t>28/07/2025</w:t>
      </w:r>
      <w:r w:rsidR="00FF4AB1" w:rsidRPr="002A22F8">
        <w:t xml:space="preserve"> o godz. </w:t>
      </w:r>
      <w:r w:rsidR="00A603BC" w:rsidRPr="002A22F8">
        <w:t>09:30</w:t>
      </w:r>
      <w:r w:rsidRPr="002A22F8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A22F8" w14:paraId="685C0779" w14:textId="77777777" w:rsidTr="000C1C6D">
        <w:tc>
          <w:tcPr>
            <w:tcW w:w="1276" w:type="dxa"/>
            <w:shd w:val="clear" w:color="auto" w:fill="F2F2F2"/>
            <w:vAlign w:val="center"/>
          </w:tcPr>
          <w:p w14:paraId="5C454FDF" w14:textId="77777777" w:rsidR="00D665F5" w:rsidRPr="002A22F8" w:rsidRDefault="00960CEB" w:rsidP="003F57CD">
            <w:pPr>
              <w:spacing w:before="120" w:after="120"/>
              <w:jc w:val="center"/>
            </w:pPr>
            <w:r w:rsidRPr="002A22F8">
              <w:t>O</w:t>
            </w:r>
            <w:r w:rsidR="00D665F5" w:rsidRPr="002A22F8">
              <w:t>fert</w:t>
            </w:r>
            <w:r w:rsidRPr="002A22F8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A161871" w14:textId="77777777" w:rsidR="00D665F5" w:rsidRPr="002A22F8" w:rsidRDefault="00D665F5" w:rsidP="003F57CD">
            <w:pPr>
              <w:spacing w:before="120" w:after="120"/>
              <w:jc w:val="center"/>
            </w:pPr>
            <w:r w:rsidRPr="002A22F8">
              <w:t>Nazwa</w:t>
            </w:r>
            <w:r w:rsidR="003F57CD" w:rsidRPr="002A22F8">
              <w:t xml:space="preserve"> </w:t>
            </w:r>
            <w:r w:rsidRPr="002A22F8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CB49F9C" w14:textId="77777777" w:rsidR="00D665F5" w:rsidRPr="002A22F8" w:rsidRDefault="00D665F5" w:rsidP="003F57CD">
            <w:pPr>
              <w:spacing w:before="120" w:after="120"/>
              <w:jc w:val="center"/>
            </w:pPr>
            <w:r w:rsidRPr="002A22F8">
              <w:t>Cena oferty</w:t>
            </w:r>
          </w:p>
        </w:tc>
      </w:tr>
      <w:tr w:rsidR="00A603BC" w:rsidRPr="002A22F8" w14:paraId="25A00E96" w14:textId="77777777" w:rsidTr="0014786B">
        <w:tc>
          <w:tcPr>
            <w:tcW w:w="1276" w:type="dxa"/>
            <w:vAlign w:val="center"/>
          </w:tcPr>
          <w:p w14:paraId="2D97AB10" w14:textId="77777777" w:rsidR="00A603BC" w:rsidRPr="002A22F8" w:rsidRDefault="00A603BC" w:rsidP="0014786B">
            <w:pPr>
              <w:spacing w:before="80" w:after="80"/>
              <w:jc w:val="center"/>
            </w:pPr>
            <w:r w:rsidRPr="002A22F8">
              <w:t>1</w:t>
            </w:r>
          </w:p>
        </w:tc>
        <w:tc>
          <w:tcPr>
            <w:tcW w:w="4961" w:type="dxa"/>
          </w:tcPr>
          <w:p w14:paraId="2E8A5330" w14:textId="77777777" w:rsidR="00A603BC" w:rsidRPr="002A22F8" w:rsidRDefault="00A603BC" w:rsidP="0014786B">
            <w:pPr>
              <w:spacing w:before="80" w:after="40"/>
            </w:pPr>
            <w:proofErr w:type="spellStart"/>
            <w:r w:rsidRPr="002A22F8">
              <w:t>Landsca</w:t>
            </w:r>
            <w:proofErr w:type="spellEnd"/>
            <w:r w:rsidRPr="002A22F8">
              <w:t xml:space="preserve"> sp. z o.o.</w:t>
            </w:r>
          </w:p>
          <w:p w14:paraId="0BA63221" w14:textId="136FEBF6" w:rsidR="00A603BC" w:rsidRPr="002A22F8" w:rsidRDefault="002A22F8" w:rsidP="0014786B">
            <w:r>
              <w:t xml:space="preserve">Ul. </w:t>
            </w:r>
            <w:r w:rsidR="00A603BC" w:rsidRPr="002A22F8">
              <w:t>Mrozowa</w:t>
            </w:r>
            <w:r w:rsidR="00A603BC" w:rsidRPr="002A22F8">
              <w:t xml:space="preserve"> </w:t>
            </w:r>
            <w:r w:rsidR="00A603BC" w:rsidRPr="002A22F8">
              <w:t>1</w:t>
            </w:r>
            <w:r w:rsidR="00A603BC" w:rsidRPr="002A22F8">
              <w:t xml:space="preserve"> </w:t>
            </w:r>
          </w:p>
          <w:p w14:paraId="01DDDFBA" w14:textId="77777777" w:rsidR="00A603BC" w:rsidRPr="002A22F8" w:rsidRDefault="00A603BC" w:rsidP="0014786B">
            <w:pPr>
              <w:spacing w:after="80"/>
              <w:jc w:val="both"/>
            </w:pPr>
            <w:r w:rsidRPr="002A22F8">
              <w:t>31-752</w:t>
            </w:r>
            <w:r w:rsidRPr="002A22F8">
              <w:t xml:space="preserve"> </w:t>
            </w:r>
            <w:r w:rsidRPr="002A22F8">
              <w:t>Kraków</w:t>
            </w:r>
          </w:p>
        </w:tc>
        <w:tc>
          <w:tcPr>
            <w:tcW w:w="2835" w:type="dxa"/>
            <w:vAlign w:val="center"/>
          </w:tcPr>
          <w:p w14:paraId="37DC9DD7" w14:textId="77777777" w:rsidR="00A603BC" w:rsidRPr="002A22F8" w:rsidRDefault="00A603BC" w:rsidP="0014786B">
            <w:pPr>
              <w:spacing w:before="80" w:after="80"/>
              <w:jc w:val="center"/>
            </w:pPr>
            <w:r w:rsidRPr="002A22F8">
              <w:t>1 043 444.11 zł</w:t>
            </w:r>
          </w:p>
        </w:tc>
      </w:tr>
      <w:tr w:rsidR="00A603BC" w:rsidRPr="002A22F8" w14:paraId="4456ACAC" w14:textId="77777777" w:rsidTr="0014786B">
        <w:tc>
          <w:tcPr>
            <w:tcW w:w="1276" w:type="dxa"/>
            <w:vAlign w:val="center"/>
          </w:tcPr>
          <w:p w14:paraId="085C53EE" w14:textId="77777777" w:rsidR="00A603BC" w:rsidRPr="002A22F8" w:rsidRDefault="00A603BC" w:rsidP="0014786B">
            <w:pPr>
              <w:spacing w:before="80" w:after="80"/>
              <w:jc w:val="center"/>
            </w:pPr>
            <w:r w:rsidRPr="002A22F8">
              <w:t>2</w:t>
            </w:r>
          </w:p>
        </w:tc>
        <w:tc>
          <w:tcPr>
            <w:tcW w:w="4961" w:type="dxa"/>
          </w:tcPr>
          <w:p w14:paraId="590C9738" w14:textId="77777777" w:rsidR="00A603BC" w:rsidRPr="002A22F8" w:rsidRDefault="00A603BC" w:rsidP="0014786B">
            <w:pPr>
              <w:spacing w:before="80" w:after="40"/>
            </w:pPr>
            <w:r w:rsidRPr="002A22F8">
              <w:t>Gardenia Sport Sp. z o.o.</w:t>
            </w:r>
          </w:p>
          <w:p w14:paraId="53121D4E" w14:textId="6A0996F6" w:rsidR="00A603BC" w:rsidRPr="002A22F8" w:rsidRDefault="002A22F8" w:rsidP="0014786B">
            <w:r>
              <w:t xml:space="preserve">Ul. </w:t>
            </w:r>
            <w:r w:rsidR="00A603BC" w:rsidRPr="002A22F8">
              <w:t>Kłobucka</w:t>
            </w:r>
            <w:r w:rsidR="00A603BC" w:rsidRPr="002A22F8">
              <w:t xml:space="preserve"> </w:t>
            </w:r>
            <w:r w:rsidR="00A603BC" w:rsidRPr="002A22F8">
              <w:t>13</w:t>
            </w:r>
            <w:r w:rsidR="00A603BC" w:rsidRPr="002A22F8">
              <w:t xml:space="preserve"> </w:t>
            </w:r>
          </w:p>
          <w:p w14:paraId="78FB0AA1" w14:textId="77777777" w:rsidR="00A603BC" w:rsidRPr="002A22F8" w:rsidRDefault="00A603BC" w:rsidP="0014786B">
            <w:pPr>
              <w:spacing w:after="80"/>
              <w:jc w:val="both"/>
            </w:pPr>
            <w:r w:rsidRPr="002A22F8">
              <w:t>03-287</w:t>
            </w:r>
            <w:r w:rsidRPr="002A22F8">
              <w:t xml:space="preserve"> </w:t>
            </w:r>
            <w:r w:rsidRPr="002A22F8">
              <w:t>Warszawa</w:t>
            </w:r>
          </w:p>
        </w:tc>
        <w:tc>
          <w:tcPr>
            <w:tcW w:w="2835" w:type="dxa"/>
            <w:vAlign w:val="center"/>
          </w:tcPr>
          <w:p w14:paraId="51D3C5C3" w14:textId="77777777" w:rsidR="00A603BC" w:rsidRPr="002A22F8" w:rsidRDefault="00A603BC" w:rsidP="0014786B">
            <w:pPr>
              <w:spacing w:before="80" w:after="80"/>
              <w:jc w:val="center"/>
            </w:pPr>
            <w:r w:rsidRPr="002A22F8">
              <w:t>1 299 484.67 zł</w:t>
            </w:r>
          </w:p>
        </w:tc>
      </w:tr>
      <w:tr w:rsidR="00A603BC" w:rsidRPr="002A22F8" w14:paraId="206956B8" w14:textId="77777777" w:rsidTr="0014786B">
        <w:tc>
          <w:tcPr>
            <w:tcW w:w="1276" w:type="dxa"/>
            <w:vAlign w:val="center"/>
          </w:tcPr>
          <w:p w14:paraId="4C2B0C5D" w14:textId="77777777" w:rsidR="00A603BC" w:rsidRPr="002A22F8" w:rsidRDefault="00A603BC" w:rsidP="0014786B">
            <w:pPr>
              <w:spacing w:before="80" w:after="80"/>
              <w:jc w:val="center"/>
            </w:pPr>
            <w:r w:rsidRPr="002A22F8">
              <w:t>3</w:t>
            </w:r>
          </w:p>
        </w:tc>
        <w:tc>
          <w:tcPr>
            <w:tcW w:w="4961" w:type="dxa"/>
          </w:tcPr>
          <w:p w14:paraId="2A86295F" w14:textId="77777777" w:rsidR="00A603BC" w:rsidRPr="002A22F8" w:rsidRDefault="00A603BC" w:rsidP="0014786B">
            <w:pPr>
              <w:spacing w:before="80" w:after="40"/>
            </w:pPr>
            <w:proofErr w:type="spellStart"/>
            <w:r w:rsidRPr="002A22F8">
              <w:t>educarium</w:t>
            </w:r>
            <w:proofErr w:type="spellEnd"/>
            <w:r w:rsidRPr="002A22F8">
              <w:t xml:space="preserve"> spółka z ograniczoną odpowiedzialnością</w:t>
            </w:r>
          </w:p>
          <w:p w14:paraId="77EDF654" w14:textId="10712804" w:rsidR="00A603BC" w:rsidRPr="002A22F8" w:rsidRDefault="002A22F8" w:rsidP="0014786B">
            <w:r>
              <w:t xml:space="preserve">ul. </w:t>
            </w:r>
            <w:r w:rsidR="00A603BC" w:rsidRPr="002A22F8">
              <w:t>Grunwaldzka</w:t>
            </w:r>
            <w:r w:rsidR="00A603BC" w:rsidRPr="002A22F8">
              <w:t xml:space="preserve"> </w:t>
            </w:r>
            <w:r w:rsidR="00A603BC" w:rsidRPr="002A22F8">
              <w:t>207</w:t>
            </w:r>
            <w:r w:rsidR="00A603BC" w:rsidRPr="002A22F8">
              <w:t xml:space="preserve"> </w:t>
            </w:r>
          </w:p>
          <w:p w14:paraId="7F0FE607" w14:textId="77777777" w:rsidR="00A603BC" w:rsidRPr="002A22F8" w:rsidRDefault="00A603BC" w:rsidP="0014786B">
            <w:pPr>
              <w:spacing w:after="80"/>
              <w:jc w:val="both"/>
            </w:pPr>
            <w:r w:rsidRPr="002A22F8">
              <w:t>85-451</w:t>
            </w:r>
            <w:r w:rsidRPr="002A22F8">
              <w:t xml:space="preserve"> </w:t>
            </w:r>
            <w:r w:rsidRPr="002A22F8">
              <w:t>Bydgoszcz</w:t>
            </w:r>
          </w:p>
        </w:tc>
        <w:tc>
          <w:tcPr>
            <w:tcW w:w="2835" w:type="dxa"/>
            <w:vAlign w:val="center"/>
          </w:tcPr>
          <w:p w14:paraId="1FF8A1F1" w14:textId="77777777" w:rsidR="00A603BC" w:rsidRPr="002A22F8" w:rsidRDefault="00A603BC" w:rsidP="0014786B">
            <w:pPr>
              <w:spacing w:before="80" w:after="80"/>
              <w:jc w:val="center"/>
            </w:pPr>
            <w:r w:rsidRPr="002A22F8">
              <w:t>956 000.00 zł</w:t>
            </w:r>
          </w:p>
        </w:tc>
      </w:tr>
    </w:tbl>
    <w:p w14:paraId="0430A538" w14:textId="77777777" w:rsidR="0069085C" w:rsidRPr="002A22F8" w:rsidRDefault="0069085C" w:rsidP="00A80738">
      <w:pPr>
        <w:spacing w:before="120" w:after="120"/>
        <w:jc w:val="both"/>
      </w:pPr>
    </w:p>
    <w:p w14:paraId="593EF6B0" w14:textId="77777777" w:rsidR="00577BC6" w:rsidRPr="002A22F8" w:rsidRDefault="00577BC6" w:rsidP="00A80738">
      <w:pPr>
        <w:spacing w:before="120" w:after="120"/>
        <w:jc w:val="both"/>
      </w:pPr>
    </w:p>
    <w:p w14:paraId="74EDC75C" w14:textId="3E38B391" w:rsidR="00D8097B" w:rsidRPr="00D8097B" w:rsidRDefault="00D8097B" w:rsidP="00D8097B">
      <w:pPr>
        <w:tabs>
          <w:tab w:val="left" w:pos="7575"/>
        </w:tabs>
      </w:pPr>
    </w:p>
    <w:sectPr w:rsidR="00D8097B" w:rsidRPr="00D8097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07255" w14:textId="77777777" w:rsidR="009B1759" w:rsidRDefault="009B1759">
      <w:r>
        <w:separator/>
      </w:r>
    </w:p>
  </w:endnote>
  <w:endnote w:type="continuationSeparator" w:id="0">
    <w:p w14:paraId="10AD2646" w14:textId="77777777" w:rsidR="009B1759" w:rsidRDefault="009B1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8B7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572E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5CE16" w14:textId="6C09D265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9A0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EEDE29" w14:textId="77777777" w:rsidR="009F189D" w:rsidRDefault="009F189D">
    <w:pPr>
      <w:pStyle w:val="Stopka"/>
      <w:tabs>
        <w:tab w:val="clear" w:pos="4536"/>
      </w:tabs>
      <w:jc w:val="center"/>
    </w:pPr>
  </w:p>
  <w:p w14:paraId="00CDA3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895F5" w14:textId="77777777" w:rsidR="009B1759" w:rsidRDefault="009B1759">
      <w:r>
        <w:separator/>
      </w:r>
    </w:p>
  </w:footnote>
  <w:footnote w:type="continuationSeparator" w:id="0">
    <w:p w14:paraId="2150BD58" w14:textId="77777777" w:rsidR="009B1759" w:rsidRDefault="009B1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23A46" w14:textId="77777777" w:rsidR="00A603BC" w:rsidRDefault="00A603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488C4" w14:textId="77777777" w:rsidR="00A603BC" w:rsidRDefault="00A603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75DF8" w14:textId="77777777" w:rsidR="00A603BC" w:rsidRDefault="00A603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75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A22F8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B1759"/>
    <w:rsid w:val="009D19BD"/>
    <w:rsid w:val="009F189D"/>
    <w:rsid w:val="00A603BC"/>
    <w:rsid w:val="00A80738"/>
    <w:rsid w:val="00C236D3"/>
    <w:rsid w:val="00C659E2"/>
    <w:rsid w:val="00CB0802"/>
    <w:rsid w:val="00CF7835"/>
    <w:rsid w:val="00D665F5"/>
    <w:rsid w:val="00D7128F"/>
    <w:rsid w:val="00D8097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3C6E1D"/>
  <w15:chartTrackingRefBased/>
  <w15:docId w15:val="{374CF7B2-5672-4372-8E3B-843B84797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2025-07-28T14:25:00Z</cp:lastPrinted>
  <dcterms:created xsi:type="dcterms:W3CDTF">2025-07-28T14:26:00Z</dcterms:created>
  <dcterms:modified xsi:type="dcterms:W3CDTF">2025-07-28T14:26:00Z</dcterms:modified>
</cp:coreProperties>
</file>