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D7FD77" w14:textId="65AF003D" w:rsidR="008D2AB8" w:rsidRPr="00403FA1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 xml:space="preserve">Załącznik nr </w:t>
      </w:r>
      <w:r w:rsidR="00012286" w:rsidRPr="00403FA1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403FA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403FA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403FA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403FA1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>TEL.</w:t>
      </w: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 xml:space="preserve">FAX </w:t>
      </w: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403FA1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03FA1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403FA1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403FA1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403FA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Dział Zamówień Publicznych</w:t>
      </w:r>
      <w:r w:rsidR="008D2AB8" w:rsidRPr="00403FA1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Al. Mickiewicza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30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403FA1" w:rsidRDefault="006F29F8" w:rsidP="008D2AB8">
      <w:pPr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30-059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Kraków</w:t>
      </w:r>
      <w:r w:rsidR="008D2AB8" w:rsidRPr="00403FA1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403FA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C826FD3" w14:textId="3346B73F" w:rsidR="00BC47C0" w:rsidRDefault="008D2AB8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51E0B" w:rsidRPr="00351E0B">
        <w:rPr>
          <w:rFonts w:ascii="Verdana" w:hAnsi="Verdana"/>
          <w:b/>
          <w:sz w:val="18"/>
          <w:szCs w:val="18"/>
        </w:rPr>
        <w:t xml:space="preserve">Dostawa 1 sztuki komputera przenośnego dla </w:t>
      </w:r>
      <w:proofErr w:type="spellStart"/>
      <w:r w:rsidR="00351E0B" w:rsidRPr="00351E0B">
        <w:rPr>
          <w:rFonts w:ascii="Verdana" w:hAnsi="Verdana"/>
          <w:b/>
          <w:sz w:val="18"/>
          <w:szCs w:val="18"/>
        </w:rPr>
        <w:t>WEAIiIB</w:t>
      </w:r>
      <w:proofErr w:type="spellEnd"/>
      <w:r w:rsidR="00351E0B" w:rsidRPr="00351E0B">
        <w:rPr>
          <w:rFonts w:ascii="Verdana" w:hAnsi="Verdana"/>
          <w:b/>
          <w:sz w:val="18"/>
          <w:szCs w:val="18"/>
        </w:rPr>
        <w:t xml:space="preserve"> - DE-dzp.272-444/25</w:t>
      </w:r>
      <w:r w:rsidRPr="00403FA1">
        <w:rPr>
          <w:rFonts w:ascii="Verdana" w:hAnsi="Verdana"/>
          <w:b/>
          <w:sz w:val="18"/>
          <w:szCs w:val="18"/>
        </w:rPr>
        <w:t xml:space="preserve">, </w:t>
      </w:r>
      <w:r w:rsidRPr="00403FA1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403FA1">
        <w:rPr>
          <w:rFonts w:ascii="Verdana" w:hAnsi="Verdana"/>
          <w:sz w:val="18"/>
          <w:szCs w:val="18"/>
        </w:rPr>
        <w:t xml:space="preserve"> </w:t>
      </w:r>
      <w:r w:rsidRPr="00403FA1">
        <w:rPr>
          <w:rFonts w:ascii="Verdana" w:hAnsi="Verdana"/>
          <w:sz w:val="18"/>
          <w:szCs w:val="18"/>
        </w:rPr>
        <w:t>warunków zamówienia.</w:t>
      </w:r>
    </w:p>
    <w:p w14:paraId="474F31DB" w14:textId="77777777" w:rsidR="002230AD" w:rsidRPr="00403FA1" w:rsidRDefault="002230AD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A53D9EF" w14:textId="3AF0C414" w:rsidR="002230AD" w:rsidRDefault="002230AD" w:rsidP="002230A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netto: ......................................................................... PLN</w:t>
      </w:r>
    </w:p>
    <w:p w14:paraId="5DDC94F1" w14:textId="77777777" w:rsidR="002230AD" w:rsidRDefault="002230AD" w:rsidP="002230A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24AC9B3" w14:textId="419F0516" w:rsidR="002230AD" w:rsidRDefault="002230AD" w:rsidP="002230A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brutto: ......................................................................... PLN</w:t>
      </w:r>
    </w:p>
    <w:p w14:paraId="3A28C44D" w14:textId="77777777" w:rsidR="002230AD" w:rsidRDefault="002230AD" w:rsidP="002230AD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FF8395" w14:textId="77777777" w:rsidR="002230AD" w:rsidRDefault="002230AD" w:rsidP="002230AD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0D67BB28" w14:textId="77777777" w:rsidR="002230AD" w:rsidRDefault="002230AD" w:rsidP="002230AD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5F83A0B5" w14:textId="113D84A8" w:rsidR="002230AD" w:rsidRDefault="002230AD" w:rsidP="002230AD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Producent/model </w:t>
      </w:r>
      <w:r w:rsidR="001D36D5">
        <w:rPr>
          <w:rFonts w:ascii="Verdana" w:hAnsi="Verdana"/>
          <w:sz w:val="18"/>
          <w:szCs w:val="18"/>
        </w:rPr>
        <w:t xml:space="preserve">zaoferowanego </w:t>
      </w:r>
      <w:r w:rsidR="00967716">
        <w:rPr>
          <w:rFonts w:ascii="Verdana" w:hAnsi="Verdana"/>
          <w:sz w:val="18"/>
          <w:szCs w:val="18"/>
        </w:rPr>
        <w:t>urządzenia</w:t>
      </w:r>
      <w:r>
        <w:rPr>
          <w:rFonts w:ascii="Verdana" w:hAnsi="Verdana"/>
          <w:sz w:val="18"/>
          <w:szCs w:val="18"/>
        </w:rPr>
        <w:t xml:space="preserve">: </w:t>
      </w:r>
      <w:r>
        <w:rPr>
          <w:rFonts w:ascii="Verdana" w:hAnsi="Verdana"/>
          <w:b w:val="0"/>
          <w:sz w:val="18"/>
          <w:szCs w:val="18"/>
        </w:rPr>
        <w:t>…………………………………………………………</w:t>
      </w:r>
    </w:p>
    <w:p w14:paraId="57B91BEA" w14:textId="575881CF" w:rsidR="002230AD" w:rsidRDefault="002230AD" w:rsidP="002230A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realizacji umowy: do </w:t>
      </w:r>
      <w:r w:rsidR="00351E0B" w:rsidRPr="00351E0B">
        <w:rPr>
          <w:rFonts w:ascii="Verdana" w:hAnsi="Verdana"/>
          <w:b/>
          <w:sz w:val="18"/>
          <w:szCs w:val="18"/>
          <w:highlight w:val="yellow"/>
        </w:rPr>
        <w:t>……….</w:t>
      </w:r>
      <w:r>
        <w:rPr>
          <w:rFonts w:ascii="Verdana" w:hAnsi="Verdana"/>
          <w:b/>
          <w:sz w:val="18"/>
          <w:szCs w:val="18"/>
        </w:rPr>
        <w:t xml:space="preserve"> dni od daty podpisania umowy.</w:t>
      </w:r>
      <w:r w:rsidR="00351E0B" w:rsidRPr="00351E0B">
        <w:rPr>
          <w:rFonts w:ascii="Verdana" w:hAnsi="Verdana"/>
          <w:sz w:val="18"/>
          <w:szCs w:val="18"/>
          <w:highlight w:val="yellow"/>
        </w:rPr>
        <w:t xml:space="preserve"> </w:t>
      </w:r>
      <w:r w:rsidR="00351E0B">
        <w:rPr>
          <w:rFonts w:ascii="Verdana" w:hAnsi="Verdana"/>
          <w:sz w:val="18"/>
          <w:szCs w:val="18"/>
          <w:highlight w:val="yellow"/>
        </w:rPr>
        <w:t>(</w:t>
      </w:r>
      <w:r w:rsidR="00351E0B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7370C9E1" w14:textId="5E9A9A28" w:rsidR="002230AD" w:rsidRDefault="002230AD" w:rsidP="002230A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Okres udzielonej gwarancji na </w:t>
      </w:r>
      <w:r w:rsidR="00F817E9">
        <w:rPr>
          <w:rFonts w:ascii="Verdana" w:hAnsi="Verdana"/>
          <w:b/>
          <w:sz w:val="18"/>
          <w:szCs w:val="18"/>
        </w:rPr>
        <w:t>sprzęt</w:t>
      </w:r>
      <w:bookmarkStart w:id="0" w:name="_GoBack"/>
      <w:bookmarkEnd w:id="0"/>
      <w:r w:rsidR="001D36D5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>wynosi:</w:t>
      </w:r>
      <w:bookmarkStart w:id="1" w:name="_Hlk181277251"/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  <w:highlight w:val="yellow"/>
        </w:rPr>
        <w:t>………</w:t>
      </w:r>
      <w:r>
        <w:rPr>
          <w:rFonts w:ascii="Verdana" w:hAnsi="Verdana"/>
          <w:b/>
          <w:bCs/>
          <w:sz w:val="18"/>
          <w:szCs w:val="18"/>
        </w:rPr>
        <w:t xml:space="preserve"> miesięcy</w:t>
      </w:r>
      <w:bookmarkEnd w:id="1"/>
      <w:r>
        <w:rPr>
          <w:rFonts w:ascii="Verdana" w:hAnsi="Verdana"/>
          <w:b/>
          <w:bCs/>
          <w:sz w:val="18"/>
          <w:szCs w:val="18"/>
        </w:rPr>
        <w:t>.</w:t>
      </w:r>
      <w:r>
        <w:t xml:space="preserve"> </w:t>
      </w:r>
      <w:bookmarkStart w:id="2" w:name="_Hlk204250919"/>
      <w:r>
        <w:rPr>
          <w:rFonts w:ascii="Verdana" w:hAnsi="Verdana"/>
          <w:sz w:val="18"/>
          <w:szCs w:val="18"/>
          <w:highlight w:val="yellow"/>
        </w:rPr>
        <w:t>(</w:t>
      </w:r>
      <w:r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bookmarkEnd w:id="2"/>
    <w:p w14:paraId="0CB3E2A4" w14:textId="77777777" w:rsidR="00095B50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205EF7B2" w14:textId="4A697B89" w:rsidR="000625D2" w:rsidRPr="000361CB" w:rsidRDefault="000625D2" w:rsidP="000361CB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403FA1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 xml:space="preserve">Termin płatności: </w:t>
      </w:r>
      <w:r w:rsidRPr="00403FA1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A675E5" w14:textId="77777777" w:rsidR="00403FA1" w:rsidRPr="00403FA1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DF47E42" w14:textId="4BB5006C" w:rsidR="009312D6" w:rsidRDefault="009312D6" w:rsidP="009312D6">
      <w:pPr>
        <w:rPr>
          <w:rFonts w:ascii="Verdana" w:hAnsi="Verdana"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ZOBOWIĄZUJEMY SIĘ</w:t>
      </w:r>
      <w:r w:rsidRPr="00403FA1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9DE1E46" w14:textId="77777777" w:rsidR="000361CB" w:rsidRPr="00403FA1" w:rsidRDefault="000361CB" w:rsidP="009312D6">
      <w:pPr>
        <w:rPr>
          <w:rFonts w:ascii="Verdana" w:hAnsi="Verdana"/>
          <w:bCs/>
          <w:sz w:val="18"/>
          <w:szCs w:val="18"/>
        </w:rPr>
      </w:pPr>
    </w:p>
    <w:p w14:paraId="7A862DFE" w14:textId="77777777" w:rsidR="00272EDA" w:rsidRPr="00403FA1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403FA1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403FA1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4655CED3" w14:textId="77777777" w:rsidR="00272EDA" w:rsidRPr="00403FA1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Pr="00403FA1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403FA1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403FA1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403FA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5627BE7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403FA1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03FA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403FA1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03FA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403FA1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403FA1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Nazwa podwykonawcy</w:t>
            </w:r>
            <w:r w:rsidRPr="00403FA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403FA1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403FA1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403FA1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403FA1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3FA1">
        <w:rPr>
          <w:rFonts w:ascii="Verdana" w:hAnsi="Verdana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3FA1">
        <w:rPr>
          <w:rFonts w:ascii="Verdana" w:hAnsi="Verdana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03FA1">
        <w:rPr>
          <w:rFonts w:ascii="Verdana" w:hAnsi="Verdana"/>
          <w:sz w:val="18"/>
          <w:szCs w:val="18"/>
        </w:rPr>
        <w:t>ych</w:t>
      </w:r>
      <w:proofErr w:type="spellEnd"/>
      <w:r w:rsidRPr="00403FA1">
        <w:rPr>
          <w:rFonts w:ascii="Verdana" w:hAnsi="Verdana"/>
          <w:sz w:val="18"/>
          <w:szCs w:val="18"/>
        </w:rPr>
        <w:t>) dokumentu(ów)</w:t>
      </w:r>
    </w:p>
    <w:p w14:paraId="7316DC45" w14:textId="77777777" w:rsidR="00272EDA" w:rsidRPr="00403FA1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403FA1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403FA1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CCA3A6E" w14:textId="1E923ACE" w:rsidR="00272EDA" w:rsidRPr="00403FA1" w:rsidRDefault="00272EDA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403FA1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403FA1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55307031" w14:textId="77777777" w:rsidR="00272EDA" w:rsidRPr="00403FA1" w:rsidRDefault="00272EDA" w:rsidP="00272EDA">
      <w:pPr>
        <w:jc w:val="right"/>
        <w:rPr>
          <w:rFonts w:ascii="Verdana" w:hAnsi="Verdana"/>
          <w:sz w:val="18"/>
          <w:szCs w:val="18"/>
        </w:rPr>
      </w:pPr>
    </w:p>
    <w:p w14:paraId="625DF278" w14:textId="77777777" w:rsidR="00272EDA" w:rsidRPr="00403FA1" w:rsidRDefault="00272EDA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55FC0038" w14:textId="77777777" w:rsidR="00FE545C" w:rsidRPr="00403FA1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403F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4BC9E9" w14:textId="77777777" w:rsidR="00B13B47" w:rsidRDefault="00B13B47">
      <w:r>
        <w:separator/>
      </w:r>
    </w:p>
  </w:endnote>
  <w:endnote w:type="continuationSeparator" w:id="0">
    <w:p w14:paraId="544FDB92" w14:textId="77777777" w:rsidR="00B13B47" w:rsidRDefault="00B13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57DD93" w14:textId="77777777" w:rsidR="00B13B47" w:rsidRDefault="00B13B47">
      <w:r>
        <w:separator/>
      </w:r>
    </w:p>
  </w:footnote>
  <w:footnote w:type="continuationSeparator" w:id="0">
    <w:p w14:paraId="54EE56F4" w14:textId="77777777" w:rsidR="00B13B47" w:rsidRDefault="00B13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39"/>
    <w:rsid w:val="00011B65"/>
    <w:rsid w:val="00012286"/>
    <w:rsid w:val="000361CB"/>
    <w:rsid w:val="000625D2"/>
    <w:rsid w:val="000704FC"/>
    <w:rsid w:val="00071CCC"/>
    <w:rsid w:val="00095B50"/>
    <w:rsid w:val="000B731D"/>
    <w:rsid w:val="000D6134"/>
    <w:rsid w:val="000E09C7"/>
    <w:rsid w:val="000F6589"/>
    <w:rsid w:val="00106636"/>
    <w:rsid w:val="00116EC6"/>
    <w:rsid w:val="001801DD"/>
    <w:rsid w:val="001C6470"/>
    <w:rsid w:val="001D36D5"/>
    <w:rsid w:val="001D4612"/>
    <w:rsid w:val="002055B2"/>
    <w:rsid w:val="00207E98"/>
    <w:rsid w:val="002230AD"/>
    <w:rsid w:val="00233041"/>
    <w:rsid w:val="002723B0"/>
    <w:rsid w:val="00272EDA"/>
    <w:rsid w:val="00293B27"/>
    <w:rsid w:val="00315A4A"/>
    <w:rsid w:val="0033739A"/>
    <w:rsid w:val="00351E0B"/>
    <w:rsid w:val="003D275A"/>
    <w:rsid w:val="003F722B"/>
    <w:rsid w:val="00403FA1"/>
    <w:rsid w:val="00473848"/>
    <w:rsid w:val="004B7300"/>
    <w:rsid w:val="004C45A3"/>
    <w:rsid w:val="004C6753"/>
    <w:rsid w:val="004C7349"/>
    <w:rsid w:val="004D1A16"/>
    <w:rsid w:val="00595C87"/>
    <w:rsid w:val="005D2C65"/>
    <w:rsid w:val="005E6D94"/>
    <w:rsid w:val="0063384F"/>
    <w:rsid w:val="00643C6F"/>
    <w:rsid w:val="00646202"/>
    <w:rsid w:val="0065290F"/>
    <w:rsid w:val="00676469"/>
    <w:rsid w:val="006815F6"/>
    <w:rsid w:val="006E4618"/>
    <w:rsid w:val="006F29F8"/>
    <w:rsid w:val="00715893"/>
    <w:rsid w:val="0075190D"/>
    <w:rsid w:val="007642C9"/>
    <w:rsid w:val="007748F0"/>
    <w:rsid w:val="00775439"/>
    <w:rsid w:val="007A4321"/>
    <w:rsid w:val="007F287D"/>
    <w:rsid w:val="00833933"/>
    <w:rsid w:val="00845783"/>
    <w:rsid w:val="00853083"/>
    <w:rsid w:val="008B2F0C"/>
    <w:rsid w:val="008B4928"/>
    <w:rsid w:val="008D2AB8"/>
    <w:rsid w:val="008F1C66"/>
    <w:rsid w:val="00902910"/>
    <w:rsid w:val="009312D6"/>
    <w:rsid w:val="00967716"/>
    <w:rsid w:val="00970FE4"/>
    <w:rsid w:val="00A0022B"/>
    <w:rsid w:val="00A346FE"/>
    <w:rsid w:val="00A47B4D"/>
    <w:rsid w:val="00A77CF1"/>
    <w:rsid w:val="00A83018"/>
    <w:rsid w:val="00AC62BE"/>
    <w:rsid w:val="00B13B47"/>
    <w:rsid w:val="00B711E0"/>
    <w:rsid w:val="00B774DC"/>
    <w:rsid w:val="00BA3275"/>
    <w:rsid w:val="00BC47C0"/>
    <w:rsid w:val="00C63BC9"/>
    <w:rsid w:val="00C969A6"/>
    <w:rsid w:val="00CA7D36"/>
    <w:rsid w:val="00CF06BF"/>
    <w:rsid w:val="00D24208"/>
    <w:rsid w:val="00D60C38"/>
    <w:rsid w:val="00D66893"/>
    <w:rsid w:val="00D90ACB"/>
    <w:rsid w:val="00DA43CA"/>
    <w:rsid w:val="00DC1500"/>
    <w:rsid w:val="00DE3A65"/>
    <w:rsid w:val="00E00B43"/>
    <w:rsid w:val="00E128BF"/>
    <w:rsid w:val="00E34BA8"/>
    <w:rsid w:val="00E44371"/>
    <w:rsid w:val="00E949B0"/>
    <w:rsid w:val="00EC0BEA"/>
    <w:rsid w:val="00F00591"/>
    <w:rsid w:val="00F209BB"/>
    <w:rsid w:val="00F51688"/>
    <w:rsid w:val="00F53146"/>
    <w:rsid w:val="00F62F68"/>
    <w:rsid w:val="00F817E9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51E0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1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19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1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4F0F7-DE2D-471B-9FEE-4CFAC7AFC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558</Words>
  <Characters>4847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2025-07-25T12:21:00Z</cp:lastPrinted>
  <dcterms:created xsi:type="dcterms:W3CDTF">2025-07-25T12:21:00Z</dcterms:created>
  <dcterms:modified xsi:type="dcterms:W3CDTF">2025-07-25T12:21:00Z</dcterms:modified>
</cp:coreProperties>
</file>