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DE3C1D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DE3C1D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DE3C1D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DE3C1D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5181F3A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423324D7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03C8684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Adres zamieszkania (dotyczy osób prowadzących działalność gospodarczą):</w:t>
      </w:r>
      <w:r w:rsidR="004A02B1" w:rsidRPr="00DE3C1D">
        <w:rPr>
          <w:rFonts w:ascii="Verdana" w:hAnsi="Verdana"/>
          <w:sz w:val="18"/>
          <w:szCs w:val="18"/>
        </w:rPr>
        <w:t>……………………………..</w:t>
      </w:r>
    </w:p>
    <w:p w14:paraId="42FF8484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DE3C1D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DE3C1D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DE3C1D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DE3C1D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DE3C1D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7C6016AC" w:rsidR="00C9110A" w:rsidRPr="00DE3C1D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7D40B8" w:rsidRPr="007D40B8">
        <w:rPr>
          <w:rFonts w:ascii="Verdana" w:hAnsi="Verdana"/>
          <w:b/>
          <w:sz w:val="18"/>
          <w:szCs w:val="18"/>
        </w:rPr>
        <w:t xml:space="preserve">Dostawa serwera obliczeniowego z dwoma kartami graficznymi dla </w:t>
      </w:r>
      <w:proofErr w:type="spellStart"/>
      <w:r w:rsidR="007D40B8" w:rsidRPr="007D40B8">
        <w:rPr>
          <w:rFonts w:ascii="Verdana" w:hAnsi="Verdana"/>
          <w:b/>
          <w:sz w:val="18"/>
          <w:szCs w:val="18"/>
        </w:rPr>
        <w:t>WIEiT</w:t>
      </w:r>
      <w:proofErr w:type="spellEnd"/>
      <w:r w:rsidR="007D40B8" w:rsidRPr="007D40B8">
        <w:rPr>
          <w:rFonts w:ascii="Verdana" w:hAnsi="Verdana"/>
          <w:b/>
          <w:sz w:val="18"/>
          <w:szCs w:val="18"/>
        </w:rPr>
        <w:t xml:space="preserve"> DE-dzp.272-476/25</w:t>
      </w:r>
      <w:r w:rsidRPr="00DE3C1D">
        <w:rPr>
          <w:rFonts w:ascii="Verdana" w:hAnsi="Verdana"/>
          <w:b/>
          <w:sz w:val="18"/>
          <w:szCs w:val="18"/>
        </w:rPr>
        <w:t xml:space="preserve">, </w:t>
      </w:r>
      <w:r w:rsidRPr="00DE3C1D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AB3DAE" w:rsidRDefault="00C9110A" w:rsidP="00C9110A">
      <w:pPr>
        <w:tabs>
          <w:tab w:val="right" w:pos="9000"/>
        </w:tabs>
        <w:rPr>
          <w:rFonts w:ascii="Verdana" w:hAnsi="Verdana"/>
          <w:sz w:val="16"/>
          <w:szCs w:val="16"/>
        </w:rPr>
      </w:pPr>
    </w:p>
    <w:p w14:paraId="7C00612A" w14:textId="77777777" w:rsidR="00AB3DAE" w:rsidRDefault="00AB3DAE" w:rsidP="00DE3C1D">
      <w:pPr>
        <w:tabs>
          <w:tab w:val="right" w:pos="9000"/>
        </w:tabs>
        <w:rPr>
          <w:rFonts w:ascii="Verdana" w:hAnsi="Verdana"/>
          <w:i/>
          <w:iCs/>
          <w:color w:val="FF0000"/>
          <w:sz w:val="16"/>
          <w:szCs w:val="16"/>
        </w:rPr>
      </w:pPr>
    </w:p>
    <w:p w14:paraId="242DBF85" w14:textId="77777777" w:rsidR="0009706C" w:rsidRPr="003E23EF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Cena netto za całość zamówienia:   ........................................................... PLN</w:t>
      </w:r>
    </w:p>
    <w:p w14:paraId="0A191F2C" w14:textId="77777777" w:rsidR="0009706C" w:rsidRPr="003E23EF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Cena brutto za całość zamówienia:.............................................................PLN</w:t>
      </w:r>
    </w:p>
    <w:p w14:paraId="00CD83E6" w14:textId="77777777" w:rsidR="0009706C" w:rsidRPr="003E23EF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Słownie brutto: ..........................................................................................</w:t>
      </w:r>
    </w:p>
    <w:p w14:paraId="6749C8C6" w14:textId="1483DEC1" w:rsidR="0009706C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Powyższa cena zawiera podatek VAT w wysokości 23% tj. ……………………PLN</w:t>
      </w:r>
    </w:p>
    <w:p w14:paraId="3E8EC6D6" w14:textId="03719923" w:rsidR="00FC1039" w:rsidRPr="00EB0442" w:rsidRDefault="00FC1039" w:rsidP="00FC1039">
      <w:pPr>
        <w:tabs>
          <w:tab w:val="right" w:pos="9000"/>
        </w:tabs>
        <w:rPr>
          <w:rFonts w:ascii="Verdana" w:hAnsi="Verdana"/>
          <w:i/>
          <w:iCs/>
          <w:sz w:val="16"/>
          <w:szCs w:val="16"/>
        </w:rPr>
      </w:pPr>
      <w:r w:rsidRPr="00EB0442">
        <w:rPr>
          <w:rFonts w:ascii="Verdana" w:hAnsi="Verdana"/>
          <w:b/>
          <w:bCs/>
          <w:i/>
          <w:iCs/>
          <w:color w:val="FF0000"/>
          <w:sz w:val="16"/>
          <w:szCs w:val="16"/>
        </w:rPr>
        <w:t xml:space="preserve">W tym </w:t>
      </w:r>
      <w:r>
        <w:rPr>
          <w:rFonts w:ascii="Verdana" w:hAnsi="Verdana"/>
          <w:b/>
          <w:bCs/>
          <w:i/>
          <w:iCs/>
          <w:color w:val="FF0000"/>
          <w:sz w:val="16"/>
          <w:szCs w:val="16"/>
        </w:rPr>
        <w:t>karta graficzna</w:t>
      </w:r>
      <w:r w:rsidRPr="00EB0442">
        <w:rPr>
          <w:rFonts w:ascii="Verdana" w:hAnsi="Verdana"/>
          <w:i/>
          <w:iCs/>
          <w:color w:val="FF0000"/>
          <w:sz w:val="16"/>
          <w:szCs w:val="16"/>
        </w:rPr>
        <w:t xml:space="preserve">: </w:t>
      </w:r>
      <w:r w:rsidRPr="00EB0442">
        <w:rPr>
          <w:rFonts w:ascii="Verdana" w:hAnsi="Verdana"/>
          <w:i/>
          <w:iCs/>
          <w:sz w:val="16"/>
          <w:szCs w:val="16"/>
        </w:rPr>
        <w:t>cena jednostkowa netto……………………………PLN</w:t>
      </w:r>
    </w:p>
    <w:p w14:paraId="066EDD8E" w14:textId="2A092FC8" w:rsidR="00FC1039" w:rsidRPr="00EB0442" w:rsidRDefault="00FC1039" w:rsidP="00FC1039">
      <w:pPr>
        <w:tabs>
          <w:tab w:val="right" w:pos="9000"/>
        </w:tabs>
        <w:rPr>
          <w:rFonts w:ascii="Verdana" w:hAnsi="Verdana"/>
          <w:i/>
          <w:iCs/>
          <w:sz w:val="16"/>
          <w:szCs w:val="16"/>
        </w:rPr>
      </w:pPr>
      <w:r w:rsidRPr="00EB0442">
        <w:rPr>
          <w:rFonts w:ascii="Verdana" w:hAnsi="Verdana"/>
          <w:i/>
          <w:iCs/>
          <w:sz w:val="16"/>
          <w:szCs w:val="16"/>
        </w:rPr>
        <w:t xml:space="preserve">                          </w:t>
      </w:r>
      <w:r>
        <w:rPr>
          <w:rFonts w:ascii="Verdana" w:hAnsi="Verdana"/>
          <w:i/>
          <w:iCs/>
          <w:sz w:val="16"/>
          <w:szCs w:val="16"/>
        </w:rPr>
        <w:t xml:space="preserve">            </w:t>
      </w:r>
      <w:r w:rsidRPr="00EB0442">
        <w:rPr>
          <w:rFonts w:ascii="Verdana" w:hAnsi="Verdana"/>
          <w:i/>
          <w:iCs/>
          <w:sz w:val="16"/>
          <w:szCs w:val="16"/>
        </w:rPr>
        <w:t>Wartość netto 2szt……………………………………PLN</w:t>
      </w:r>
    </w:p>
    <w:p w14:paraId="663653F2" w14:textId="3D7AE3D9" w:rsidR="00FC1039" w:rsidRPr="00EB0442" w:rsidRDefault="00FC1039" w:rsidP="00FC1039">
      <w:pPr>
        <w:tabs>
          <w:tab w:val="right" w:pos="9000"/>
        </w:tabs>
        <w:rPr>
          <w:rFonts w:ascii="Verdana" w:hAnsi="Verdana"/>
          <w:i/>
          <w:iCs/>
          <w:sz w:val="16"/>
          <w:szCs w:val="16"/>
        </w:rPr>
      </w:pPr>
      <w:r w:rsidRPr="00EB0442">
        <w:rPr>
          <w:rFonts w:ascii="Verdana" w:hAnsi="Verdana"/>
          <w:i/>
          <w:iCs/>
          <w:sz w:val="16"/>
          <w:szCs w:val="16"/>
        </w:rPr>
        <w:t xml:space="preserve">                          </w:t>
      </w:r>
      <w:r>
        <w:rPr>
          <w:rFonts w:ascii="Verdana" w:hAnsi="Verdana"/>
          <w:i/>
          <w:iCs/>
          <w:sz w:val="16"/>
          <w:szCs w:val="16"/>
        </w:rPr>
        <w:t xml:space="preserve">            </w:t>
      </w:r>
      <w:r w:rsidRPr="00EB0442">
        <w:rPr>
          <w:rFonts w:ascii="Verdana" w:hAnsi="Verdana"/>
          <w:i/>
          <w:iCs/>
          <w:sz w:val="16"/>
          <w:szCs w:val="16"/>
        </w:rPr>
        <w:t>Wartość brutto 2szt……………………………PLN</w:t>
      </w:r>
    </w:p>
    <w:p w14:paraId="4D3F5011" w14:textId="4CC12DDC" w:rsidR="00FC1039" w:rsidRPr="00EB0442" w:rsidRDefault="00FC1039" w:rsidP="00FC1039">
      <w:pPr>
        <w:tabs>
          <w:tab w:val="right" w:pos="9000"/>
        </w:tabs>
        <w:rPr>
          <w:rFonts w:ascii="Verdana" w:hAnsi="Verdana"/>
          <w:i/>
          <w:iCs/>
          <w:sz w:val="16"/>
          <w:szCs w:val="16"/>
        </w:rPr>
      </w:pPr>
      <w:r w:rsidRPr="00EB0442">
        <w:rPr>
          <w:rFonts w:ascii="Verdana" w:hAnsi="Verdana"/>
          <w:i/>
          <w:iCs/>
          <w:sz w:val="16"/>
          <w:szCs w:val="16"/>
        </w:rPr>
        <w:t xml:space="preserve">                          </w:t>
      </w:r>
      <w:r>
        <w:rPr>
          <w:rFonts w:ascii="Verdana" w:hAnsi="Verdana"/>
          <w:i/>
          <w:iCs/>
          <w:sz w:val="16"/>
          <w:szCs w:val="16"/>
        </w:rPr>
        <w:t xml:space="preserve">           </w:t>
      </w:r>
      <w:r w:rsidRPr="00EB0442">
        <w:rPr>
          <w:rFonts w:ascii="Verdana" w:hAnsi="Verdana"/>
          <w:i/>
          <w:iCs/>
          <w:sz w:val="16"/>
          <w:szCs w:val="16"/>
        </w:rPr>
        <w:t xml:space="preserve">Vat 23%.......................................PLN </w:t>
      </w:r>
    </w:p>
    <w:p w14:paraId="2208AEF7" w14:textId="77777777" w:rsidR="00FC1039" w:rsidRDefault="00FC1039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14A832F1" w14:textId="77777777" w:rsidR="0009706C" w:rsidRPr="00AB3DAE" w:rsidRDefault="0009706C" w:rsidP="0009706C">
      <w:pPr>
        <w:tabs>
          <w:tab w:val="right" w:pos="9000"/>
        </w:tabs>
        <w:rPr>
          <w:rFonts w:ascii="Verdana" w:hAnsi="Verdana"/>
          <w:i/>
          <w:iCs/>
          <w:color w:val="FF0000"/>
          <w:sz w:val="18"/>
          <w:szCs w:val="18"/>
        </w:rPr>
      </w:pPr>
      <w:r w:rsidRPr="00AB3DAE">
        <w:rPr>
          <w:rFonts w:ascii="Verdana" w:hAnsi="Verdana"/>
          <w:i/>
          <w:iCs/>
          <w:color w:val="FF0000"/>
          <w:sz w:val="18"/>
          <w:szCs w:val="18"/>
        </w:rPr>
        <w:t>W cenie brutto oferty wykonawca winien uwzględnić 23% stawkę podatku VAT</w:t>
      </w:r>
    </w:p>
    <w:p w14:paraId="13B712C8" w14:textId="77777777" w:rsidR="0009706C" w:rsidRPr="003E23EF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06E5DF6F" w14:textId="77777777" w:rsidR="0009706C" w:rsidRDefault="0009706C" w:rsidP="0009706C">
      <w:pPr>
        <w:pStyle w:val="Tekstpodstawowy"/>
        <w:rPr>
          <w:rFonts w:ascii="Verdana" w:hAnsi="Verdana"/>
          <w:sz w:val="18"/>
          <w:szCs w:val="18"/>
        </w:rPr>
      </w:pPr>
    </w:p>
    <w:p w14:paraId="75BF587C" w14:textId="4210A28C" w:rsidR="00B13BFF" w:rsidRDefault="00C91F5B" w:rsidP="00B13BFF">
      <w:pPr>
        <w:pStyle w:val="Tekstpodstawowy"/>
        <w:rPr>
          <w:rFonts w:ascii="Verdana" w:hAnsi="Verdana"/>
          <w:sz w:val="18"/>
          <w:szCs w:val="18"/>
        </w:rPr>
      </w:pPr>
      <w:r w:rsidRPr="00C91F5B">
        <w:rPr>
          <w:rFonts w:ascii="Verdana" w:hAnsi="Verdana"/>
          <w:sz w:val="18"/>
          <w:szCs w:val="18"/>
        </w:rPr>
        <w:t xml:space="preserve">Producent/model  zaoferowanych podzespołów  serwera </w:t>
      </w:r>
      <w:r>
        <w:rPr>
          <w:rFonts w:ascii="Verdana" w:hAnsi="Verdana"/>
          <w:sz w:val="18"/>
          <w:szCs w:val="18"/>
        </w:rPr>
        <w:t>tj.</w:t>
      </w:r>
      <w:r>
        <w:rPr>
          <w:rFonts w:ascii="Verdana" w:hAnsi="Verdana"/>
          <w:sz w:val="18"/>
          <w:szCs w:val="18"/>
        </w:rPr>
        <w:t>:</w:t>
      </w:r>
      <w:r w:rsidRPr="00C91F5B">
        <w:rPr>
          <w:rFonts w:ascii="Verdana" w:hAnsi="Verdana"/>
          <w:sz w:val="18"/>
          <w:szCs w:val="18"/>
        </w:rPr>
        <w:t xml:space="preserve"> </w:t>
      </w:r>
      <w:r w:rsidRPr="00245D89">
        <w:rPr>
          <w:rFonts w:ascii="Verdana" w:hAnsi="Verdana"/>
          <w:i/>
          <w:iCs/>
          <w:sz w:val="18"/>
          <w:szCs w:val="18"/>
        </w:rPr>
        <w:t>(należy wpisać)</w:t>
      </w:r>
    </w:p>
    <w:p w14:paraId="0BC3EFC8" w14:textId="1CA2BBF5" w:rsidR="00B13BFF" w:rsidRPr="000D4DB3" w:rsidRDefault="00FC1039" w:rsidP="00B13BFF">
      <w:pPr>
        <w:pStyle w:val="Tekstpodstawowy"/>
        <w:rPr>
          <w:rFonts w:ascii="Verdana" w:hAnsi="Verdana"/>
          <w:sz w:val="18"/>
          <w:szCs w:val="18"/>
        </w:rPr>
      </w:pPr>
      <w:r w:rsidRPr="000D4DB3">
        <w:rPr>
          <w:rFonts w:ascii="Verdana" w:hAnsi="Verdana"/>
          <w:sz w:val="18"/>
          <w:szCs w:val="18"/>
          <w:highlight w:val="cyan"/>
        </w:rPr>
        <w:t>1</w:t>
      </w:r>
      <w:r w:rsidR="00B13BFF" w:rsidRPr="000D4DB3">
        <w:rPr>
          <w:rFonts w:ascii="Verdana" w:hAnsi="Verdana"/>
          <w:sz w:val="18"/>
          <w:szCs w:val="18"/>
          <w:highlight w:val="cyan"/>
        </w:rPr>
        <w:t>)Procesor</w:t>
      </w:r>
    </w:p>
    <w:p w14:paraId="76D2954F" w14:textId="77777777" w:rsidR="00B13BFF" w:rsidRPr="000D4DB3" w:rsidRDefault="00B13BFF" w:rsidP="00B13BFF">
      <w:pPr>
        <w:pStyle w:val="Tekstpodstawowy"/>
        <w:rPr>
          <w:rFonts w:ascii="Verdana" w:hAnsi="Verdana"/>
          <w:sz w:val="18"/>
          <w:szCs w:val="18"/>
        </w:rPr>
      </w:pPr>
      <w:r w:rsidRPr="000D4DB3">
        <w:rPr>
          <w:rFonts w:ascii="Verdana" w:hAnsi="Verdana"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07B6E6BF" w14:textId="77777777" w:rsidR="00B13BFF" w:rsidRDefault="00B13BFF" w:rsidP="00B13BFF">
      <w:pPr>
        <w:pStyle w:val="Tekstpodstawowy"/>
        <w:rPr>
          <w:rFonts w:ascii="Verdana" w:hAnsi="Verdana"/>
          <w:sz w:val="18"/>
          <w:szCs w:val="18"/>
        </w:rPr>
      </w:pPr>
      <w:r w:rsidRPr="0009706C">
        <w:rPr>
          <w:rFonts w:ascii="Verdana" w:hAnsi="Verdana"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4CE4C306" w14:textId="7A1DAD43" w:rsidR="00B13BFF" w:rsidRDefault="00FC1039" w:rsidP="00B13BFF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highlight w:val="cyan"/>
        </w:rPr>
        <w:t>2</w:t>
      </w:r>
      <w:r w:rsidR="00B13BFF">
        <w:rPr>
          <w:rFonts w:ascii="Verdana" w:hAnsi="Verdana"/>
          <w:sz w:val="18"/>
          <w:szCs w:val="18"/>
          <w:highlight w:val="cyan"/>
        </w:rPr>
        <w:t>)</w:t>
      </w:r>
      <w:r w:rsidR="00B13BFF" w:rsidRPr="0004009B">
        <w:rPr>
          <w:rFonts w:ascii="Verdana" w:hAnsi="Verdana"/>
          <w:sz w:val="18"/>
          <w:szCs w:val="18"/>
          <w:highlight w:val="cyan"/>
        </w:rPr>
        <w:t>Pamięć o swobodnym dostępie RAM</w:t>
      </w:r>
    </w:p>
    <w:p w14:paraId="7F1AA075" w14:textId="77777777" w:rsidR="00B13BFF" w:rsidRDefault="00B13BFF" w:rsidP="00B13BFF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3B8A9C32" w14:textId="77777777" w:rsidR="00B13BFF" w:rsidRDefault="00B13BFF" w:rsidP="00B13BFF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4F96EF06" w14:textId="4245A08F" w:rsidR="00B13BFF" w:rsidRDefault="00FC1039" w:rsidP="00B13BFF">
      <w:pPr>
        <w:pStyle w:val="Tekstpodstawowy"/>
        <w:rPr>
          <w:rFonts w:ascii="Verdana" w:hAnsi="Verdana"/>
          <w:sz w:val="18"/>
          <w:szCs w:val="18"/>
        </w:rPr>
      </w:pPr>
      <w:bookmarkStart w:id="0" w:name="_Hlk205197839"/>
      <w:r>
        <w:rPr>
          <w:rFonts w:ascii="Verdana" w:hAnsi="Verdana"/>
          <w:sz w:val="18"/>
          <w:szCs w:val="18"/>
          <w:highlight w:val="cyan"/>
        </w:rPr>
        <w:t>3)</w:t>
      </w:r>
      <w:r w:rsidR="00B13BFF" w:rsidRPr="0004009B">
        <w:rPr>
          <w:rFonts w:ascii="Verdana" w:hAnsi="Verdana"/>
          <w:sz w:val="18"/>
          <w:szCs w:val="18"/>
          <w:highlight w:val="cyan"/>
        </w:rPr>
        <w:t>Kart</w:t>
      </w:r>
      <w:r w:rsidR="000D4DB3">
        <w:rPr>
          <w:rFonts w:ascii="Verdana" w:hAnsi="Verdana"/>
          <w:sz w:val="18"/>
          <w:szCs w:val="18"/>
          <w:highlight w:val="cyan"/>
        </w:rPr>
        <w:t>a</w:t>
      </w:r>
      <w:r w:rsidR="00B13BFF" w:rsidRPr="0004009B">
        <w:rPr>
          <w:rFonts w:ascii="Verdana" w:hAnsi="Verdana"/>
          <w:sz w:val="18"/>
          <w:szCs w:val="18"/>
          <w:highlight w:val="cyan"/>
        </w:rPr>
        <w:t xml:space="preserve"> graficzn</w:t>
      </w:r>
      <w:r w:rsidR="000D4DB3" w:rsidRPr="000D4DB3">
        <w:rPr>
          <w:rFonts w:ascii="Verdana" w:hAnsi="Verdana"/>
          <w:sz w:val="18"/>
          <w:szCs w:val="18"/>
          <w:highlight w:val="cyan"/>
        </w:rPr>
        <w:t>a</w:t>
      </w:r>
      <w:r>
        <w:rPr>
          <w:rFonts w:ascii="Verdana" w:hAnsi="Verdana"/>
          <w:sz w:val="18"/>
          <w:szCs w:val="18"/>
        </w:rPr>
        <w:t xml:space="preserve"> (2szt)</w:t>
      </w:r>
    </w:p>
    <w:p w14:paraId="6C5C903E" w14:textId="77777777" w:rsidR="00B13BFF" w:rsidRDefault="00B13BFF" w:rsidP="00B13BFF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36169D46" w14:textId="77777777" w:rsidR="00B13BFF" w:rsidRDefault="00B13BFF" w:rsidP="00B13BFF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Model: ……………………………………………………………………………………………………………………</w:t>
      </w:r>
      <w:bookmarkEnd w:id="0"/>
    </w:p>
    <w:p w14:paraId="1C9C5EEC" w14:textId="26A0D019" w:rsidR="00B13BFF" w:rsidRDefault="00FC1039" w:rsidP="00B13BFF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highlight w:val="cyan"/>
        </w:rPr>
        <w:t>4</w:t>
      </w:r>
      <w:r w:rsidR="00B13BFF">
        <w:rPr>
          <w:rFonts w:ascii="Verdana" w:hAnsi="Verdana"/>
          <w:sz w:val="18"/>
          <w:szCs w:val="18"/>
          <w:highlight w:val="cyan"/>
        </w:rPr>
        <w:t>)</w:t>
      </w:r>
      <w:r w:rsidR="00B13BFF" w:rsidRPr="0004009B">
        <w:rPr>
          <w:rFonts w:ascii="Verdana" w:hAnsi="Verdana"/>
          <w:sz w:val="18"/>
          <w:szCs w:val="18"/>
          <w:highlight w:val="cyan"/>
        </w:rPr>
        <w:t>Dysk twardy (SDD)</w:t>
      </w:r>
      <w:r w:rsidR="00B13BFF" w:rsidRPr="0004009B">
        <w:rPr>
          <w:rFonts w:ascii="Verdana" w:hAnsi="Verdana"/>
          <w:sz w:val="18"/>
          <w:szCs w:val="18"/>
        </w:rPr>
        <w:t xml:space="preserve"> </w:t>
      </w:r>
    </w:p>
    <w:p w14:paraId="71B72683" w14:textId="77777777" w:rsidR="0004009B" w:rsidRPr="0004009B" w:rsidRDefault="0004009B" w:rsidP="0004009B">
      <w:pPr>
        <w:pStyle w:val="Tekstpodstawowy"/>
        <w:rPr>
          <w:rFonts w:ascii="Verdana" w:hAnsi="Verdana"/>
          <w:sz w:val="18"/>
          <w:szCs w:val="18"/>
        </w:rPr>
      </w:pPr>
      <w:r w:rsidRPr="0004009B">
        <w:rPr>
          <w:rFonts w:ascii="Verdana" w:hAnsi="Verdana"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35D8B1D3" w14:textId="1A4D59B1" w:rsidR="0004009B" w:rsidRDefault="0004009B" w:rsidP="0004009B">
      <w:pPr>
        <w:pStyle w:val="Tekstpodstawowy"/>
        <w:rPr>
          <w:rFonts w:ascii="Verdana" w:hAnsi="Verdana"/>
          <w:sz w:val="18"/>
          <w:szCs w:val="18"/>
        </w:rPr>
      </w:pPr>
      <w:r w:rsidRPr="0004009B">
        <w:rPr>
          <w:rFonts w:ascii="Verdana" w:hAnsi="Verdana"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794C6074" w14:textId="4AF7E5B6" w:rsidR="00B13BFF" w:rsidRDefault="00FC1039" w:rsidP="00B13BFF">
      <w:pPr>
        <w:pStyle w:val="Tekstpodstawowy"/>
        <w:rPr>
          <w:rFonts w:ascii="Verdana" w:hAnsi="Verdana"/>
          <w:sz w:val="18"/>
          <w:szCs w:val="18"/>
        </w:rPr>
      </w:pPr>
      <w:bookmarkStart w:id="1" w:name="_Hlk205197873"/>
      <w:bookmarkStart w:id="2" w:name="_Hlk205197979"/>
      <w:r>
        <w:rPr>
          <w:rFonts w:ascii="Verdana" w:hAnsi="Verdana"/>
          <w:sz w:val="18"/>
          <w:szCs w:val="18"/>
          <w:highlight w:val="cyan"/>
        </w:rPr>
        <w:t>5</w:t>
      </w:r>
      <w:r w:rsidR="00B13BFF">
        <w:rPr>
          <w:rFonts w:ascii="Verdana" w:hAnsi="Verdana"/>
          <w:sz w:val="18"/>
          <w:szCs w:val="18"/>
          <w:highlight w:val="cyan"/>
        </w:rPr>
        <w:t>)</w:t>
      </w:r>
      <w:r w:rsidRPr="0004009B">
        <w:rPr>
          <w:rFonts w:ascii="Verdana" w:hAnsi="Verdana"/>
          <w:sz w:val="18"/>
          <w:szCs w:val="18"/>
          <w:highlight w:val="cyan"/>
        </w:rPr>
        <w:t xml:space="preserve"> </w:t>
      </w:r>
      <w:r w:rsidR="0004009B" w:rsidRPr="0004009B">
        <w:rPr>
          <w:rFonts w:ascii="Verdana" w:hAnsi="Verdana"/>
          <w:sz w:val="18"/>
          <w:szCs w:val="18"/>
          <w:highlight w:val="cyan"/>
        </w:rPr>
        <w:t>Dysk twardy (HDD</w:t>
      </w:r>
      <w:r w:rsidR="0004009B" w:rsidRPr="000D4DB3">
        <w:rPr>
          <w:rFonts w:ascii="Verdana" w:hAnsi="Verdana"/>
          <w:sz w:val="18"/>
          <w:szCs w:val="18"/>
          <w:highlight w:val="cyan"/>
        </w:rPr>
        <w:t>)</w:t>
      </w:r>
      <w:r w:rsidRPr="000D4DB3">
        <w:rPr>
          <w:rFonts w:ascii="Verdana" w:hAnsi="Verdana"/>
          <w:sz w:val="18"/>
          <w:szCs w:val="18"/>
          <w:highlight w:val="cyan"/>
        </w:rPr>
        <w:t xml:space="preserve"> </w:t>
      </w:r>
      <w:r w:rsidRPr="00FC1039">
        <w:rPr>
          <w:rFonts w:ascii="Verdana" w:hAnsi="Verdana"/>
          <w:sz w:val="18"/>
          <w:szCs w:val="18"/>
        </w:rPr>
        <w:t>(4szt)</w:t>
      </w:r>
    </w:p>
    <w:p w14:paraId="021D37C8" w14:textId="77777777" w:rsidR="00B13BFF" w:rsidRDefault="00B13BFF" w:rsidP="00B13BFF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22BF4D6A" w14:textId="35F1AE07" w:rsidR="00B13BFF" w:rsidRDefault="00B13BFF" w:rsidP="00B13BFF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Model: ……………………………………………………………………………………………………………………</w:t>
      </w:r>
      <w:bookmarkEnd w:id="1"/>
    </w:p>
    <w:bookmarkEnd w:id="2"/>
    <w:p w14:paraId="52E74B2F" w14:textId="2AF862D2" w:rsidR="00B13BFF" w:rsidRDefault="00FC1039" w:rsidP="00B13BFF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highlight w:val="cyan"/>
        </w:rPr>
        <w:t>6</w:t>
      </w:r>
      <w:r w:rsidR="00B13BFF" w:rsidRPr="0004009B">
        <w:rPr>
          <w:rFonts w:ascii="Verdana" w:hAnsi="Verdana"/>
          <w:sz w:val="18"/>
          <w:szCs w:val="18"/>
          <w:highlight w:val="cyan"/>
        </w:rPr>
        <w:t>)</w:t>
      </w:r>
      <w:r w:rsidR="0004009B" w:rsidRPr="0004009B">
        <w:rPr>
          <w:rFonts w:ascii="Verdana" w:hAnsi="Verdana"/>
          <w:sz w:val="18"/>
          <w:szCs w:val="18"/>
          <w:highlight w:val="cyan"/>
        </w:rPr>
        <w:t>Płyta główna</w:t>
      </w:r>
    </w:p>
    <w:p w14:paraId="4B41634C" w14:textId="77777777" w:rsidR="0004009B" w:rsidRPr="0004009B" w:rsidRDefault="0004009B" w:rsidP="0004009B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04009B">
        <w:rPr>
          <w:rFonts w:ascii="Verdana" w:hAnsi="Verdana"/>
          <w:b/>
          <w:sz w:val="18"/>
          <w:szCs w:val="18"/>
        </w:rPr>
        <w:lastRenderedPageBreak/>
        <w:t>Producent: ……………………………………………………………………………………………………………..</w:t>
      </w:r>
    </w:p>
    <w:p w14:paraId="369E3FFF" w14:textId="268B2B62" w:rsidR="00B13BFF" w:rsidRDefault="0004009B" w:rsidP="0004009B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04009B">
        <w:rPr>
          <w:rFonts w:ascii="Verdana" w:hAnsi="Verdana"/>
          <w:b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07EE99F1" w14:textId="77777777" w:rsidR="0004009B" w:rsidRPr="00AB3DAE" w:rsidRDefault="0004009B" w:rsidP="0004009B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14AECD53" w14:textId="77777777" w:rsidR="00DE3C1D" w:rsidRPr="00AB3DAE" w:rsidRDefault="00DE3C1D" w:rsidP="00DE3C1D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AB3DAE">
        <w:rPr>
          <w:rFonts w:ascii="Verdana" w:hAnsi="Verdana"/>
          <w:b/>
          <w:sz w:val="18"/>
          <w:szCs w:val="18"/>
        </w:rPr>
        <w:t xml:space="preserve">Okres udzielonej gwarancji  wynosi: ……… miesięcy*) </w:t>
      </w:r>
      <w:r w:rsidRPr="00AB3DAE">
        <w:rPr>
          <w:rFonts w:ascii="Verdana" w:hAnsi="Verdana"/>
          <w:b/>
          <w:i/>
          <w:iCs/>
          <w:sz w:val="18"/>
          <w:szCs w:val="18"/>
          <w:highlight w:val="yellow"/>
        </w:rPr>
        <w:t>/kryterium oceny ofert/</w:t>
      </w:r>
    </w:p>
    <w:p w14:paraId="1107A745" w14:textId="450EEFF3" w:rsidR="00DE3C1D" w:rsidRPr="00C570FD" w:rsidRDefault="00DE3C1D" w:rsidP="00DE3C1D">
      <w:pPr>
        <w:widowControl w:val="0"/>
        <w:ind w:right="1"/>
        <w:jc w:val="both"/>
        <w:rPr>
          <w:rFonts w:ascii="Verdana" w:hAnsi="Verdana"/>
          <w:bCs/>
          <w:i/>
          <w:iCs/>
          <w:sz w:val="18"/>
          <w:szCs w:val="18"/>
        </w:rPr>
      </w:pPr>
      <w:r w:rsidRPr="00C570FD">
        <w:rPr>
          <w:rFonts w:ascii="Verdana" w:hAnsi="Verdana"/>
          <w:bCs/>
          <w:i/>
          <w:iCs/>
          <w:sz w:val="18"/>
          <w:szCs w:val="18"/>
        </w:rPr>
        <w:t xml:space="preserve">*)W przypadku nie podania okresu gwarancji, Zamawiający przyjmie minimalny okres gwarancji wskazany w </w:t>
      </w:r>
      <w:proofErr w:type="spellStart"/>
      <w:r w:rsidRPr="00C570FD">
        <w:rPr>
          <w:rFonts w:ascii="Verdana" w:hAnsi="Verdana"/>
          <w:bCs/>
          <w:i/>
          <w:iCs/>
          <w:sz w:val="18"/>
          <w:szCs w:val="18"/>
        </w:rPr>
        <w:t>swz</w:t>
      </w:r>
      <w:proofErr w:type="spellEnd"/>
      <w:r w:rsidRPr="00C570FD">
        <w:rPr>
          <w:rFonts w:ascii="Verdana" w:hAnsi="Verdana"/>
          <w:bCs/>
          <w:i/>
          <w:iCs/>
          <w:sz w:val="18"/>
          <w:szCs w:val="18"/>
        </w:rPr>
        <w:t>.</w:t>
      </w:r>
    </w:p>
    <w:p w14:paraId="6024F5DB" w14:textId="77777777" w:rsidR="00DE3C1D" w:rsidRPr="00AB3DAE" w:rsidRDefault="00DE3C1D" w:rsidP="00E4173C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</w:p>
    <w:p w14:paraId="10868855" w14:textId="13AD0185" w:rsidR="00566E17" w:rsidRDefault="00566E17" w:rsidP="00E4173C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  <w:r w:rsidRPr="00566E17">
        <w:rPr>
          <w:rFonts w:ascii="Verdana" w:hAnsi="Verdana"/>
          <w:b/>
          <w:color w:val="000000"/>
          <w:sz w:val="18"/>
          <w:szCs w:val="18"/>
        </w:rPr>
        <w:t xml:space="preserve">Termin realizacji umowy: ………. dni od daty otrzymania zamówienia potwierdzonego przez </w:t>
      </w:r>
      <w:proofErr w:type="spellStart"/>
      <w:r w:rsidRPr="00566E17">
        <w:rPr>
          <w:rFonts w:ascii="Verdana" w:hAnsi="Verdana"/>
          <w:b/>
          <w:color w:val="000000"/>
          <w:sz w:val="18"/>
          <w:szCs w:val="18"/>
        </w:rPr>
        <w:t>M</w:t>
      </w:r>
      <w:r>
        <w:rPr>
          <w:rFonts w:ascii="Verdana" w:hAnsi="Verdana"/>
          <w:b/>
          <w:color w:val="000000"/>
          <w:sz w:val="18"/>
          <w:szCs w:val="18"/>
        </w:rPr>
        <w:t>NiSW</w:t>
      </w:r>
      <w:proofErr w:type="spellEnd"/>
      <w:r w:rsidRPr="00566E17">
        <w:rPr>
          <w:rFonts w:ascii="Verdana" w:hAnsi="Verdana"/>
          <w:b/>
          <w:color w:val="000000"/>
          <w:sz w:val="18"/>
          <w:szCs w:val="18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</w:rPr>
        <w:t>*</w:t>
      </w:r>
      <w:r w:rsidRPr="00566E17">
        <w:rPr>
          <w:rFonts w:ascii="Verdana" w:hAnsi="Verdana"/>
          <w:b/>
          <w:color w:val="000000"/>
          <w:sz w:val="18"/>
          <w:szCs w:val="18"/>
        </w:rPr>
        <w:t>*)</w:t>
      </w:r>
      <w:r w:rsidRPr="00566E17">
        <w:rPr>
          <w:rFonts w:ascii="Verdana" w:hAnsi="Verdana"/>
          <w:b/>
          <w:color w:val="000000"/>
          <w:sz w:val="18"/>
          <w:szCs w:val="18"/>
          <w:highlight w:val="yellow"/>
        </w:rPr>
        <w:t>/kryterium oceny ofert/</w:t>
      </w:r>
    </w:p>
    <w:p w14:paraId="5663FE60" w14:textId="69DE4EEB" w:rsidR="00E4173C" w:rsidRPr="00DE3C1D" w:rsidRDefault="00DE3C1D" w:rsidP="00E4173C">
      <w:pPr>
        <w:widowControl w:val="0"/>
        <w:ind w:right="1"/>
        <w:jc w:val="both"/>
        <w:rPr>
          <w:rFonts w:ascii="Verdana" w:hAnsi="Verdana"/>
          <w:bCs/>
          <w:i/>
          <w:iCs/>
          <w:color w:val="000000"/>
          <w:sz w:val="18"/>
          <w:szCs w:val="18"/>
        </w:rPr>
      </w:pPr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>*</w:t>
      </w:r>
      <w:r w:rsidR="00E4173C" w:rsidRPr="00DE3C1D">
        <w:rPr>
          <w:rFonts w:ascii="Verdana" w:hAnsi="Verdana"/>
          <w:bCs/>
          <w:i/>
          <w:iCs/>
          <w:color w:val="000000"/>
          <w:sz w:val="18"/>
          <w:szCs w:val="18"/>
        </w:rPr>
        <w:t xml:space="preserve">*)W przypadku nie podania terminu realizacji, Zamawiający przyjmie maksymalny termin realizacji wskazany w </w:t>
      </w:r>
      <w:proofErr w:type="spellStart"/>
      <w:r w:rsidR="00E4173C" w:rsidRPr="00DE3C1D">
        <w:rPr>
          <w:rFonts w:ascii="Verdana" w:hAnsi="Verdana"/>
          <w:bCs/>
          <w:i/>
          <w:iCs/>
          <w:color w:val="000000"/>
          <w:sz w:val="18"/>
          <w:szCs w:val="18"/>
        </w:rPr>
        <w:t>swz</w:t>
      </w:r>
      <w:proofErr w:type="spellEnd"/>
      <w:r w:rsidR="00E4173C" w:rsidRPr="00DE3C1D">
        <w:rPr>
          <w:rFonts w:ascii="Verdana" w:hAnsi="Verdana"/>
          <w:bCs/>
          <w:i/>
          <w:iCs/>
          <w:color w:val="000000"/>
          <w:sz w:val="18"/>
          <w:szCs w:val="18"/>
        </w:rPr>
        <w:t>.</w:t>
      </w:r>
    </w:p>
    <w:p w14:paraId="527698E9" w14:textId="77777777" w:rsidR="00B77460" w:rsidRPr="00DE3C1D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0FCD0C73" w14:textId="77777777" w:rsidR="003E23EF" w:rsidRPr="00DE3C1D" w:rsidRDefault="003E23EF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964E792" w14:textId="3CFCBE25" w:rsidR="003E23EF" w:rsidRPr="00DE3C1D" w:rsidRDefault="003E23EF" w:rsidP="001B24FB">
      <w:pPr>
        <w:jc w:val="both"/>
        <w:rPr>
          <w:rFonts w:ascii="Verdana" w:hAnsi="Verdana"/>
          <w:i/>
          <w:iCs/>
          <w:sz w:val="18"/>
          <w:szCs w:val="18"/>
        </w:rPr>
      </w:pPr>
      <w:r w:rsidRPr="00DE3C1D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="00DE3C1D" w:rsidRPr="00DE3C1D">
        <w:rPr>
          <w:rFonts w:ascii="Verdana" w:hAnsi="Verdana"/>
          <w:b/>
          <w:bCs/>
          <w:i/>
          <w:iCs/>
          <w:sz w:val="18"/>
          <w:szCs w:val="18"/>
        </w:rPr>
        <w:t>serwer</w:t>
      </w:r>
      <w:r w:rsidRPr="00DE3C1D">
        <w:rPr>
          <w:rFonts w:ascii="Verdana" w:hAnsi="Verdana"/>
          <w:i/>
          <w:iCs/>
          <w:sz w:val="18"/>
          <w:szCs w:val="18"/>
        </w:rPr>
        <w:t xml:space="preserve"> wchodząc</w:t>
      </w:r>
      <w:r w:rsidR="005533D0">
        <w:rPr>
          <w:rFonts w:ascii="Verdana" w:hAnsi="Verdana"/>
          <w:i/>
          <w:iCs/>
          <w:sz w:val="18"/>
          <w:szCs w:val="18"/>
        </w:rPr>
        <w:t>y</w:t>
      </w:r>
      <w:r w:rsidRPr="00DE3C1D">
        <w:rPr>
          <w:rFonts w:ascii="Verdana" w:hAnsi="Verdana"/>
          <w:i/>
          <w:iCs/>
          <w:sz w:val="18"/>
          <w:szCs w:val="18"/>
        </w:rPr>
        <w:t xml:space="preserve"> w zakres niniejszego zamówienia. Po przedstawieniu przez Zamawiającego zamówienia potwierdzonego przez organ nadzorujący Zamawiającego Wykonawca uwzględni w wystawionej fakturze 0% stawkę podatku VAT.  </w:t>
      </w:r>
    </w:p>
    <w:p w14:paraId="2392D690" w14:textId="77777777" w:rsidR="003E23EF" w:rsidRPr="00DE3C1D" w:rsidRDefault="003E23EF" w:rsidP="001B24FB">
      <w:pPr>
        <w:tabs>
          <w:tab w:val="left" w:pos="426"/>
        </w:tabs>
        <w:jc w:val="both"/>
        <w:rPr>
          <w:rFonts w:ascii="Verdana" w:hAnsi="Verdana"/>
          <w:i/>
          <w:iCs/>
          <w:sz w:val="18"/>
          <w:szCs w:val="18"/>
        </w:rPr>
      </w:pPr>
    </w:p>
    <w:p w14:paraId="5A29A22B" w14:textId="77777777" w:rsidR="003E23EF" w:rsidRPr="00DE3C1D" w:rsidRDefault="003E23EF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5C92D557" w14:textId="25160E27" w:rsidR="00C9110A" w:rsidRPr="00DE3C1D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DE3C1D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DE3C1D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DE3C1D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 xml:space="preserve">Termin płatności: </w:t>
      </w:r>
      <w:r w:rsidRPr="00DE3C1D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114BDD" w14:textId="77777777" w:rsidR="00D74507" w:rsidRPr="00DE3C1D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DE3C1D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DE3C1D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DE3C1D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DE3C1D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E3C1D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Pr="00DE3C1D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E3C1D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E3C1D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A04D7E1" w14:textId="68AEFBBE" w:rsidR="003E23EF" w:rsidRPr="00DE3C1D" w:rsidRDefault="003E23EF" w:rsidP="001B24FB">
      <w:pPr>
        <w:numPr>
          <w:ilvl w:val="0"/>
          <w:numId w:val="1"/>
        </w:numPr>
        <w:jc w:val="both"/>
        <w:rPr>
          <w:rFonts w:ascii="Verdana" w:hAnsi="Verdana"/>
          <w:color w:val="000000"/>
          <w:sz w:val="18"/>
          <w:szCs w:val="18"/>
          <w:highlight w:val="yellow"/>
        </w:rPr>
      </w:pPr>
      <w:r w:rsidRPr="00DE3C1D">
        <w:rPr>
          <w:rFonts w:ascii="Verdana" w:hAnsi="Verdana"/>
          <w:color w:val="000000"/>
          <w:sz w:val="18"/>
          <w:szCs w:val="18"/>
          <w:highlight w:val="yellow"/>
        </w:rPr>
        <w:t>Oświadczamy, że obsługa gwarancyjna świadczona będzie przez producenta lub autoryzowanego partnera serwisowego producenta tj. ………………………(należy wpisać)</w:t>
      </w:r>
    </w:p>
    <w:p w14:paraId="6CD01895" w14:textId="47176F40" w:rsidR="003E23EF" w:rsidRPr="00DE3C1D" w:rsidRDefault="003E23EF" w:rsidP="003E23E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DE3C1D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DE3C1D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DE3C1D">
        <w:rPr>
          <w:rFonts w:ascii="Verdana" w:hAnsi="Verdana"/>
          <w:sz w:val="18"/>
          <w:szCs w:val="18"/>
        </w:rPr>
        <w:t>późn</w:t>
      </w:r>
      <w:proofErr w:type="spellEnd"/>
      <w:r w:rsidRPr="00DE3C1D">
        <w:rPr>
          <w:rFonts w:ascii="Verdana" w:hAnsi="Verdana"/>
          <w:sz w:val="18"/>
          <w:szCs w:val="18"/>
        </w:rPr>
        <w:t xml:space="preserve">. zm.) </w:t>
      </w:r>
      <w:r w:rsidRPr="00DE3C1D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na </w:t>
      </w:r>
      <w:r w:rsidR="00DE3C1D">
        <w:rPr>
          <w:rFonts w:ascii="Verdana" w:eastAsia="Calibri" w:hAnsi="Verdana"/>
          <w:b/>
          <w:sz w:val="18"/>
          <w:szCs w:val="18"/>
          <w:lang w:eastAsia="en-US"/>
        </w:rPr>
        <w:t>serwer</w:t>
      </w:r>
      <w:r w:rsidRPr="00DE3C1D">
        <w:rPr>
          <w:rFonts w:ascii="Verdana" w:eastAsia="Calibri" w:hAnsi="Verdana"/>
          <w:b/>
          <w:sz w:val="18"/>
          <w:szCs w:val="18"/>
          <w:lang w:eastAsia="en-US"/>
        </w:rPr>
        <w:t xml:space="preserve"> </w:t>
      </w:r>
      <w:r w:rsidRPr="00DE3C1D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</w:p>
    <w:p w14:paraId="3CA33B53" w14:textId="6913D3F9" w:rsidR="003E23EF" w:rsidRPr="00DE3C1D" w:rsidRDefault="003E23EF" w:rsidP="003E23E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DE3C1D">
        <w:rPr>
          <w:rFonts w:ascii="Verdana" w:hAnsi="Verdana"/>
          <w:color w:val="000000"/>
          <w:sz w:val="18"/>
          <w:szCs w:val="18"/>
          <w:lang w:eastAsia="ar-SA"/>
        </w:rPr>
        <w:t>W przypadku podpisania umowy z naszą firmą uwzględnimy w wystawionej fakturze 0% stawkę podatku VAT po przedstawieniu przez Zamawiającego zaświadczenia potwierdzającego, że wymienione w zamówieniu skierowanym do Wykonawcy</w:t>
      </w:r>
      <w:r w:rsidR="00DE3C1D">
        <w:rPr>
          <w:rFonts w:ascii="Verdana" w:hAnsi="Verdana"/>
          <w:color w:val="000000"/>
          <w:sz w:val="18"/>
          <w:szCs w:val="18"/>
          <w:lang w:eastAsia="ar-SA"/>
        </w:rPr>
        <w:t>:</w:t>
      </w:r>
      <w:r w:rsidRPr="00DE3C1D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="00DE3C1D">
        <w:rPr>
          <w:rFonts w:ascii="Verdana" w:eastAsia="Calibri" w:hAnsi="Verdana"/>
          <w:b/>
          <w:sz w:val="18"/>
          <w:szCs w:val="18"/>
          <w:lang w:eastAsia="en-US"/>
        </w:rPr>
        <w:t>serwer</w:t>
      </w:r>
      <w:r w:rsidRPr="00DE3C1D">
        <w:rPr>
          <w:rFonts w:ascii="Verdana" w:eastAsia="Calibri" w:hAnsi="Verdana"/>
          <w:b/>
          <w:sz w:val="18"/>
          <w:szCs w:val="18"/>
          <w:lang w:eastAsia="en-US"/>
        </w:rPr>
        <w:t xml:space="preserve"> - </w:t>
      </w:r>
      <w:r w:rsidRPr="00DE3C1D">
        <w:rPr>
          <w:rFonts w:ascii="Verdana" w:eastAsia="Calibri" w:hAnsi="Verdana"/>
          <w:bCs/>
          <w:sz w:val="18"/>
          <w:szCs w:val="18"/>
          <w:lang w:eastAsia="en-US"/>
        </w:rPr>
        <w:t xml:space="preserve">są przeznaczone dla placówki oświatowej </w:t>
      </w:r>
      <w:r w:rsidRPr="00DE3C1D">
        <w:rPr>
          <w:rFonts w:ascii="Verdana" w:eastAsia="Calibri" w:hAnsi="Verdana"/>
          <w:b/>
          <w:sz w:val="18"/>
          <w:szCs w:val="18"/>
          <w:lang w:eastAsia="en-US"/>
        </w:rPr>
        <w:t xml:space="preserve">-  </w:t>
      </w:r>
      <w:r w:rsidRPr="00DE3C1D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DE3C1D">
        <w:rPr>
          <w:rFonts w:ascii="Verdana" w:hAnsi="Verdana"/>
          <w:bCs/>
          <w:i/>
          <w:iCs/>
          <w:sz w:val="18"/>
          <w:szCs w:val="18"/>
        </w:rPr>
        <w:t>stawą</w:t>
      </w:r>
      <w:r w:rsidRPr="00DE3C1D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DE3C1D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DE3C1D">
        <w:rPr>
          <w:rFonts w:ascii="Verdana" w:hAnsi="Verdana"/>
          <w:sz w:val="18"/>
          <w:szCs w:val="18"/>
        </w:rPr>
        <w:t>późn</w:t>
      </w:r>
      <w:proofErr w:type="spellEnd"/>
      <w:r w:rsidRPr="00DE3C1D">
        <w:rPr>
          <w:rFonts w:ascii="Verdana" w:hAnsi="Verdana"/>
          <w:sz w:val="18"/>
          <w:szCs w:val="18"/>
        </w:rPr>
        <w:t>. zm.)</w:t>
      </w:r>
    </w:p>
    <w:p w14:paraId="75FFF5D9" w14:textId="57AFBDBB" w:rsidR="00773B3A" w:rsidRPr="00DE3C1D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DE3C1D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DE3C1D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E3C1D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DE3C1D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E3C1D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DE3C1D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3C1D">
              <w:rPr>
                <w:rFonts w:ascii="Verdana" w:hAnsi="Verdana"/>
                <w:sz w:val="18"/>
                <w:szCs w:val="18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3C1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3C1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3C1D">
              <w:rPr>
                <w:rFonts w:ascii="Verdana" w:hAnsi="Verdana"/>
                <w:sz w:val="18"/>
                <w:szCs w:val="18"/>
              </w:rPr>
              <w:t>Nazwa podwykonawcy</w:t>
            </w:r>
            <w:r w:rsidRPr="00DE3C1D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DE3C1D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DE3C1D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DE3C1D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DE3C1D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DE3C1D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DE3C1D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DE3C1D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DE3C1D">
        <w:rPr>
          <w:rFonts w:ascii="Verdana" w:hAnsi="Verdana" w:cs="Times New Roman"/>
          <w:sz w:val="18"/>
          <w:szCs w:val="18"/>
        </w:rPr>
        <w:tab/>
        <w:t>Imię i Nazwisko</w:t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DE3C1D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E3C1D">
        <w:rPr>
          <w:rFonts w:ascii="Verdana" w:hAnsi="Verdana"/>
          <w:sz w:val="18"/>
          <w:szCs w:val="18"/>
        </w:rPr>
        <w:tab/>
      </w:r>
      <w:r w:rsidRPr="00DE3C1D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DE3C1D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DE3C1D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E3C1D">
        <w:rPr>
          <w:rFonts w:ascii="Verdana" w:hAnsi="Verdana"/>
          <w:sz w:val="18"/>
          <w:szCs w:val="18"/>
        </w:rPr>
        <w:tab/>
      </w:r>
      <w:r w:rsidRPr="00DE3C1D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E3C1D">
        <w:rPr>
          <w:rFonts w:ascii="Verdana" w:hAnsi="Verdana"/>
          <w:sz w:val="18"/>
          <w:szCs w:val="18"/>
        </w:rPr>
        <w:t>ych</w:t>
      </w:r>
      <w:proofErr w:type="spellEnd"/>
      <w:r w:rsidRPr="00DE3C1D">
        <w:rPr>
          <w:rFonts w:ascii="Verdana" w:hAnsi="Verdana"/>
          <w:sz w:val="18"/>
          <w:szCs w:val="18"/>
        </w:rPr>
        <w:t>) dokumentu(ów)</w:t>
      </w:r>
    </w:p>
    <w:p w14:paraId="6BF1A064" w14:textId="77777777" w:rsidR="00C9110A" w:rsidRPr="00DE3C1D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79767BDE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57972B5C" w14:textId="77777777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DE3C1D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DE3C1D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DE3C1D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DE3C1D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DE3C1D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DE3C1D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DE3C1D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D623F7" w14:textId="77777777" w:rsidR="00F363B7" w:rsidRDefault="00F363B7">
      <w:r>
        <w:separator/>
      </w:r>
    </w:p>
  </w:endnote>
  <w:endnote w:type="continuationSeparator" w:id="0">
    <w:p w14:paraId="23D541E4" w14:textId="77777777" w:rsidR="00F363B7" w:rsidRDefault="00F36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F93E2" w14:textId="77777777" w:rsidR="00F363B7" w:rsidRDefault="00F363B7">
      <w:r>
        <w:separator/>
      </w:r>
    </w:p>
  </w:footnote>
  <w:footnote w:type="continuationSeparator" w:id="0">
    <w:p w14:paraId="61423BD1" w14:textId="77777777" w:rsidR="00F363B7" w:rsidRDefault="00F363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160E"/>
    <w:rsid w:val="00005FF7"/>
    <w:rsid w:val="00012286"/>
    <w:rsid w:val="0004009B"/>
    <w:rsid w:val="00057825"/>
    <w:rsid w:val="000704FC"/>
    <w:rsid w:val="00071CCC"/>
    <w:rsid w:val="00081341"/>
    <w:rsid w:val="000868FF"/>
    <w:rsid w:val="000960B7"/>
    <w:rsid w:val="0009706C"/>
    <w:rsid w:val="000978A0"/>
    <w:rsid w:val="000A39E7"/>
    <w:rsid w:val="000B731D"/>
    <w:rsid w:val="000C3FA2"/>
    <w:rsid w:val="000D4DB3"/>
    <w:rsid w:val="000D6134"/>
    <w:rsid w:val="000E09C7"/>
    <w:rsid w:val="000E3B4F"/>
    <w:rsid w:val="000E4E20"/>
    <w:rsid w:val="000F5107"/>
    <w:rsid w:val="000F6589"/>
    <w:rsid w:val="00105B5B"/>
    <w:rsid w:val="00105EE6"/>
    <w:rsid w:val="00106636"/>
    <w:rsid w:val="0011297C"/>
    <w:rsid w:val="00112EF8"/>
    <w:rsid w:val="00116EC6"/>
    <w:rsid w:val="00120A7C"/>
    <w:rsid w:val="001330C2"/>
    <w:rsid w:val="0013475E"/>
    <w:rsid w:val="001524A2"/>
    <w:rsid w:val="00157125"/>
    <w:rsid w:val="00164B09"/>
    <w:rsid w:val="001801DD"/>
    <w:rsid w:val="0018064E"/>
    <w:rsid w:val="00183576"/>
    <w:rsid w:val="00185405"/>
    <w:rsid w:val="001B24FB"/>
    <w:rsid w:val="001B76DA"/>
    <w:rsid w:val="001C0AF0"/>
    <w:rsid w:val="001C47DB"/>
    <w:rsid w:val="001D4612"/>
    <w:rsid w:val="002046BE"/>
    <w:rsid w:val="00207E98"/>
    <w:rsid w:val="0021193A"/>
    <w:rsid w:val="002133B1"/>
    <w:rsid w:val="00217478"/>
    <w:rsid w:val="00224CB0"/>
    <w:rsid w:val="002257B4"/>
    <w:rsid w:val="00241D52"/>
    <w:rsid w:val="00245D89"/>
    <w:rsid w:val="002723B0"/>
    <w:rsid w:val="002908E0"/>
    <w:rsid w:val="00291A94"/>
    <w:rsid w:val="00296237"/>
    <w:rsid w:val="00296695"/>
    <w:rsid w:val="002A3EC6"/>
    <w:rsid w:val="002A664C"/>
    <w:rsid w:val="002A772B"/>
    <w:rsid w:val="002C5B9B"/>
    <w:rsid w:val="002E362C"/>
    <w:rsid w:val="00315A4A"/>
    <w:rsid w:val="0033248D"/>
    <w:rsid w:val="00333C8A"/>
    <w:rsid w:val="00335B1B"/>
    <w:rsid w:val="00351DCD"/>
    <w:rsid w:val="003556A2"/>
    <w:rsid w:val="003571ED"/>
    <w:rsid w:val="00382315"/>
    <w:rsid w:val="003831B5"/>
    <w:rsid w:val="003862BF"/>
    <w:rsid w:val="003B130C"/>
    <w:rsid w:val="003B3017"/>
    <w:rsid w:val="003B74DF"/>
    <w:rsid w:val="003C2643"/>
    <w:rsid w:val="003D4E15"/>
    <w:rsid w:val="003E23EF"/>
    <w:rsid w:val="003E2E0B"/>
    <w:rsid w:val="00400BD5"/>
    <w:rsid w:val="00405496"/>
    <w:rsid w:val="00410116"/>
    <w:rsid w:val="00415804"/>
    <w:rsid w:val="00417C3D"/>
    <w:rsid w:val="00422B23"/>
    <w:rsid w:val="00427698"/>
    <w:rsid w:val="00427FE6"/>
    <w:rsid w:val="00443EE5"/>
    <w:rsid w:val="00474217"/>
    <w:rsid w:val="00485ADA"/>
    <w:rsid w:val="004A02B1"/>
    <w:rsid w:val="004A1F00"/>
    <w:rsid w:val="004A45FA"/>
    <w:rsid w:val="004A4F37"/>
    <w:rsid w:val="004B7300"/>
    <w:rsid w:val="004C19D7"/>
    <w:rsid w:val="004C6753"/>
    <w:rsid w:val="004E5131"/>
    <w:rsid w:val="004F3CA4"/>
    <w:rsid w:val="0052767D"/>
    <w:rsid w:val="005303EF"/>
    <w:rsid w:val="005533D0"/>
    <w:rsid w:val="00555CAF"/>
    <w:rsid w:val="005615F4"/>
    <w:rsid w:val="00561ADF"/>
    <w:rsid w:val="00562023"/>
    <w:rsid w:val="00566E17"/>
    <w:rsid w:val="00577362"/>
    <w:rsid w:val="00595C87"/>
    <w:rsid w:val="005A0E0C"/>
    <w:rsid w:val="005A5322"/>
    <w:rsid w:val="005B3332"/>
    <w:rsid w:val="005C14A3"/>
    <w:rsid w:val="005D2C65"/>
    <w:rsid w:val="005D2C98"/>
    <w:rsid w:val="005E6D94"/>
    <w:rsid w:val="0063384F"/>
    <w:rsid w:val="00643C6F"/>
    <w:rsid w:val="00644080"/>
    <w:rsid w:val="00646202"/>
    <w:rsid w:val="0065290F"/>
    <w:rsid w:val="006603ED"/>
    <w:rsid w:val="006701F9"/>
    <w:rsid w:val="0067662E"/>
    <w:rsid w:val="006803B8"/>
    <w:rsid w:val="006815F6"/>
    <w:rsid w:val="00691505"/>
    <w:rsid w:val="006933DF"/>
    <w:rsid w:val="006975E1"/>
    <w:rsid w:val="006A51C3"/>
    <w:rsid w:val="006A5509"/>
    <w:rsid w:val="006A5839"/>
    <w:rsid w:val="006B1724"/>
    <w:rsid w:val="006B733B"/>
    <w:rsid w:val="006C6C41"/>
    <w:rsid w:val="006D37DF"/>
    <w:rsid w:val="006D50A1"/>
    <w:rsid w:val="00733037"/>
    <w:rsid w:val="00734025"/>
    <w:rsid w:val="00773B3A"/>
    <w:rsid w:val="007748F0"/>
    <w:rsid w:val="0078125D"/>
    <w:rsid w:val="00781C88"/>
    <w:rsid w:val="0078277E"/>
    <w:rsid w:val="00787CE2"/>
    <w:rsid w:val="007A4321"/>
    <w:rsid w:val="007B2D91"/>
    <w:rsid w:val="007B42CD"/>
    <w:rsid w:val="007B54D1"/>
    <w:rsid w:val="007C05C9"/>
    <w:rsid w:val="007C2BA0"/>
    <w:rsid w:val="007D0F4E"/>
    <w:rsid w:val="007D40B8"/>
    <w:rsid w:val="007D501F"/>
    <w:rsid w:val="007E0E0B"/>
    <w:rsid w:val="007F0436"/>
    <w:rsid w:val="00820C6F"/>
    <w:rsid w:val="008273CE"/>
    <w:rsid w:val="00833933"/>
    <w:rsid w:val="00844B18"/>
    <w:rsid w:val="00853083"/>
    <w:rsid w:val="0085663A"/>
    <w:rsid w:val="00860328"/>
    <w:rsid w:val="00861C2F"/>
    <w:rsid w:val="00861EC8"/>
    <w:rsid w:val="008B2F0C"/>
    <w:rsid w:val="008B4928"/>
    <w:rsid w:val="008B6CC8"/>
    <w:rsid w:val="008C219E"/>
    <w:rsid w:val="008D2AB8"/>
    <w:rsid w:val="008D36E7"/>
    <w:rsid w:val="008D3742"/>
    <w:rsid w:val="008F1C66"/>
    <w:rsid w:val="00904823"/>
    <w:rsid w:val="0090584B"/>
    <w:rsid w:val="00905B2B"/>
    <w:rsid w:val="00907B61"/>
    <w:rsid w:val="0091645D"/>
    <w:rsid w:val="009628F3"/>
    <w:rsid w:val="0096498C"/>
    <w:rsid w:val="00970FE4"/>
    <w:rsid w:val="009751E8"/>
    <w:rsid w:val="009842BA"/>
    <w:rsid w:val="00996D96"/>
    <w:rsid w:val="009B2AE7"/>
    <w:rsid w:val="009C3357"/>
    <w:rsid w:val="009E3ACD"/>
    <w:rsid w:val="00A0022B"/>
    <w:rsid w:val="00A14312"/>
    <w:rsid w:val="00A16897"/>
    <w:rsid w:val="00A24377"/>
    <w:rsid w:val="00A346FE"/>
    <w:rsid w:val="00A47B4D"/>
    <w:rsid w:val="00A5227F"/>
    <w:rsid w:val="00A557A1"/>
    <w:rsid w:val="00A83018"/>
    <w:rsid w:val="00A83495"/>
    <w:rsid w:val="00AB0FCA"/>
    <w:rsid w:val="00AB3DAE"/>
    <w:rsid w:val="00AB6E39"/>
    <w:rsid w:val="00AC08EF"/>
    <w:rsid w:val="00AD63E6"/>
    <w:rsid w:val="00AE10DF"/>
    <w:rsid w:val="00B13BFF"/>
    <w:rsid w:val="00B33EE5"/>
    <w:rsid w:val="00B629A2"/>
    <w:rsid w:val="00B67100"/>
    <w:rsid w:val="00B718A7"/>
    <w:rsid w:val="00B77460"/>
    <w:rsid w:val="00B774DC"/>
    <w:rsid w:val="00B92379"/>
    <w:rsid w:val="00BB2AC8"/>
    <w:rsid w:val="00BD4AE2"/>
    <w:rsid w:val="00BF0255"/>
    <w:rsid w:val="00BF6706"/>
    <w:rsid w:val="00C01D1A"/>
    <w:rsid w:val="00C16C38"/>
    <w:rsid w:val="00C43C78"/>
    <w:rsid w:val="00C460D4"/>
    <w:rsid w:val="00C570FD"/>
    <w:rsid w:val="00C61CA4"/>
    <w:rsid w:val="00C67CB1"/>
    <w:rsid w:val="00C9110A"/>
    <w:rsid w:val="00C91F5B"/>
    <w:rsid w:val="00C92CEB"/>
    <w:rsid w:val="00C969A6"/>
    <w:rsid w:val="00CA2E1F"/>
    <w:rsid w:val="00CA4548"/>
    <w:rsid w:val="00CA6EBD"/>
    <w:rsid w:val="00CA7346"/>
    <w:rsid w:val="00CA7D36"/>
    <w:rsid w:val="00CC70FB"/>
    <w:rsid w:val="00CC750A"/>
    <w:rsid w:val="00CD1D92"/>
    <w:rsid w:val="00CD6853"/>
    <w:rsid w:val="00CF5F1A"/>
    <w:rsid w:val="00D24208"/>
    <w:rsid w:val="00D34E03"/>
    <w:rsid w:val="00D60C38"/>
    <w:rsid w:val="00D639EA"/>
    <w:rsid w:val="00D66893"/>
    <w:rsid w:val="00D74507"/>
    <w:rsid w:val="00D8763C"/>
    <w:rsid w:val="00D90ACB"/>
    <w:rsid w:val="00D935FD"/>
    <w:rsid w:val="00D9714F"/>
    <w:rsid w:val="00DA273F"/>
    <w:rsid w:val="00DA5A50"/>
    <w:rsid w:val="00DB6E60"/>
    <w:rsid w:val="00DC1500"/>
    <w:rsid w:val="00DC6ACD"/>
    <w:rsid w:val="00DD3715"/>
    <w:rsid w:val="00DE3C1D"/>
    <w:rsid w:val="00DF0256"/>
    <w:rsid w:val="00E123F9"/>
    <w:rsid w:val="00E21113"/>
    <w:rsid w:val="00E23611"/>
    <w:rsid w:val="00E35F5A"/>
    <w:rsid w:val="00E4173C"/>
    <w:rsid w:val="00E430B3"/>
    <w:rsid w:val="00E44371"/>
    <w:rsid w:val="00E47C31"/>
    <w:rsid w:val="00E65464"/>
    <w:rsid w:val="00E65AEA"/>
    <w:rsid w:val="00E8765E"/>
    <w:rsid w:val="00E949B0"/>
    <w:rsid w:val="00EA1159"/>
    <w:rsid w:val="00EB225B"/>
    <w:rsid w:val="00EC0BEA"/>
    <w:rsid w:val="00EC2604"/>
    <w:rsid w:val="00F00591"/>
    <w:rsid w:val="00F00D1F"/>
    <w:rsid w:val="00F02312"/>
    <w:rsid w:val="00F13E57"/>
    <w:rsid w:val="00F15450"/>
    <w:rsid w:val="00F31092"/>
    <w:rsid w:val="00F31B40"/>
    <w:rsid w:val="00F35573"/>
    <w:rsid w:val="00F363B7"/>
    <w:rsid w:val="00F36DE9"/>
    <w:rsid w:val="00F459D2"/>
    <w:rsid w:val="00F45B69"/>
    <w:rsid w:val="00F51688"/>
    <w:rsid w:val="00F53146"/>
    <w:rsid w:val="00F54742"/>
    <w:rsid w:val="00F576CD"/>
    <w:rsid w:val="00F57FA2"/>
    <w:rsid w:val="00F65669"/>
    <w:rsid w:val="00F65E18"/>
    <w:rsid w:val="00F91018"/>
    <w:rsid w:val="00FA0F30"/>
    <w:rsid w:val="00FA213B"/>
    <w:rsid w:val="00FA51A4"/>
    <w:rsid w:val="00FA5770"/>
    <w:rsid w:val="00FB00CB"/>
    <w:rsid w:val="00FB2F2A"/>
    <w:rsid w:val="00FC1039"/>
    <w:rsid w:val="00FC26F1"/>
    <w:rsid w:val="00FC4326"/>
    <w:rsid w:val="00FD309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876</Words>
  <Characters>7017</Characters>
  <Application>Microsoft Office Word</Application>
  <DocSecurity>0</DocSecurity>
  <Lines>58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2</cp:revision>
  <cp:lastPrinted>2025-08-07T08:47:00Z</cp:lastPrinted>
  <dcterms:created xsi:type="dcterms:W3CDTF">2025-08-07T08:48:00Z</dcterms:created>
  <dcterms:modified xsi:type="dcterms:W3CDTF">2025-08-07T08:48:00Z</dcterms:modified>
</cp:coreProperties>
</file>