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A4F" w:rsidRDefault="003B1A4F" w:rsidP="003B1A4F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>Załącznik do SWZ</w:t>
      </w:r>
    </w:p>
    <w:p w:rsidR="003B1A4F" w:rsidRPr="00D021CA" w:rsidRDefault="003B1A4F" w:rsidP="003B1A4F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Zamawiający:</w:t>
      </w:r>
    </w:p>
    <w:p w:rsidR="003B1A4F" w:rsidRPr="00D021CA" w:rsidRDefault="003B1A4F" w:rsidP="003B1A4F">
      <w:pPr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Akademia Górniczo – Hutnicza</w:t>
      </w:r>
    </w:p>
    <w:p w:rsidR="003B1A4F" w:rsidRPr="00D021CA" w:rsidRDefault="003B1A4F" w:rsidP="003B1A4F">
      <w:pPr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im. Stanisława Staszica w Krakowie</w:t>
      </w:r>
    </w:p>
    <w:p w:rsidR="003B1A4F" w:rsidRPr="00D021CA" w:rsidRDefault="003B1A4F" w:rsidP="003B1A4F">
      <w:pPr>
        <w:spacing w:after="0" w:line="276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al. Mickiewicza 30 </w:t>
      </w:r>
    </w:p>
    <w:p w:rsidR="003B1A4F" w:rsidRPr="00D021CA" w:rsidRDefault="003B1A4F" w:rsidP="003B1A4F">
      <w:pPr>
        <w:spacing w:after="0" w:line="276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30-059 Kraków</w:t>
      </w:r>
    </w:p>
    <w:p w:rsidR="003B1A4F" w:rsidRPr="00D021CA" w:rsidRDefault="003B1A4F" w:rsidP="003B1A4F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Wykonawca:</w:t>
      </w:r>
    </w:p>
    <w:p w:rsidR="003B1A4F" w:rsidRPr="00D021CA" w:rsidRDefault="003B1A4F" w:rsidP="003B1A4F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B1A4F" w:rsidRPr="00D021CA" w:rsidRDefault="003B1A4F" w:rsidP="003B1A4F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D021CA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</w:p>
    <w:p w:rsidR="003B1A4F" w:rsidRPr="00D021CA" w:rsidRDefault="003B1A4F" w:rsidP="003B1A4F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 w:rsidRPr="00D021C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B1A4F" w:rsidRPr="00D021CA" w:rsidRDefault="003B1A4F" w:rsidP="003B1A4F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B1A4F" w:rsidRPr="00D021CA" w:rsidRDefault="003B1A4F" w:rsidP="003B1A4F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D021CA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B1A4F" w:rsidRPr="00D021CA" w:rsidRDefault="003B1A4F" w:rsidP="003B1A4F">
      <w:pPr>
        <w:spacing w:line="254" w:lineRule="auto"/>
        <w:rPr>
          <w:rFonts w:ascii="Arial" w:hAnsi="Arial" w:cs="Arial"/>
        </w:rPr>
      </w:pPr>
    </w:p>
    <w:p w:rsidR="003B1A4F" w:rsidRPr="00D021CA" w:rsidRDefault="003B1A4F" w:rsidP="003B1A4F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3B1A4F" w:rsidRPr="00D021CA" w:rsidRDefault="003B1A4F" w:rsidP="003B1A4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021CA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3B1A4F" w:rsidRPr="00D021CA" w:rsidRDefault="003B1A4F" w:rsidP="003B1A4F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021CA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D021CA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3B1A4F" w:rsidRPr="00D021CA" w:rsidRDefault="003B1A4F" w:rsidP="003B1A4F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021CA">
        <w:rPr>
          <w:rFonts w:ascii="Arial" w:hAnsi="Arial" w:cs="Arial"/>
          <w:b/>
          <w:sz w:val="20"/>
          <w:szCs w:val="20"/>
        </w:rPr>
        <w:t xml:space="preserve">składane na podstawie art. 125 ust. 1 ustawy </w:t>
      </w:r>
      <w:proofErr w:type="spellStart"/>
      <w:r w:rsidRPr="00D021CA">
        <w:rPr>
          <w:rFonts w:ascii="Arial" w:hAnsi="Arial" w:cs="Arial"/>
          <w:b/>
          <w:sz w:val="20"/>
          <w:szCs w:val="20"/>
        </w:rPr>
        <w:t>Pzp</w:t>
      </w:r>
      <w:proofErr w:type="spellEnd"/>
    </w:p>
    <w:p w:rsidR="003B1A4F" w:rsidRPr="00D021CA" w:rsidRDefault="003B1A4F" w:rsidP="003B1A4F">
      <w:pPr>
        <w:spacing w:before="12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D021CA">
        <w:rPr>
          <w:rFonts w:ascii="Arial" w:hAnsi="Arial" w:cs="Arial"/>
          <w:sz w:val="20"/>
          <w:szCs w:val="20"/>
        </w:rPr>
        <w:br/>
        <w:t xml:space="preserve">pn. </w:t>
      </w:r>
      <w:r w:rsidRPr="003B1A4F">
        <w:rPr>
          <w:rFonts w:ascii="Arial" w:hAnsi="Arial" w:cs="Arial"/>
          <w:b/>
          <w:sz w:val="20"/>
          <w:szCs w:val="20"/>
        </w:rPr>
        <w:t xml:space="preserve">Dostawa mobilnego zestawu do skanowania 3D dla </w:t>
      </w:r>
      <w:proofErr w:type="spellStart"/>
      <w:r w:rsidRPr="003B1A4F">
        <w:rPr>
          <w:rFonts w:ascii="Arial" w:hAnsi="Arial" w:cs="Arial"/>
          <w:b/>
          <w:sz w:val="20"/>
          <w:szCs w:val="20"/>
        </w:rPr>
        <w:t>WIMiR</w:t>
      </w:r>
      <w:proofErr w:type="spellEnd"/>
      <w:r w:rsidRPr="003B1A4F">
        <w:rPr>
          <w:rFonts w:ascii="Arial" w:hAnsi="Arial" w:cs="Arial"/>
          <w:b/>
          <w:sz w:val="20"/>
          <w:szCs w:val="20"/>
        </w:rPr>
        <w:t xml:space="preserve"> - DE-dzp.272-487/25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D021CA">
        <w:rPr>
          <w:rFonts w:ascii="Arial" w:hAnsi="Arial" w:cs="Arial"/>
          <w:sz w:val="20"/>
          <w:szCs w:val="20"/>
        </w:rPr>
        <w:t xml:space="preserve">prowadzonego przez </w:t>
      </w:r>
      <w:r w:rsidRPr="00D021CA">
        <w:rPr>
          <w:rFonts w:ascii="Arial" w:hAnsi="Arial" w:cs="Arial"/>
          <w:b/>
          <w:sz w:val="20"/>
          <w:szCs w:val="20"/>
        </w:rPr>
        <w:t>Akademię Górniczo-Hutniczą im. Stanisława Staszica</w:t>
      </w:r>
      <w:r w:rsidRPr="00D021CA">
        <w:rPr>
          <w:rFonts w:ascii="Arial" w:hAnsi="Arial" w:cs="Arial"/>
          <w:i/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oświadczam, co następuje:</w:t>
      </w:r>
    </w:p>
    <w:p w:rsidR="003B1A4F" w:rsidRPr="00D021CA" w:rsidRDefault="003B1A4F" w:rsidP="003B1A4F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OŚWIADCZENIA DOTYCZĄCE WYKONAWCY:</w:t>
      </w:r>
    </w:p>
    <w:p w:rsidR="003B1A4F" w:rsidRPr="00D021CA" w:rsidRDefault="003B1A4F" w:rsidP="003B1A4F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D021CA">
        <w:rPr>
          <w:rFonts w:ascii="Arial" w:hAnsi="Arial" w:cs="Arial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021CA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:rsidR="003B1A4F" w:rsidRPr="00D021CA" w:rsidRDefault="003B1A4F" w:rsidP="003B1A4F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D021CA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D021CA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D021CA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D021CA">
        <w:rPr>
          <w:rFonts w:ascii="Arial" w:hAnsi="Arial" w:cs="Arial"/>
          <w:color w:val="222222"/>
          <w:sz w:val="20"/>
          <w:szCs w:val="20"/>
        </w:rPr>
        <w:t>(Dz. U. poz. 835)</w:t>
      </w:r>
      <w:r w:rsidRPr="00D021CA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D021CA">
        <w:rPr>
          <w:rFonts w:ascii="Arial" w:hAnsi="Arial" w:cs="Arial"/>
          <w:color w:val="222222"/>
          <w:sz w:val="20"/>
          <w:szCs w:val="20"/>
          <w:vertAlign w:val="superscript"/>
        </w:rPr>
        <w:footnoteReference w:id="2"/>
      </w:r>
    </w:p>
    <w:p w:rsidR="003B1A4F" w:rsidRPr="00D021CA" w:rsidRDefault="003B1A4F" w:rsidP="003B1A4F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D021CA">
        <w:rPr>
          <w:rFonts w:ascii="Arial" w:hAnsi="Arial" w:cs="Arial"/>
          <w:b/>
          <w:bCs/>
          <w:sz w:val="20"/>
          <w:szCs w:val="20"/>
        </w:rPr>
        <w:t>:</w:t>
      </w:r>
    </w:p>
    <w:p w:rsidR="003B1A4F" w:rsidRPr="00D021CA" w:rsidRDefault="003B1A4F" w:rsidP="003B1A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:rsidR="003B1A4F" w:rsidRPr="00D021CA" w:rsidRDefault="003B1A4F" w:rsidP="003B1A4F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………………………………………………………...………………….. </w:t>
      </w:r>
      <w:bookmarkStart w:id="2" w:name="_Hlk99005462"/>
      <w:r w:rsidRPr="00D021CA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D021CA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D021CA">
        <w:rPr>
          <w:rFonts w:ascii="Arial" w:hAnsi="Arial" w:cs="Arial"/>
          <w:sz w:val="21"/>
          <w:szCs w:val="21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polegam na zdolnościach lub sytuacji następującego podmiotu udostępniającego zasoby:</w:t>
      </w:r>
      <w:r w:rsidRPr="00D021CA"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Pr="00D021CA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D021CA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21"/>
          <w:szCs w:val="21"/>
        </w:rPr>
        <w:br/>
      </w:r>
      <w:r w:rsidRPr="00D021CA">
        <w:rPr>
          <w:rFonts w:ascii="Arial" w:hAnsi="Arial" w:cs="Arial"/>
          <w:sz w:val="20"/>
          <w:szCs w:val="20"/>
        </w:rPr>
        <w:t>w następującym zakresie: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 </w:t>
      </w:r>
      <w:r w:rsidRPr="00D021CA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D021CA">
        <w:rPr>
          <w:rFonts w:ascii="Arial" w:hAnsi="Arial" w:cs="Arial"/>
          <w:iCs/>
          <w:sz w:val="16"/>
          <w:szCs w:val="16"/>
        </w:rPr>
        <w:t>,</w:t>
      </w:r>
      <w:r w:rsidRPr="00D021CA">
        <w:rPr>
          <w:rFonts w:ascii="Arial" w:hAnsi="Arial" w:cs="Arial"/>
          <w:i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co odpowiada ponad 10% wartości przedmiotowego zamówienia.</w:t>
      </w:r>
      <w:r w:rsidRPr="00D021CA">
        <w:rPr>
          <w:rFonts w:ascii="Arial" w:hAnsi="Arial" w:cs="Arial"/>
          <w:sz w:val="21"/>
          <w:szCs w:val="21"/>
        </w:rPr>
        <w:t xml:space="preserve"> </w:t>
      </w:r>
    </w:p>
    <w:p w:rsidR="003B1A4F" w:rsidRPr="00D021CA" w:rsidRDefault="003B1A4F" w:rsidP="003B1A4F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PODWYKONAWCY, NA KTÓREGO PRZYPADA PONAD 10% WARTOŚCI ZAMÓWIENIA:</w:t>
      </w:r>
    </w:p>
    <w:p w:rsidR="003B1A4F" w:rsidRPr="00D021CA" w:rsidRDefault="003B1A4F" w:rsidP="003B1A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Oświadczam, że w stosunku do następującego podmiotu, będącego podwykonawcą, na którego przypada ponad 10% wartości zamówienia: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D021CA">
        <w:rPr>
          <w:rFonts w:ascii="Arial" w:hAnsi="Arial" w:cs="Arial"/>
          <w:sz w:val="20"/>
          <w:szCs w:val="20"/>
        </w:rPr>
        <w:t xml:space="preserve"> </w:t>
      </w:r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:rsidR="003B1A4F" w:rsidRPr="00D021CA" w:rsidRDefault="003B1A4F" w:rsidP="003B1A4F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DOSTAWCY, NA KTÓREGO PRZYPADA PONAD 10% WARTOŚCI ZAMÓWIENIA:</w:t>
      </w:r>
    </w:p>
    <w:p w:rsidR="003B1A4F" w:rsidRPr="00D021CA" w:rsidRDefault="003B1A4F" w:rsidP="003B1A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Oświadczam, że w stosunku do następującego podmiotu, będącego dostawcą, na którego przypada ponad 10% wartości zamówienia: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D021CA">
        <w:rPr>
          <w:rFonts w:ascii="Arial" w:hAnsi="Arial" w:cs="Arial"/>
          <w:sz w:val="20"/>
          <w:szCs w:val="20"/>
        </w:rPr>
        <w:t xml:space="preserve"> </w:t>
      </w:r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:rsidR="003B1A4F" w:rsidRPr="00D021CA" w:rsidRDefault="003B1A4F" w:rsidP="003B1A4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B1A4F" w:rsidRPr="00D021CA" w:rsidRDefault="003B1A4F" w:rsidP="003B1A4F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b/>
        </w:rPr>
      </w:pP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D021CA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B1A4F" w:rsidRPr="00D021CA" w:rsidRDefault="003B1A4F" w:rsidP="003B1A4F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:rsidR="003B1A4F" w:rsidRPr="00D021CA" w:rsidRDefault="003B1A4F" w:rsidP="003B1A4F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D021CA">
        <w:rPr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dane umożliwiające dostęp do tych środków:</w:t>
      </w:r>
      <w:r w:rsidRPr="00D021CA">
        <w:rPr>
          <w:rFonts w:ascii="Arial" w:hAnsi="Arial" w:cs="Arial"/>
          <w:sz w:val="20"/>
          <w:szCs w:val="20"/>
        </w:rPr>
        <w:br/>
      </w:r>
      <w:r w:rsidRPr="00D021CA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, CRBR)</w:t>
      </w:r>
    </w:p>
    <w:p w:rsidR="003B1A4F" w:rsidRPr="00D021CA" w:rsidRDefault="003B1A4F" w:rsidP="003B1A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B1A4F" w:rsidRPr="00D021CA" w:rsidRDefault="003B1A4F" w:rsidP="003B1A4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3B1A4F" w:rsidRPr="00D021CA" w:rsidRDefault="003B1A4F" w:rsidP="003B1A4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i/>
          <w:sz w:val="21"/>
          <w:szCs w:val="21"/>
        </w:rPr>
        <w:tab/>
      </w:r>
      <w:r w:rsidRPr="00D021CA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D021CA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:rsidR="003B1A4F" w:rsidRPr="00D021CA" w:rsidRDefault="003B1A4F" w:rsidP="003B1A4F">
      <w:pPr>
        <w:spacing w:line="254" w:lineRule="auto"/>
      </w:pPr>
    </w:p>
    <w:p w:rsidR="003B1A4F" w:rsidRPr="0012157F" w:rsidRDefault="003B1A4F" w:rsidP="003B1A4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3B1A4F" w:rsidRDefault="003B1A4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</w:p>
    <w:sectPr w:rsidR="003B1A4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64D2" w:rsidRDefault="00E964D2" w:rsidP="0038231F">
      <w:pPr>
        <w:spacing w:after="0" w:line="240" w:lineRule="auto"/>
      </w:pPr>
      <w:r>
        <w:separator/>
      </w:r>
    </w:p>
  </w:endnote>
  <w:endnote w:type="continuationSeparator" w:id="0">
    <w:p w:rsidR="00E964D2" w:rsidRDefault="00E964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BD0" w:rsidRDefault="00383B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BD0" w:rsidRDefault="00383B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64D2" w:rsidRDefault="00E964D2" w:rsidP="0038231F">
      <w:pPr>
        <w:spacing w:after="0" w:line="240" w:lineRule="auto"/>
      </w:pPr>
      <w:r>
        <w:separator/>
      </w:r>
    </w:p>
  </w:footnote>
  <w:footnote w:type="continuationSeparator" w:id="0">
    <w:p w:rsidR="00E964D2" w:rsidRDefault="00E964D2" w:rsidP="0038231F">
      <w:pPr>
        <w:spacing w:after="0" w:line="240" w:lineRule="auto"/>
      </w:pPr>
      <w:r>
        <w:continuationSeparator/>
      </w:r>
    </w:p>
  </w:footnote>
  <w:footnote w:id="1">
    <w:p w:rsidR="003B1A4F" w:rsidRDefault="003B1A4F" w:rsidP="003B1A4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B1A4F" w:rsidRDefault="003B1A4F" w:rsidP="003B1A4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B1A4F" w:rsidRDefault="003B1A4F" w:rsidP="003B1A4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3B1A4F" w:rsidRDefault="003B1A4F" w:rsidP="003B1A4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B1A4F" w:rsidRDefault="003B1A4F" w:rsidP="003B1A4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3B1A4F" w:rsidRDefault="003B1A4F" w:rsidP="003B1A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3B1A4F" w:rsidRDefault="003B1A4F" w:rsidP="003B1A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B1A4F" w:rsidRDefault="003B1A4F" w:rsidP="003B1A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B1A4F" w:rsidRDefault="003B1A4F" w:rsidP="003B1A4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BD0" w:rsidRDefault="00383B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BD0" w:rsidRDefault="00383B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BD0" w:rsidRDefault="00383B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64D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D4867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3BD0"/>
    <w:rsid w:val="003A79D2"/>
    <w:rsid w:val="003B1A4F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64D2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6504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60EB0B"/>
  <w15:docId w15:val="{681F92B1-EAAE-4A93-A642-B87799A7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EEA1A-6322-4301-89C8-B026391AE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826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5</cp:revision>
  <cp:lastPrinted>2016-07-26T10:32:00Z</cp:lastPrinted>
  <dcterms:created xsi:type="dcterms:W3CDTF">2025-08-05T10:42:00Z</dcterms:created>
  <dcterms:modified xsi:type="dcterms:W3CDTF">2025-08-05T10:43:00Z</dcterms:modified>
</cp:coreProperties>
</file>