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495B8" w14:textId="1B1DAB56" w:rsidR="007E4CCA" w:rsidRDefault="008D2AB8" w:rsidP="00FA5871">
      <w:pPr>
        <w:pStyle w:val="Nagwek3"/>
        <w:spacing w:before="0"/>
        <w:jc w:val="right"/>
        <w:rPr>
          <w:rFonts w:ascii="Times New Roman" w:hAnsi="Times New Roman"/>
          <w:b w:val="0"/>
          <w:sz w:val="20"/>
          <w:szCs w:val="22"/>
        </w:rPr>
      </w:pPr>
      <w:bookmarkStart w:id="0" w:name="_GoBack"/>
      <w:bookmarkEnd w:id="0"/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</w:p>
    <w:p w14:paraId="3AABE15D" w14:textId="2F7B9374" w:rsidR="008D2AB8" w:rsidRPr="00351FD9" w:rsidRDefault="008D2AB8" w:rsidP="00FA5871">
      <w:pPr>
        <w:pStyle w:val="Nagwek3"/>
        <w:spacing w:before="0"/>
        <w:jc w:val="right"/>
        <w:rPr>
          <w:rFonts w:ascii="Times New Roman" w:hAnsi="Times New Roman"/>
          <w:sz w:val="24"/>
        </w:rPr>
      </w:pPr>
      <w:r w:rsidRPr="00351FD9">
        <w:rPr>
          <w:rFonts w:ascii="Times New Roman" w:hAnsi="Times New Roman"/>
          <w:sz w:val="24"/>
        </w:rPr>
        <w:t xml:space="preserve">Załącznik nr </w:t>
      </w:r>
      <w:r w:rsidR="00012286" w:rsidRPr="00351FD9">
        <w:rPr>
          <w:rFonts w:ascii="Times New Roman" w:hAnsi="Times New Roman"/>
          <w:sz w:val="24"/>
        </w:rPr>
        <w:t>1</w:t>
      </w:r>
    </w:p>
    <w:p w14:paraId="4416CAAA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Cs w:val="30"/>
        </w:rPr>
      </w:pPr>
      <w:r w:rsidRPr="00351FD9">
        <w:rPr>
          <w:b/>
          <w:szCs w:val="30"/>
        </w:rPr>
        <w:t>FORMULARZ OFERTY</w:t>
      </w:r>
    </w:p>
    <w:p w14:paraId="3969C5C8" w14:textId="77777777" w:rsidR="008D2AB8" w:rsidRPr="00351FD9" w:rsidRDefault="008D2AB8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</w:p>
    <w:p w14:paraId="47AEA273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D2D6B" w:rsidRDefault="00543892" w:rsidP="00FA5871">
      <w:pPr>
        <w:tabs>
          <w:tab w:val="left" w:pos="694"/>
          <w:tab w:val="right" w:pos="9000"/>
        </w:tabs>
        <w:rPr>
          <w:b/>
          <w:sz w:val="32"/>
          <w:szCs w:val="30"/>
        </w:rPr>
      </w:pPr>
      <w:r w:rsidRPr="005D2D6B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351FD9" w:rsidRDefault="0007426E" w:rsidP="00FA5871">
      <w:pPr>
        <w:rPr>
          <w:sz w:val="22"/>
        </w:rPr>
      </w:pPr>
    </w:p>
    <w:p w14:paraId="513CC617" w14:textId="3C101FCA" w:rsidR="008D2AB8" w:rsidRPr="00351FD9" w:rsidRDefault="008D2AB8" w:rsidP="00FA5871">
      <w:pPr>
        <w:rPr>
          <w:sz w:val="22"/>
        </w:rPr>
      </w:pPr>
      <w:r w:rsidRPr="00351FD9">
        <w:rPr>
          <w:sz w:val="22"/>
        </w:rPr>
        <w:t>Do: Nazwa i siedziba Zamawiającego:</w:t>
      </w:r>
    </w:p>
    <w:p w14:paraId="23882E0F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Akademia Górniczo - Hutnicza</w:t>
      </w:r>
    </w:p>
    <w:p w14:paraId="3A5BB6CA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im. Stanisława Staszica w Krakowie</w:t>
      </w:r>
    </w:p>
    <w:p w14:paraId="6B8025D8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Dział Zamówień Publicznych</w:t>
      </w:r>
      <w:r w:rsidR="008D2AB8" w:rsidRPr="00351FD9">
        <w:rPr>
          <w:b/>
          <w:sz w:val="22"/>
        </w:rPr>
        <w:t xml:space="preserve">  </w:t>
      </w:r>
    </w:p>
    <w:p w14:paraId="2E38ADBB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Al. Mickiewicza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30</w:t>
      </w:r>
      <w:r w:rsidR="008D2AB8" w:rsidRPr="00351FD9">
        <w:rPr>
          <w:b/>
          <w:sz w:val="22"/>
        </w:rPr>
        <w:t xml:space="preserve"> </w:t>
      </w:r>
    </w:p>
    <w:p w14:paraId="4F6DA5E4" w14:textId="77777777" w:rsidR="008D2AB8" w:rsidRPr="00351FD9" w:rsidRDefault="00BE5FCF" w:rsidP="00FA5871">
      <w:pPr>
        <w:rPr>
          <w:b/>
          <w:sz w:val="22"/>
        </w:rPr>
      </w:pPr>
      <w:r w:rsidRPr="00351FD9">
        <w:rPr>
          <w:b/>
          <w:sz w:val="22"/>
        </w:rPr>
        <w:t>30-059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Kraków</w:t>
      </w:r>
      <w:r w:rsidR="008D2AB8" w:rsidRPr="00351FD9">
        <w:rPr>
          <w:b/>
          <w:sz w:val="22"/>
        </w:rPr>
        <w:t xml:space="preserve">,  </w:t>
      </w:r>
    </w:p>
    <w:p w14:paraId="60CE91E3" w14:textId="709B156B" w:rsidR="008D2AB8" w:rsidRPr="00292B82" w:rsidRDefault="008D2AB8" w:rsidP="00FA5871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 xml:space="preserve">Przystępując do postępowania o udzielenie zamówienia publicznego, którego przedmiotem </w:t>
      </w:r>
      <w:r w:rsidR="000B3AD1">
        <w:rPr>
          <w:sz w:val="22"/>
          <w:szCs w:val="22"/>
        </w:rPr>
        <w:t>jest</w:t>
      </w:r>
      <w:r w:rsidR="00E334E8" w:rsidRPr="00292B82">
        <w:rPr>
          <w:sz w:val="22"/>
          <w:szCs w:val="22"/>
        </w:rPr>
        <w:t>:</w:t>
      </w:r>
      <w:r w:rsidRPr="00292B82">
        <w:rPr>
          <w:sz w:val="22"/>
          <w:szCs w:val="22"/>
        </w:rPr>
        <w:t xml:space="preserve"> </w:t>
      </w:r>
      <w:r w:rsidR="00F93314" w:rsidRPr="00F93314">
        <w:rPr>
          <w:b/>
          <w:sz w:val="22"/>
          <w:szCs w:val="22"/>
        </w:rPr>
        <w:t>Usługa certyfikowanego szkolenia dla 7 osób w j. polskim dot. metodyki STEM dla kadry dydaktycznej dla CSM - DE-dzp.272-435/25</w:t>
      </w:r>
      <w:r w:rsidR="00F93314">
        <w:rPr>
          <w:b/>
          <w:sz w:val="22"/>
          <w:szCs w:val="22"/>
        </w:rPr>
        <w:t>,</w:t>
      </w:r>
      <w:r w:rsidRPr="00292B82">
        <w:rPr>
          <w:b/>
          <w:sz w:val="22"/>
          <w:szCs w:val="22"/>
        </w:rPr>
        <w:t xml:space="preserve"> </w:t>
      </w:r>
      <w:r w:rsidRPr="00292B82">
        <w:rPr>
          <w:sz w:val="22"/>
          <w:szCs w:val="22"/>
        </w:rPr>
        <w:t>oferuję realizację przedmiotu zamówienia,</w:t>
      </w:r>
      <w:r w:rsidR="00FD414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zgodnie z zasadami określonymi w specyfikacji warunków zamówienia.</w:t>
      </w:r>
    </w:p>
    <w:p w14:paraId="321EAC88" w14:textId="4F44EE1D" w:rsidR="008D2AB8" w:rsidRPr="00292B82" w:rsidRDefault="008D2AB8" w:rsidP="00475678">
      <w:pPr>
        <w:widowControl w:val="0"/>
        <w:ind w:right="1"/>
        <w:jc w:val="both"/>
        <w:rPr>
          <w:b/>
          <w:sz w:val="22"/>
          <w:szCs w:val="22"/>
        </w:rPr>
      </w:pPr>
      <w:r w:rsidRPr="00292B82">
        <w:rPr>
          <w:b/>
          <w:sz w:val="22"/>
          <w:szCs w:val="22"/>
        </w:rPr>
        <w:t>Cena brutto</w:t>
      </w:r>
      <w:r w:rsidR="002F464C" w:rsidRPr="00292B82">
        <w:rPr>
          <w:b/>
          <w:sz w:val="22"/>
          <w:szCs w:val="22"/>
        </w:rPr>
        <w:t xml:space="preserve"> za całość przedmiotu zamówienia</w:t>
      </w:r>
      <w:r w:rsidR="009572A2">
        <w:rPr>
          <w:b/>
          <w:sz w:val="22"/>
          <w:szCs w:val="22"/>
        </w:rPr>
        <w:t xml:space="preserve"> tj. szkolenie dla </w:t>
      </w:r>
      <w:r w:rsidR="00F93314">
        <w:rPr>
          <w:b/>
          <w:sz w:val="22"/>
          <w:szCs w:val="22"/>
        </w:rPr>
        <w:t>7</w:t>
      </w:r>
      <w:r w:rsidR="009572A2">
        <w:rPr>
          <w:b/>
          <w:sz w:val="22"/>
          <w:szCs w:val="22"/>
        </w:rPr>
        <w:t xml:space="preserve"> osób</w:t>
      </w:r>
      <w:r w:rsidRPr="00292B82">
        <w:rPr>
          <w:b/>
          <w:sz w:val="22"/>
          <w:szCs w:val="22"/>
        </w:rPr>
        <w:t>:......................................</w:t>
      </w:r>
      <w:r w:rsidR="00E334E8" w:rsidRPr="00292B82">
        <w:rPr>
          <w:b/>
          <w:sz w:val="22"/>
          <w:szCs w:val="22"/>
        </w:rPr>
        <w:t>.....</w:t>
      </w:r>
      <w:r w:rsidR="009F5CE3" w:rsidRPr="00292B82">
        <w:rPr>
          <w:b/>
          <w:sz w:val="22"/>
          <w:szCs w:val="22"/>
        </w:rPr>
        <w:t xml:space="preserve"> </w:t>
      </w:r>
      <w:r w:rsidRPr="00292B82">
        <w:rPr>
          <w:b/>
          <w:sz w:val="22"/>
          <w:szCs w:val="22"/>
        </w:rPr>
        <w:t>PLN</w:t>
      </w:r>
    </w:p>
    <w:p w14:paraId="34A32419" w14:textId="31D618FF" w:rsidR="008D2AB8" w:rsidRPr="00292B82" w:rsidRDefault="008D2AB8" w:rsidP="00475678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>Słownie brutto:</w:t>
      </w:r>
      <w:r w:rsidR="009F5CE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872AB69" w14:textId="3DA574EF" w:rsidR="008D2AB8" w:rsidRPr="00292B82" w:rsidRDefault="00292B82" w:rsidP="00475678">
      <w:pPr>
        <w:pStyle w:val="Tekstpodstawowy"/>
        <w:spacing w:line="240" w:lineRule="auto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Powyższa cena zawiera podatek VAT w wysokości .......... % tj.……………….PLN</w:t>
      </w:r>
    </w:p>
    <w:p w14:paraId="29105CEF" w14:textId="77777777" w:rsidR="00475678" w:rsidRPr="00292B82" w:rsidRDefault="00475678" w:rsidP="00D611D0">
      <w:pPr>
        <w:widowControl w:val="0"/>
        <w:ind w:right="1"/>
        <w:jc w:val="both"/>
        <w:rPr>
          <w:b/>
          <w:sz w:val="22"/>
          <w:szCs w:val="22"/>
        </w:rPr>
      </w:pPr>
    </w:p>
    <w:p w14:paraId="5A58E1AD" w14:textId="3EA40BF0" w:rsidR="000760DF" w:rsidRPr="00292B82" w:rsidRDefault="008D2AB8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292B82">
        <w:rPr>
          <w:b/>
          <w:sz w:val="22"/>
          <w:szCs w:val="22"/>
        </w:rPr>
        <w:t>Termin realizacji umowy:</w:t>
      </w:r>
      <w:r w:rsidR="009F5CE3" w:rsidRPr="00292B82">
        <w:rPr>
          <w:b/>
          <w:sz w:val="22"/>
          <w:szCs w:val="22"/>
        </w:rPr>
        <w:t xml:space="preserve"> </w:t>
      </w:r>
      <w:r w:rsidR="000B3AD1">
        <w:rPr>
          <w:bCs/>
          <w:sz w:val="22"/>
          <w:szCs w:val="22"/>
        </w:rPr>
        <w:t xml:space="preserve">do </w:t>
      </w:r>
      <w:r w:rsidR="00F93314">
        <w:rPr>
          <w:bCs/>
          <w:sz w:val="22"/>
          <w:szCs w:val="22"/>
        </w:rPr>
        <w:t>30/09/2025</w:t>
      </w:r>
      <w:r w:rsidR="00406A46" w:rsidRPr="00406A46">
        <w:rPr>
          <w:sz w:val="22"/>
          <w:szCs w:val="22"/>
        </w:rPr>
        <w:t xml:space="preserve"> r.</w:t>
      </w:r>
    </w:p>
    <w:p w14:paraId="3FF4118B" w14:textId="345442AA" w:rsidR="00D611D0" w:rsidRDefault="000B3AD1" w:rsidP="00941923">
      <w:pPr>
        <w:widowControl w:val="0"/>
        <w:spacing w:line="360" w:lineRule="auto"/>
        <w:ind w:right="1"/>
        <w:jc w:val="center"/>
        <w:rPr>
          <w:b/>
          <w:color w:val="FF0000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Doświadczenie </w:t>
      </w:r>
      <w:r w:rsidR="00316617">
        <w:rPr>
          <w:rFonts w:eastAsia="Calibri"/>
          <w:b/>
          <w:sz w:val="22"/>
          <w:szCs w:val="22"/>
        </w:rPr>
        <w:t>os</w:t>
      </w:r>
      <w:r w:rsidR="00F93314">
        <w:rPr>
          <w:rFonts w:eastAsia="Calibri"/>
          <w:b/>
          <w:sz w:val="22"/>
          <w:szCs w:val="22"/>
        </w:rPr>
        <w:t>oby</w:t>
      </w:r>
      <w:r>
        <w:rPr>
          <w:rFonts w:eastAsia="Calibri"/>
          <w:b/>
          <w:sz w:val="22"/>
          <w:szCs w:val="22"/>
        </w:rPr>
        <w:t xml:space="preserve"> </w:t>
      </w:r>
      <w:r w:rsidR="00561C64">
        <w:rPr>
          <w:rFonts w:eastAsia="Calibri"/>
          <w:b/>
          <w:sz w:val="22"/>
          <w:szCs w:val="22"/>
        </w:rPr>
        <w:t>wyznaczon</w:t>
      </w:r>
      <w:r w:rsidR="00F93314">
        <w:rPr>
          <w:rFonts w:eastAsia="Calibri"/>
          <w:b/>
          <w:sz w:val="22"/>
          <w:szCs w:val="22"/>
        </w:rPr>
        <w:t xml:space="preserve">ej </w:t>
      </w:r>
      <w:r w:rsidR="00561C64">
        <w:rPr>
          <w:rFonts w:eastAsia="Calibri"/>
          <w:b/>
          <w:sz w:val="22"/>
          <w:szCs w:val="22"/>
        </w:rPr>
        <w:t xml:space="preserve">do realizacji zamówienia </w:t>
      </w:r>
      <w:r w:rsidR="00D611D0" w:rsidRPr="00292B82">
        <w:rPr>
          <w:b/>
          <w:color w:val="FF0000"/>
          <w:sz w:val="22"/>
          <w:szCs w:val="22"/>
        </w:rPr>
        <w:t>/kryterium oceny ofert/</w:t>
      </w:r>
    </w:p>
    <w:p w14:paraId="6D862DEF" w14:textId="73B00252" w:rsidR="002F07C9" w:rsidRDefault="002F07C9" w:rsidP="002F07C9">
      <w:pPr>
        <w:widowControl w:val="0"/>
        <w:spacing w:line="360" w:lineRule="auto"/>
        <w:ind w:right="1"/>
        <w:rPr>
          <w:sz w:val="22"/>
          <w:szCs w:val="22"/>
        </w:rPr>
      </w:pPr>
      <w:r>
        <w:rPr>
          <w:sz w:val="22"/>
          <w:szCs w:val="22"/>
        </w:rPr>
        <w:t xml:space="preserve">W ciągu trzech ostatnich lat przeprowadził/a  </w:t>
      </w:r>
      <w:r w:rsidR="00F93314">
        <w:rPr>
          <w:sz w:val="22"/>
          <w:szCs w:val="22"/>
        </w:rPr>
        <w:t>szkolenia dla …… osób</w:t>
      </w:r>
      <w:r w:rsidR="001E3F5E">
        <w:rPr>
          <w:sz w:val="22"/>
          <w:szCs w:val="22"/>
        </w:rPr>
        <w:t xml:space="preserve"> /</w:t>
      </w:r>
      <w:r w:rsidR="001E3F5E" w:rsidRPr="005D2D6B">
        <w:rPr>
          <w:i/>
          <w:sz w:val="22"/>
          <w:szCs w:val="22"/>
        </w:rPr>
        <w:t>proszę wpisać liczbę</w:t>
      </w:r>
      <w:r w:rsidR="001E3F5E">
        <w:rPr>
          <w:sz w:val="22"/>
          <w:szCs w:val="22"/>
        </w:rPr>
        <w:t xml:space="preserve">/ </w:t>
      </w:r>
      <w:r>
        <w:rPr>
          <w:sz w:val="22"/>
          <w:szCs w:val="22"/>
        </w:rPr>
        <w:t xml:space="preserve">w zakresie </w:t>
      </w:r>
      <w:r w:rsidR="00F93314">
        <w:rPr>
          <w:sz w:val="22"/>
          <w:szCs w:val="22"/>
        </w:rPr>
        <w:t>metodyki STEM.</w:t>
      </w:r>
    </w:p>
    <w:p w14:paraId="6435FBE5" w14:textId="69957F24" w:rsidR="008D2AB8" w:rsidRPr="00292B82" w:rsidRDefault="008D2AB8" w:rsidP="00FA587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2B82">
        <w:rPr>
          <w:sz w:val="22"/>
          <w:szCs w:val="22"/>
        </w:rPr>
        <w:t xml:space="preserve">Oświadczamy, że zgodnie z ustawą z dnia </w:t>
      </w:r>
      <w:r w:rsidR="00A0022B" w:rsidRPr="00292B82">
        <w:rPr>
          <w:sz w:val="22"/>
          <w:szCs w:val="22"/>
        </w:rPr>
        <w:t>6 marca 2018 r</w:t>
      </w:r>
      <w:r w:rsidRPr="00292B82">
        <w:rPr>
          <w:sz w:val="22"/>
          <w:szCs w:val="22"/>
        </w:rPr>
        <w:t>.</w:t>
      </w:r>
      <w:r w:rsidR="00A0022B" w:rsidRPr="00292B82">
        <w:rPr>
          <w:sz w:val="22"/>
          <w:szCs w:val="22"/>
        </w:rPr>
        <w:t xml:space="preserve"> Prawo przedsiębiorców, </w:t>
      </w:r>
      <w:r w:rsidRPr="00292B82">
        <w:rPr>
          <w:sz w:val="22"/>
          <w:szCs w:val="22"/>
        </w:rPr>
        <w:t>należymy do małych lub średnich przedsiębiorców:</w:t>
      </w:r>
      <w:r w:rsidRPr="00292B82">
        <w:rPr>
          <w:b/>
          <w:sz w:val="22"/>
          <w:szCs w:val="22"/>
        </w:rPr>
        <w:t xml:space="preserve"> TAK/NIE</w:t>
      </w:r>
    </w:p>
    <w:p w14:paraId="2F02C786" w14:textId="1C6DB7BD" w:rsidR="00184263" w:rsidRPr="00F50BF5" w:rsidRDefault="008D2AB8" w:rsidP="00184263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0"/>
          <w:szCs w:val="22"/>
        </w:rPr>
      </w:pPr>
      <w:r w:rsidRPr="00F50BF5">
        <w:rPr>
          <w:sz w:val="20"/>
          <w:szCs w:val="22"/>
        </w:rPr>
        <w:t>Termin płatności:</w:t>
      </w:r>
      <w:r w:rsidR="00184263" w:rsidRPr="00F50BF5">
        <w:rPr>
          <w:sz w:val="20"/>
          <w:szCs w:val="22"/>
        </w:rPr>
        <w:t xml:space="preserve"> </w:t>
      </w:r>
      <w:r w:rsidR="00176E2D" w:rsidRPr="00F50BF5">
        <w:rPr>
          <w:b w:val="0"/>
          <w:sz w:val="20"/>
          <w:szCs w:val="22"/>
        </w:rPr>
        <w:t>na podstawie faktur</w:t>
      </w:r>
      <w:r w:rsidR="00F633FA">
        <w:rPr>
          <w:b w:val="0"/>
          <w:sz w:val="20"/>
          <w:szCs w:val="22"/>
        </w:rPr>
        <w:t>y</w:t>
      </w:r>
      <w:r w:rsidR="00176E2D" w:rsidRPr="00F50BF5">
        <w:rPr>
          <w:b w:val="0"/>
          <w:sz w:val="20"/>
          <w:szCs w:val="22"/>
        </w:rPr>
        <w:t xml:space="preserve"> VAT w terminie</w:t>
      </w:r>
      <w:r w:rsidR="00176E2D" w:rsidRPr="00F50BF5">
        <w:rPr>
          <w:sz w:val="20"/>
          <w:szCs w:val="22"/>
        </w:rPr>
        <w:t xml:space="preserve">  </w:t>
      </w:r>
      <w:r w:rsidR="00184263" w:rsidRPr="00F50BF5">
        <w:rPr>
          <w:b w:val="0"/>
          <w:bCs/>
          <w:sz w:val="20"/>
          <w:szCs w:val="22"/>
        </w:rPr>
        <w:t>do 21 dni od dnia otrzymania faktury</w:t>
      </w:r>
      <w:r w:rsidR="00176E2D" w:rsidRPr="00F50BF5">
        <w:rPr>
          <w:b w:val="0"/>
          <w:bCs/>
          <w:sz w:val="20"/>
          <w:szCs w:val="22"/>
        </w:rPr>
        <w:t xml:space="preserve"> VAT</w:t>
      </w:r>
      <w:r w:rsidR="00184263" w:rsidRPr="00F50BF5">
        <w:rPr>
          <w:b w:val="0"/>
          <w:bCs/>
          <w:sz w:val="20"/>
          <w:szCs w:val="22"/>
        </w:rPr>
        <w:t xml:space="preserve"> wystawionej przez </w:t>
      </w:r>
      <w:r w:rsidR="00176E2D" w:rsidRPr="00F50BF5">
        <w:rPr>
          <w:b w:val="0"/>
          <w:bCs/>
          <w:sz w:val="20"/>
          <w:szCs w:val="22"/>
        </w:rPr>
        <w:t>Wykonawcę</w:t>
      </w:r>
      <w:r w:rsidR="00184263" w:rsidRPr="00F50BF5">
        <w:rPr>
          <w:b w:val="0"/>
          <w:bCs/>
          <w:sz w:val="20"/>
          <w:szCs w:val="22"/>
        </w:rPr>
        <w:t xml:space="preserve">. </w:t>
      </w:r>
      <w:r w:rsidR="00176E2D" w:rsidRPr="00F50BF5">
        <w:rPr>
          <w:rFonts w:eastAsia="Arial Unicode MS"/>
          <w:b w:val="0"/>
          <w:sz w:val="20"/>
          <w:szCs w:val="22"/>
        </w:rPr>
        <w:t>Podstawą wystawienia faktury będzie podpisany przez Strony protokół odbioru usług.</w:t>
      </w:r>
      <w:r w:rsidR="00176E2D" w:rsidRPr="00F50BF5">
        <w:rPr>
          <w:b w:val="0"/>
          <w:bCs/>
          <w:sz w:val="20"/>
          <w:szCs w:val="22"/>
        </w:rPr>
        <w:t xml:space="preserve"> </w:t>
      </w:r>
      <w:r w:rsidR="00184263" w:rsidRPr="00F50BF5">
        <w:rPr>
          <w:b w:val="0"/>
          <w:bCs/>
          <w:sz w:val="20"/>
          <w:szCs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321A51E6" w14:textId="526206A5" w:rsidR="00FE545C" w:rsidRPr="00292B82" w:rsidRDefault="00FE545C" w:rsidP="00FA5871">
      <w:pPr>
        <w:rPr>
          <w:b/>
          <w:sz w:val="20"/>
          <w:szCs w:val="22"/>
          <w:u w:val="single"/>
        </w:rPr>
      </w:pPr>
      <w:r w:rsidRPr="00292B82">
        <w:rPr>
          <w:b/>
          <w:sz w:val="20"/>
          <w:szCs w:val="22"/>
          <w:u w:val="single"/>
        </w:rPr>
        <w:t>Jednocześnie oświadczamy, że:</w:t>
      </w:r>
    </w:p>
    <w:p w14:paraId="2BEFB9E2" w14:textId="77777777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>Oświadczamy, że jesteśmy związani niniejszą ofertą przez okres wskazany w SWZ.</w:t>
      </w:r>
    </w:p>
    <w:p w14:paraId="26BAE60D" w14:textId="6616A3E3" w:rsidR="00714F5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75678" w:rsidRPr="00292B82">
        <w:rPr>
          <w:color w:val="000000"/>
          <w:sz w:val="20"/>
          <w:szCs w:val="22"/>
          <w:lang w:eastAsia="ar-SA"/>
        </w:rPr>
        <w:br/>
      </w:r>
      <w:r w:rsidRPr="00292B82">
        <w:rPr>
          <w:color w:val="000000"/>
          <w:sz w:val="20"/>
          <w:szCs w:val="22"/>
          <w:lang w:eastAsia="ar-SA"/>
        </w:rPr>
        <w:t>i terminie wyznaczonym przez zamawiającego</w:t>
      </w:r>
      <w:r w:rsidRPr="00292B82">
        <w:rPr>
          <w:color w:val="000000"/>
          <w:sz w:val="20"/>
          <w:szCs w:val="22"/>
        </w:rPr>
        <w:t xml:space="preserve"> i nie wnosimy do nich żadnych zastrzeżeń.</w:t>
      </w:r>
    </w:p>
    <w:p w14:paraId="6B18371E" w14:textId="2F0EA8FD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292B82">
        <w:rPr>
          <w:sz w:val="20"/>
          <w:szCs w:val="22"/>
        </w:rPr>
        <w:br/>
      </w:r>
      <w:r w:rsidRPr="00292B82">
        <w:rPr>
          <w:sz w:val="20"/>
          <w:szCs w:val="22"/>
        </w:rPr>
        <w:t xml:space="preserve">o udzielenie zamówienia publicznego w niniejszym postępowaniu.* * </w:t>
      </w:r>
    </w:p>
    <w:p w14:paraId="1B077528" w14:textId="77777777" w:rsidR="00714F50" w:rsidRPr="00292B82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292B82" w:rsidRDefault="00714F50" w:rsidP="00FA5871">
      <w:pPr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292B82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Nazwa podwykonawcy</w:t>
            </w:r>
            <w:r w:rsidRPr="00292B82">
              <w:rPr>
                <w:sz w:val="20"/>
                <w:szCs w:val="22"/>
              </w:rPr>
              <w:br/>
              <w:t>(o ile jest znana)</w:t>
            </w:r>
          </w:p>
        </w:tc>
      </w:tr>
      <w:tr w:rsidR="00714F50" w:rsidRPr="00292B82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714F50" w:rsidRPr="00292B82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6BBB6700" w14:textId="77777777" w:rsidR="00EB697F" w:rsidRPr="00292B82" w:rsidRDefault="00EB697F" w:rsidP="00FA5871">
      <w:pPr>
        <w:jc w:val="both"/>
        <w:rPr>
          <w:sz w:val="20"/>
          <w:szCs w:val="22"/>
        </w:rPr>
      </w:pPr>
    </w:p>
    <w:p w14:paraId="3C21EE0F" w14:textId="4DF93036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Upoważnionymi do reprezentowania naszej firmy są następujące osoby:</w:t>
      </w:r>
    </w:p>
    <w:p w14:paraId="7CB68D09" w14:textId="77777777" w:rsidR="00714F50" w:rsidRPr="00292B82" w:rsidRDefault="00714F50" w:rsidP="00FA5871">
      <w:pPr>
        <w:keepNext/>
        <w:spacing w:after="60"/>
        <w:outlineLvl w:val="0"/>
        <w:rPr>
          <w:b/>
          <w:bCs/>
          <w:kern w:val="32"/>
          <w:sz w:val="20"/>
          <w:szCs w:val="22"/>
        </w:rPr>
      </w:pPr>
      <w:r w:rsidRPr="00292B82">
        <w:rPr>
          <w:b/>
          <w:bCs/>
          <w:kern w:val="32"/>
          <w:sz w:val="20"/>
          <w:szCs w:val="22"/>
        </w:rPr>
        <w:tab/>
        <w:t>Imię i Nazwisko</w:t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</w:p>
    <w:p w14:paraId="195E757D" w14:textId="6CC9F735" w:rsidR="00714F50" w:rsidRPr="00292B82" w:rsidRDefault="00714F50" w:rsidP="00B66776">
      <w:pPr>
        <w:tabs>
          <w:tab w:val="left" w:pos="426"/>
        </w:tabs>
        <w:ind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</w:t>
      </w:r>
      <w:r w:rsidR="00B66776">
        <w:rPr>
          <w:sz w:val="20"/>
          <w:szCs w:val="22"/>
        </w:rPr>
        <w:t>.</w:t>
      </w:r>
      <w:r w:rsidRPr="00292B82">
        <w:rPr>
          <w:sz w:val="20"/>
          <w:szCs w:val="22"/>
        </w:rPr>
        <w:t xml:space="preserve">.......................... </w:t>
      </w:r>
      <w:r w:rsidRPr="00292B82">
        <w:rPr>
          <w:sz w:val="20"/>
          <w:szCs w:val="22"/>
        </w:rPr>
        <w:tab/>
      </w:r>
      <w:r w:rsidR="00B66776">
        <w:rPr>
          <w:sz w:val="20"/>
          <w:szCs w:val="22"/>
        </w:rPr>
        <w:t xml:space="preserve"> </w:t>
      </w:r>
      <w:r w:rsidRPr="00292B82">
        <w:rPr>
          <w:sz w:val="20"/>
          <w:szCs w:val="22"/>
        </w:rPr>
        <w:t>upoważnienie dla powyżej wskazanych osób wynika z następującego (</w:t>
      </w:r>
      <w:proofErr w:type="spellStart"/>
      <w:r w:rsidRPr="00292B82">
        <w:rPr>
          <w:sz w:val="20"/>
          <w:szCs w:val="22"/>
        </w:rPr>
        <w:t>ych</w:t>
      </w:r>
      <w:proofErr w:type="spellEnd"/>
      <w:r w:rsidRPr="00292B82">
        <w:rPr>
          <w:sz w:val="20"/>
          <w:szCs w:val="22"/>
        </w:rPr>
        <w:t>) dokumentu(ów)</w:t>
      </w:r>
      <w:r w:rsidR="00B66776">
        <w:rPr>
          <w:sz w:val="20"/>
          <w:szCs w:val="22"/>
        </w:rPr>
        <w:t xml:space="preserve"> ……</w:t>
      </w:r>
      <w:r w:rsidRPr="00292B82">
        <w:rPr>
          <w:sz w:val="20"/>
          <w:szCs w:val="22"/>
        </w:rPr>
        <w:t>………...........................……które dołączamy do oferty.</w:t>
      </w:r>
    </w:p>
    <w:p w14:paraId="57CE0829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załącznikami do niniejszej oferty są:</w:t>
      </w:r>
    </w:p>
    <w:p w14:paraId="161BFF3D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282AB52B" w14:textId="77777777" w:rsidR="00B66776" w:rsidRDefault="00B66776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2"/>
          <w:lang w:eastAsia="zh-CN"/>
        </w:rPr>
      </w:pPr>
    </w:p>
    <w:p w14:paraId="6A85BB5F" w14:textId="77777777" w:rsidR="00B66776" w:rsidRDefault="00B66776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2"/>
          <w:lang w:eastAsia="zh-CN"/>
        </w:rPr>
      </w:pPr>
    </w:p>
    <w:p w14:paraId="54FDE965" w14:textId="09750D23" w:rsidR="00714F50" w:rsidRPr="00292B82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elektronicznym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sectPr w:rsidR="00714F50" w:rsidRPr="00292B82" w:rsidSect="00F50BF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BBDD17" w14:textId="77777777" w:rsidR="000A0ADC" w:rsidRDefault="000A0ADC">
      <w:r>
        <w:separator/>
      </w:r>
    </w:p>
  </w:endnote>
  <w:endnote w:type="continuationSeparator" w:id="0">
    <w:p w14:paraId="7E6B04F3" w14:textId="77777777" w:rsidR="000A0ADC" w:rsidRDefault="000A0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9D7B92" w14:textId="77777777" w:rsidR="000A0ADC" w:rsidRDefault="000A0ADC">
      <w:r>
        <w:separator/>
      </w:r>
    </w:p>
  </w:footnote>
  <w:footnote w:type="continuationSeparator" w:id="0">
    <w:p w14:paraId="1A6C9375" w14:textId="77777777" w:rsidR="000A0ADC" w:rsidRDefault="000A0A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342F6"/>
    <w:multiLevelType w:val="hybridMultilevel"/>
    <w:tmpl w:val="3214AC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8DDA7DA2"/>
    <w:lvl w:ilvl="0" w:tplc="380EE9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704FC"/>
    <w:rsid w:val="00071CCC"/>
    <w:rsid w:val="0007426E"/>
    <w:rsid w:val="000760DF"/>
    <w:rsid w:val="00080A7A"/>
    <w:rsid w:val="00086581"/>
    <w:rsid w:val="000968D2"/>
    <w:rsid w:val="000A0ADC"/>
    <w:rsid w:val="000A7959"/>
    <w:rsid w:val="000B3AD1"/>
    <w:rsid w:val="000B731D"/>
    <w:rsid w:val="000C75D0"/>
    <w:rsid w:val="000D6134"/>
    <w:rsid w:val="000E0183"/>
    <w:rsid w:val="000E09C7"/>
    <w:rsid w:val="000E3AC7"/>
    <w:rsid w:val="000F6589"/>
    <w:rsid w:val="00106636"/>
    <w:rsid w:val="00116EC6"/>
    <w:rsid w:val="0013075F"/>
    <w:rsid w:val="00162934"/>
    <w:rsid w:val="00176E2D"/>
    <w:rsid w:val="001801DD"/>
    <w:rsid w:val="00184263"/>
    <w:rsid w:val="001903E6"/>
    <w:rsid w:val="001B35E1"/>
    <w:rsid w:val="001D4612"/>
    <w:rsid w:val="001E3F5E"/>
    <w:rsid w:val="00207E98"/>
    <w:rsid w:val="00240AF4"/>
    <w:rsid w:val="002723B0"/>
    <w:rsid w:val="00277902"/>
    <w:rsid w:val="00286FAF"/>
    <w:rsid w:val="00292B82"/>
    <w:rsid w:val="002C3344"/>
    <w:rsid w:val="002D12E2"/>
    <w:rsid w:val="002F07C9"/>
    <w:rsid w:val="002F464C"/>
    <w:rsid w:val="0031442E"/>
    <w:rsid w:val="00315A4A"/>
    <w:rsid w:val="00316617"/>
    <w:rsid w:val="0033572D"/>
    <w:rsid w:val="00336E24"/>
    <w:rsid w:val="00351FD9"/>
    <w:rsid w:val="003D2465"/>
    <w:rsid w:val="003F1F1D"/>
    <w:rsid w:val="003F2397"/>
    <w:rsid w:val="00406A46"/>
    <w:rsid w:val="004514D1"/>
    <w:rsid w:val="00475678"/>
    <w:rsid w:val="004823A4"/>
    <w:rsid w:val="004B7300"/>
    <w:rsid w:val="004C6753"/>
    <w:rsid w:val="00524B40"/>
    <w:rsid w:val="00543892"/>
    <w:rsid w:val="00561C64"/>
    <w:rsid w:val="00581AD3"/>
    <w:rsid w:val="00594C04"/>
    <w:rsid w:val="00595C87"/>
    <w:rsid w:val="005D2C65"/>
    <w:rsid w:val="005D2D6B"/>
    <w:rsid w:val="005D56DF"/>
    <w:rsid w:val="005D7388"/>
    <w:rsid w:val="005E6D94"/>
    <w:rsid w:val="005F0F65"/>
    <w:rsid w:val="005F7775"/>
    <w:rsid w:val="00602967"/>
    <w:rsid w:val="00625779"/>
    <w:rsid w:val="0063384F"/>
    <w:rsid w:val="00643C6F"/>
    <w:rsid w:val="00646202"/>
    <w:rsid w:val="0065290F"/>
    <w:rsid w:val="006815F6"/>
    <w:rsid w:val="006903EF"/>
    <w:rsid w:val="0070453D"/>
    <w:rsid w:val="00714F50"/>
    <w:rsid w:val="0076015B"/>
    <w:rsid w:val="007748F0"/>
    <w:rsid w:val="007A4321"/>
    <w:rsid w:val="007B6913"/>
    <w:rsid w:val="007E4CCA"/>
    <w:rsid w:val="00833933"/>
    <w:rsid w:val="0084226C"/>
    <w:rsid w:val="00853083"/>
    <w:rsid w:val="008704B2"/>
    <w:rsid w:val="008B2F0C"/>
    <w:rsid w:val="008B4928"/>
    <w:rsid w:val="008D2AB8"/>
    <w:rsid w:val="008F1C66"/>
    <w:rsid w:val="00902FCC"/>
    <w:rsid w:val="00912A37"/>
    <w:rsid w:val="00941923"/>
    <w:rsid w:val="009572A2"/>
    <w:rsid w:val="00970FE4"/>
    <w:rsid w:val="00990793"/>
    <w:rsid w:val="00993033"/>
    <w:rsid w:val="009D757B"/>
    <w:rsid w:val="009E1A2E"/>
    <w:rsid w:val="009F0FE9"/>
    <w:rsid w:val="009F5723"/>
    <w:rsid w:val="009F5CE3"/>
    <w:rsid w:val="00A0022B"/>
    <w:rsid w:val="00A346FE"/>
    <w:rsid w:val="00A42E36"/>
    <w:rsid w:val="00A47B4D"/>
    <w:rsid w:val="00A637FC"/>
    <w:rsid w:val="00A83018"/>
    <w:rsid w:val="00AF0F83"/>
    <w:rsid w:val="00B10C76"/>
    <w:rsid w:val="00B66776"/>
    <w:rsid w:val="00B774DC"/>
    <w:rsid w:val="00BE5FCF"/>
    <w:rsid w:val="00C148A8"/>
    <w:rsid w:val="00C4449D"/>
    <w:rsid w:val="00C969A6"/>
    <w:rsid w:val="00CA7D36"/>
    <w:rsid w:val="00D24208"/>
    <w:rsid w:val="00D31B71"/>
    <w:rsid w:val="00D41F48"/>
    <w:rsid w:val="00D60C38"/>
    <w:rsid w:val="00D611D0"/>
    <w:rsid w:val="00D612B3"/>
    <w:rsid w:val="00D66893"/>
    <w:rsid w:val="00D71AE6"/>
    <w:rsid w:val="00D90ACB"/>
    <w:rsid w:val="00DC1500"/>
    <w:rsid w:val="00DE059F"/>
    <w:rsid w:val="00E334E8"/>
    <w:rsid w:val="00E44371"/>
    <w:rsid w:val="00E949B0"/>
    <w:rsid w:val="00EB697F"/>
    <w:rsid w:val="00EC0BEA"/>
    <w:rsid w:val="00EC1056"/>
    <w:rsid w:val="00ED2626"/>
    <w:rsid w:val="00F00591"/>
    <w:rsid w:val="00F05817"/>
    <w:rsid w:val="00F50BF5"/>
    <w:rsid w:val="00F51688"/>
    <w:rsid w:val="00F53146"/>
    <w:rsid w:val="00F61007"/>
    <w:rsid w:val="00F633FA"/>
    <w:rsid w:val="00F85AC7"/>
    <w:rsid w:val="00F91018"/>
    <w:rsid w:val="00F93314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57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57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572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57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57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77622-3EAD-42E2-A5EB-70426E7E7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533</Words>
  <Characters>4321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2024-10-24T12:23:00Z</cp:lastPrinted>
  <dcterms:created xsi:type="dcterms:W3CDTF">2025-08-06T07:26:00Z</dcterms:created>
  <dcterms:modified xsi:type="dcterms:W3CDTF">2025-08-06T07:26:00Z</dcterms:modified>
</cp:coreProperties>
</file>