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3408F" w14:textId="7DB786C2" w:rsidR="00D665F5" w:rsidRPr="00980054" w:rsidRDefault="00127227" w:rsidP="00980054">
      <w:pPr>
        <w:spacing w:after="240"/>
        <w:jc w:val="right"/>
        <w:rPr>
          <w:rFonts w:ascii="Verdana" w:hAnsi="Verdana"/>
          <w:sz w:val="18"/>
          <w:szCs w:val="18"/>
        </w:rPr>
      </w:pPr>
      <w:r w:rsidRPr="00980054">
        <w:rPr>
          <w:rFonts w:ascii="Verdana" w:hAnsi="Verdana"/>
          <w:sz w:val="18"/>
          <w:szCs w:val="18"/>
        </w:rPr>
        <w:t>Kraków</w:t>
      </w:r>
      <w:r w:rsidR="00D665F5" w:rsidRPr="00980054">
        <w:rPr>
          <w:rFonts w:ascii="Verdana" w:hAnsi="Verdana"/>
          <w:sz w:val="18"/>
          <w:szCs w:val="18"/>
        </w:rPr>
        <w:t xml:space="preserve"> dnia: </w:t>
      </w:r>
      <w:r w:rsidRPr="00980054">
        <w:rPr>
          <w:rFonts w:ascii="Verdana" w:hAnsi="Verdana"/>
          <w:sz w:val="18"/>
          <w:szCs w:val="18"/>
        </w:rPr>
        <w:t>2025-08-14</w:t>
      </w:r>
    </w:p>
    <w:p w14:paraId="39C07EB9" w14:textId="77777777" w:rsidR="00127227" w:rsidRPr="00980054" w:rsidRDefault="0012722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8005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8CA51B4" w14:textId="77777777" w:rsidR="00127227" w:rsidRPr="00980054" w:rsidRDefault="0012722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8005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4AD3FB4" w14:textId="77777777" w:rsidR="00D665F5" w:rsidRPr="00980054" w:rsidRDefault="0012722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8005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571CA03" w14:textId="77777777" w:rsidR="00D665F5" w:rsidRPr="00980054" w:rsidRDefault="00127227" w:rsidP="00D665F5">
      <w:pPr>
        <w:rPr>
          <w:rFonts w:ascii="Verdana" w:hAnsi="Verdana"/>
          <w:sz w:val="18"/>
          <w:szCs w:val="18"/>
        </w:rPr>
      </w:pPr>
      <w:r w:rsidRPr="00980054">
        <w:rPr>
          <w:rFonts w:ascii="Verdana" w:hAnsi="Verdana"/>
          <w:sz w:val="18"/>
          <w:szCs w:val="18"/>
        </w:rPr>
        <w:t>Al. Mickiewicza</w:t>
      </w:r>
      <w:r w:rsidR="00D665F5" w:rsidRPr="00980054">
        <w:rPr>
          <w:rFonts w:ascii="Verdana" w:hAnsi="Verdana"/>
          <w:sz w:val="18"/>
          <w:szCs w:val="18"/>
        </w:rPr>
        <w:t xml:space="preserve"> </w:t>
      </w:r>
      <w:r w:rsidRPr="00980054">
        <w:rPr>
          <w:rFonts w:ascii="Verdana" w:hAnsi="Verdana"/>
          <w:sz w:val="18"/>
          <w:szCs w:val="18"/>
        </w:rPr>
        <w:t>30</w:t>
      </w:r>
    </w:p>
    <w:p w14:paraId="695FA509" w14:textId="77777777" w:rsidR="00D665F5" w:rsidRDefault="00127227" w:rsidP="00D665F5">
      <w:pPr>
        <w:rPr>
          <w:rFonts w:ascii="Verdana" w:hAnsi="Verdana"/>
          <w:sz w:val="18"/>
          <w:szCs w:val="18"/>
        </w:rPr>
      </w:pPr>
      <w:r w:rsidRPr="00980054">
        <w:rPr>
          <w:rFonts w:ascii="Verdana" w:hAnsi="Verdana"/>
          <w:sz w:val="18"/>
          <w:szCs w:val="18"/>
        </w:rPr>
        <w:t>30-059</w:t>
      </w:r>
      <w:r w:rsidR="00D665F5" w:rsidRPr="00980054">
        <w:rPr>
          <w:rFonts w:ascii="Verdana" w:hAnsi="Verdana"/>
          <w:sz w:val="18"/>
          <w:szCs w:val="18"/>
        </w:rPr>
        <w:t xml:space="preserve"> </w:t>
      </w:r>
      <w:r w:rsidRPr="00980054">
        <w:rPr>
          <w:rFonts w:ascii="Verdana" w:hAnsi="Verdana"/>
          <w:sz w:val="18"/>
          <w:szCs w:val="18"/>
        </w:rPr>
        <w:t>Kraków</w:t>
      </w:r>
    </w:p>
    <w:p w14:paraId="04CE5008" w14:textId="77777777" w:rsidR="00980054" w:rsidRPr="00980054" w:rsidRDefault="00980054" w:rsidP="00D665F5">
      <w:pPr>
        <w:rPr>
          <w:rFonts w:ascii="Verdana" w:hAnsi="Verdana"/>
          <w:sz w:val="18"/>
          <w:szCs w:val="18"/>
        </w:rPr>
      </w:pPr>
    </w:p>
    <w:p w14:paraId="154B4335" w14:textId="77777777" w:rsidR="00A80738" w:rsidRPr="00980054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80054">
        <w:rPr>
          <w:rFonts w:ascii="Verdana" w:hAnsi="Verdana"/>
          <w:sz w:val="18"/>
          <w:szCs w:val="18"/>
        </w:rPr>
        <w:t>Znak sprawy:</w:t>
      </w:r>
      <w:r w:rsidRPr="00980054">
        <w:rPr>
          <w:rFonts w:ascii="Verdana" w:hAnsi="Verdana"/>
          <w:b/>
          <w:sz w:val="18"/>
          <w:szCs w:val="18"/>
        </w:rPr>
        <w:t xml:space="preserve"> </w:t>
      </w:r>
      <w:r w:rsidR="00127227" w:rsidRPr="00980054">
        <w:rPr>
          <w:rFonts w:ascii="Verdana" w:hAnsi="Verdana"/>
          <w:b/>
          <w:sz w:val="18"/>
          <w:szCs w:val="18"/>
        </w:rPr>
        <w:t>DE-dzp.272-430/25</w:t>
      </w:r>
      <w:r w:rsidR="00A80738" w:rsidRPr="00980054">
        <w:rPr>
          <w:rFonts w:ascii="Verdana" w:hAnsi="Verdana"/>
          <w:sz w:val="18"/>
          <w:szCs w:val="18"/>
        </w:rPr>
        <w:tab/>
        <w:t xml:space="preserve"> </w:t>
      </w:r>
    </w:p>
    <w:p w14:paraId="035E022D" w14:textId="77777777" w:rsidR="00A80738" w:rsidRPr="0098005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863B7C" w14:textId="77777777" w:rsidR="00A80738" w:rsidRPr="0098005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A4D44B" w14:textId="77777777" w:rsidR="00A80738" w:rsidRPr="0098005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712FB1" w14:textId="77777777" w:rsidR="00A80738" w:rsidRPr="009800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80054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73F6919" w14:textId="77777777" w:rsidR="00A80738" w:rsidRPr="009800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6AFCF1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80054">
        <w:rPr>
          <w:rFonts w:ascii="Verdana" w:hAnsi="Verdana"/>
          <w:bCs/>
          <w:sz w:val="18"/>
          <w:szCs w:val="18"/>
        </w:rPr>
        <w:t xml:space="preserve">Dotyczy </w:t>
      </w:r>
      <w:r w:rsidRPr="00980054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27227" w:rsidRPr="00980054">
        <w:rPr>
          <w:rFonts w:ascii="Verdana" w:hAnsi="Verdana"/>
          <w:sz w:val="18"/>
          <w:szCs w:val="18"/>
        </w:rPr>
        <w:t>przetarg nieograniczony</w:t>
      </w:r>
      <w:r w:rsidRPr="00980054">
        <w:rPr>
          <w:rFonts w:ascii="Verdana" w:hAnsi="Verdana"/>
          <w:sz w:val="18"/>
          <w:szCs w:val="18"/>
        </w:rPr>
        <w:t xml:space="preserve"> </w:t>
      </w:r>
      <w:r w:rsidR="007965DC" w:rsidRPr="00980054">
        <w:rPr>
          <w:rFonts w:ascii="Verdana" w:hAnsi="Verdana"/>
          <w:sz w:val="18"/>
          <w:szCs w:val="18"/>
        </w:rPr>
        <w:t>prowadzonego pn.</w:t>
      </w:r>
      <w:r w:rsidRPr="00980054">
        <w:rPr>
          <w:rFonts w:ascii="Verdana" w:hAnsi="Verdana"/>
          <w:sz w:val="18"/>
          <w:szCs w:val="18"/>
        </w:rPr>
        <w:t xml:space="preserve">: </w:t>
      </w:r>
    </w:p>
    <w:p w14:paraId="451F8D5F" w14:textId="77777777" w:rsidR="00980054" w:rsidRPr="00980054" w:rsidRDefault="0098005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1A81ACB" w14:textId="77777777" w:rsidR="00A80738" w:rsidRPr="00980054" w:rsidRDefault="0012722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80054">
        <w:rPr>
          <w:rFonts w:ascii="Verdana" w:hAnsi="Verdana"/>
          <w:b/>
          <w:sz w:val="18"/>
          <w:szCs w:val="18"/>
        </w:rPr>
        <w:t>dostawa komputera stacjonarnego oraz karty graficznej dla WIMiIP - DE-dzp.272-430/25</w:t>
      </w:r>
    </w:p>
    <w:p w14:paraId="2918A022" w14:textId="77777777" w:rsidR="00D665F5" w:rsidRPr="00980054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80054">
        <w:rPr>
          <w:rFonts w:ascii="Verdana" w:hAnsi="Verdana"/>
          <w:sz w:val="18"/>
          <w:szCs w:val="18"/>
        </w:rPr>
        <w:t>Zamawiający, działając na podstawie art. 22</w:t>
      </w:r>
      <w:r w:rsidR="00601802" w:rsidRPr="00980054">
        <w:rPr>
          <w:rFonts w:ascii="Verdana" w:hAnsi="Verdana"/>
          <w:sz w:val="18"/>
          <w:szCs w:val="18"/>
        </w:rPr>
        <w:t>2</w:t>
      </w:r>
      <w:r w:rsidRPr="00980054">
        <w:rPr>
          <w:rFonts w:ascii="Verdana" w:hAnsi="Verdana"/>
          <w:sz w:val="18"/>
          <w:szCs w:val="18"/>
        </w:rPr>
        <w:t xml:space="preserve"> ust. 5 </w:t>
      </w:r>
      <w:r w:rsidRPr="00980054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80054">
        <w:rPr>
          <w:rFonts w:ascii="Verdana" w:hAnsi="Verdana"/>
          <w:sz w:val="18"/>
          <w:szCs w:val="18"/>
        </w:rPr>
        <w:t>publicznych</w:t>
      </w:r>
      <w:r w:rsidR="00104EFA" w:rsidRPr="00980054">
        <w:rPr>
          <w:rFonts w:ascii="Verdana" w:hAnsi="Verdana"/>
          <w:sz w:val="18"/>
          <w:szCs w:val="18"/>
        </w:rPr>
        <w:t xml:space="preserve"> </w:t>
      </w:r>
      <w:r w:rsidR="009C20BC" w:rsidRPr="00980054">
        <w:rPr>
          <w:rFonts w:ascii="Verdana" w:hAnsi="Verdana"/>
          <w:sz w:val="18"/>
          <w:szCs w:val="18"/>
        </w:rPr>
        <w:t xml:space="preserve">(Dz.U.2024.1320 t.j. </w:t>
      </w:r>
      <w:r w:rsidR="00104EFA" w:rsidRPr="00980054">
        <w:rPr>
          <w:rFonts w:ascii="Verdana" w:hAnsi="Verdana"/>
          <w:sz w:val="18"/>
          <w:szCs w:val="18"/>
        </w:rPr>
        <w:t>ze zm.</w:t>
      </w:r>
      <w:r w:rsidR="00AA718D" w:rsidRPr="00980054">
        <w:rPr>
          <w:rFonts w:ascii="Verdana" w:hAnsi="Verdana"/>
          <w:sz w:val="18"/>
          <w:szCs w:val="18"/>
        </w:rPr>
        <w:t>)</w:t>
      </w:r>
      <w:r w:rsidR="00A67C20" w:rsidRPr="00980054">
        <w:rPr>
          <w:rFonts w:ascii="Verdana" w:hAnsi="Verdana"/>
          <w:sz w:val="18"/>
          <w:szCs w:val="18"/>
        </w:rPr>
        <w:t xml:space="preserve"> </w:t>
      </w:r>
      <w:r w:rsidRPr="00980054">
        <w:rPr>
          <w:rFonts w:ascii="Verdana" w:hAnsi="Verdana"/>
          <w:sz w:val="18"/>
          <w:szCs w:val="18"/>
        </w:rPr>
        <w:t>udostępnia</w:t>
      </w:r>
      <w:r w:rsidR="00F95C33" w:rsidRPr="00980054">
        <w:rPr>
          <w:rFonts w:ascii="Verdana" w:hAnsi="Verdana"/>
          <w:sz w:val="18"/>
          <w:szCs w:val="18"/>
        </w:rPr>
        <w:t xml:space="preserve"> </w:t>
      </w:r>
      <w:r w:rsidR="004C7E9B" w:rsidRPr="00980054">
        <w:rPr>
          <w:rFonts w:ascii="Verdana" w:hAnsi="Verdana"/>
          <w:sz w:val="18"/>
          <w:szCs w:val="18"/>
        </w:rPr>
        <w:t>informacj</w:t>
      </w:r>
      <w:r w:rsidR="00577BC6" w:rsidRPr="00980054">
        <w:rPr>
          <w:rFonts w:ascii="Verdana" w:hAnsi="Verdana"/>
          <w:sz w:val="18"/>
          <w:szCs w:val="18"/>
        </w:rPr>
        <w:t>ę</w:t>
      </w:r>
      <w:r w:rsidR="00035488" w:rsidRPr="00980054">
        <w:rPr>
          <w:rFonts w:ascii="Verdana" w:hAnsi="Verdana"/>
          <w:sz w:val="18"/>
          <w:szCs w:val="18"/>
        </w:rPr>
        <w:t xml:space="preserve"> z otwarcia ofert</w:t>
      </w:r>
      <w:r w:rsidR="00577BC6" w:rsidRPr="00980054">
        <w:rPr>
          <w:rFonts w:ascii="Verdana" w:hAnsi="Verdana"/>
          <w:sz w:val="18"/>
          <w:szCs w:val="18"/>
        </w:rPr>
        <w:t>.</w:t>
      </w:r>
    </w:p>
    <w:p w14:paraId="30C40FA5" w14:textId="77777777" w:rsidR="00A80738" w:rsidRPr="00980054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80054">
        <w:rPr>
          <w:rFonts w:ascii="Verdana" w:hAnsi="Verdana"/>
          <w:sz w:val="18"/>
          <w:szCs w:val="18"/>
        </w:rPr>
        <w:t>Podczas otwarcia ofert, mającego miejsce</w:t>
      </w:r>
      <w:r w:rsidR="00FF4AB1" w:rsidRPr="00980054">
        <w:rPr>
          <w:rFonts w:ascii="Verdana" w:hAnsi="Verdana"/>
          <w:sz w:val="18"/>
          <w:szCs w:val="18"/>
        </w:rPr>
        <w:t xml:space="preserve"> w dniu </w:t>
      </w:r>
      <w:r w:rsidR="00127227" w:rsidRPr="00980054">
        <w:rPr>
          <w:rFonts w:ascii="Verdana" w:hAnsi="Verdana"/>
          <w:sz w:val="18"/>
          <w:szCs w:val="18"/>
        </w:rPr>
        <w:t>14/08/2025</w:t>
      </w:r>
      <w:r w:rsidR="00FF4AB1" w:rsidRPr="00980054">
        <w:rPr>
          <w:rFonts w:ascii="Verdana" w:hAnsi="Verdana"/>
          <w:sz w:val="18"/>
          <w:szCs w:val="18"/>
        </w:rPr>
        <w:t xml:space="preserve"> o godz. </w:t>
      </w:r>
      <w:r w:rsidR="00127227" w:rsidRPr="00980054">
        <w:rPr>
          <w:rFonts w:ascii="Verdana" w:hAnsi="Verdana"/>
          <w:sz w:val="18"/>
          <w:szCs w:val="18"/>
        </w:rPr>
        <w:t>11:00</w:t>
      </w:r>
      <w:r w:rsidRPr="00980054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80054" w14:paraId="2342AC17" w14:textId="77777777" w:rsidTr="003F57CD">
        <w:tc>
          <w:tcPr>
            <w:tcW w:w="993" w:type="dxa"/>
            <w:vAlign w:val="center"/>
          </w:tcPr>
          <w:p w14:paraId="6C99035E" w14:textId="77777777" w:rsidR="00D665F5" w:rsidRPr="0098005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5232E36" w14:textId="77777777" w:rsidR="00D665F5" w:rsidRPr="0098005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71B0B5FD" w14:textId="77777777" w:rsidR="00D665F5" w:rsidRPr="0098005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127227" w:rsidRPr="00980054" w14:paraId="0A7C1017" w14:textId="77777777" w:rsidTr="003820DA">
        <w:tc>
          <w:tcPr>
            <w:tcW w:w="993" w:type="dxa"/>
            <w:vAlign w:val="center"/>
          </w:tcPr>
          <w:p w14:paraId="4FD0A786" w14:textId="77777777" w:rsidR="00127227" w:rsidRPr="00980054" w:rsidRDefault="00127227" w:rsidP="003820D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12B7B03A" w14:textId="77777777" w:rsidR="00127227" w:rsidRPr="00980054" w:rsidRDefault="00127227" w:rsidP="003820D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PIXEL Centrum Komputerowe Tomasz Dziedzic</w:t>
            </w:r>
          </w:p>
          <w:p w14:paraId="2BF04DCE" w14:textId="008C2AAD" w:rsidR="00127227" w:rsidRPr="00980054" w:rsidRDefault="006B2F94" w:rsidP="003820D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Ul. Wilkowa</w:t>
            </w:r>
            <w:r w:rsidR="00127227"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3A</w:t>
            </w:r>
          </w:p>
          <w:p w14:paraId="3CE59C2C" w14:textId="77777777" w:rsidR="00127227" w:rsidRPr="00980054" w:rsidRDefault="00127227" w:rsidP="003820D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28-232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Łubnice</w:t>
            </w:r>
          </w:p>
        </w:tc>
        <w:tc>
          <w:tcPr>
            <w:tcW w:w="2835" w:type="dxa"/>
            <w:vAlign w:val="center"/>
          </w:tcPr>
          <w:p w14:paraId="4FA510A3" w14:textId="77777777" w:rsidR="00127227" w:rsidRPr="00980054" w:rsidRDefault="00127227" w:rsidP="003820D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22 196.58 zł</w:t>
            </w:r>
          </w:p>
        </w:tc>
      </w:tr>
      <w:tr w:rsidR="00127227" w:rsidRPr="00980054" w14:paraId="706E9A10" w14:textId="77777777" w:rsidTr="003820DA">
        <w:tc>
          <w:tcPr>
            <w:tcW w:w="993" w:type="dxa"/>
            <w:vAlign w:val="center"/>
          </w:tcPr>
          <w:p w14:paraId="5481F1C9" w14:textId="77777777" w:rsidR="00127227" w:rsidRPr="00980054" w:rsidRDefault="00127227" w:rsidP="003820D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18258509" w14:textId="77777777" w:rsidR="00127227" w:rsidRPr="00980054" w:rsidRDefault="00127227" w:rsidP="003820D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CEZARY SITARZ FH ANTRACYT X MEDIA SPRZEDAŻ KOMPUTERÓW</w:t>
            </w:r>
          </w:p>
          <w:p w14:paraId="726D7C03" w14:textId="77777777" w:rsidR="00127227" w:rsidRPr="00980054" w:rsidRDefault="00127227" w:rsidP="003820DA">
            <w:pPr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OS. ZŁOTEGO WIEKU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19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D3B85CF" w14:textId="77777777" w:rsidR="00127227" w:rsidRPr="00980054" w:rsidRDefault="00127227" w:rsidP="003820D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31-617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1F8946D2" w14:textId="77777777" w:rsidR="00127227" w:rsidRPr="00980054" w:rsidRDefault="00127227" w:rsidP="003820D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27 903.66 zł</w:t>
            </w:r>
          </w:p>
        </w:tc>
      </w:tr>
      <w:tr w:rsidR="00127227" w:rsidRPr="00980054" w14:paraId="0FF7FBBF" w14:textId="77777777" w:rsidTr="003820DA">
        <w:tc>
          <w:tcPr>
            <w:tcW w:w="993" w:type="dxa"/>
            <w:vAlign w:val="center"/>
          </w:tcPr>
          <w:p w14:paraId="5E19455B" w14:textId="77777777" w:rsidR="00127227" w:rsidRPr="00980054" w:rsidRDefault="00127227" w:rsidP="003820D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0A86A37B" w14:textId="77777777" w:rsidR="00127227" w:rsidRPr="00980054" w:rsidRDefault="00127227" w:rsidP="003820D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NKK SYSTEM Spółka z ograniczoną odpowiedzialnością</w:t>
            </w:r>
          </w:p>
          <w:p w14:paraId="6A3A5CFA" w14:textId="77777777" w:rsidR="00127227" w:rsidRPr="00980054" w:rsidRDefault="00127227" w:rsidP="003820DA">
            <w:pPr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Tatarska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5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C0DE4F8" w14:textId="77777777" w:rsidR="00127227" w:rsidRPr="00980054" w:rsidRDefault="00127227" w:rsidP="003820D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30-103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1C15EB7E" w14:textId="77777777" w:rsidR="00127227" w:rsidRPr="00980054" w:rsidRDefault="00127227" w:rsidP="003820D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21 881.70 zł</w:t>
            </w:r>
          </w:p>
        </w:tc>
      </w:tr>
      <w:tr w:rsidR="00127227" w:rsidRPr="00980054" w14:paraId="2ADBD1D0" w14:textId="77777777" w:rsidTr="003820DA">
        <w:tc>
          <w:tcPr>
            <w:tcW w:w="993" w:type="dxa"/>
            <w:vAlign w:val="center"/>
          </w:tcPr>
          <w:p w14:paraId="37817FFD" w14:textId="77777777" w:rsidR="00127227" w:rsidRPr="00980054" w:rsidRDefault="00127227" w:rsidP="003820D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7E17F030" w14:textId="77777777" w:rsidR="00127227" w:rsidRPr="00980054" w:rsidRDefault="00127227" w:rsidP="003820D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77665520" w14:textId="77777777" w:rsidR="00127227" w:rsidRPr="00980054" w:rsidRDefault="00127227" w:rsidP="003820DA">
            <w:pPr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Al. Mickiewicza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27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BDC97D9" w14:textId="77777777" w:rsidR="00127227" w:rsidRPr="00980054" w:rsidRDefault="00127227" w:rsidP="003820D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31-120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48BA36F9" w14:textId="77777777" w:rsidR="00127227" w:rsidRPr="00980054" w:rsidRDefault="00127227" w:rsidP="003820D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24 692.25 zł</w:t>
            </w:r>
          </w:p>
        </w:tc>
      </w:tr>
      <w:tr w:rsidR="00127227" w:rsidRPr="00980054" w14:paraId="1CCEAB49" w14:textId="77777777" w:rsidTr="003820DA">
        <w:tc>
          <w:tcPr>
            <w:tcW w:w="993" w:type="dxa"/>
            <w:vAlign w:val="center"/>
          </w:tcPr>
          <w:p w14:paraId="4E0CECDB" w14:textId="77777777" w:rsidR="00127227" w:rsidRPr="00980054" w:rsidRDefault="00127227" w:rsidP="003820D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</w:tcPr>
          <w:p w14:paraId="60E774A9" w14:textId="77777777" w:rsidR="00127227" w:rsidRPr="00980054" w:rsidRDefault="00127227" w:rsidP="003820D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Framko 2 spółka jawna J.Strykowski S.Miazga</w:t>
            </w:r>
          </w:p>
          <w:p w14:paraId="2A734ED6" w14:textId="77777777" w:rsidR="00127227" w:rsidRPr="00980054" w:rsidRDefault="00127227" w:rsidP="003820DA">
            <w:pPr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Duża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22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4A4409C" w14:textId="77777777" w:rsidR="00127227" w:rsidRPr="00980054" w:rsidRDefault="00127227" w:rsidP="003820D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25-013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vAlign w:val="center"/>
          </w:tcPr>
          <w:p w14:paraId="4C4F647B" w14:textId="77777777" w:rsidR="00127227" w:rsidRPr="00980054" w:rsidRDefault="00127227" w:rsidP="003820D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22 974.02 zł</w:t>
            </w:r>
          </w:p>
        </w:tc>
      </w:tr>
      <w:tr w:rsidR="00127227" w:rsidRPr="00980054" w14:paraId="2BC30FC3" w14:textId="77777777" w:rsidTr="003820DA">
        <w:tc>
          <w:tcPr>
            <w:tcW w:w="993" w:type="dxa"/>
            <w:vAlign w:val="center"/>
          </w:tcPr>
          <w:p w14:paraId="3F8DD8E0" w14:textId="77777777" w:rsidR="00127227" w:rsidRPr="00980054" w:rsidRDefault="00127227" w:rsidP="003820D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</w:tcPr>
          <w:p w14:paraId="3FC5DC8C" w14:textId="77777777" w:rsidR="00127227" w:rsidRPr="00980054" w:rsidRDefault="00127227" w:rsidP="003820D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Extreme PC, Marek Budny, Radosław Janicki, spółka cywilna</w:t>
            </w:r>
          </w:p>
          <w:p w14:paraId="24AAB22A" w14:textId="77777777" w:rsidR="00127227" w:rsidRPr="00980054" w:rsidRDefault="00127227" w:rsidP="003820DA">
            <w:pPr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Brzeska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5-15/U3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381BDCA" w14:textId="77777777" w:rsidR="00127227" w:rsidRPr="00980054" w:rsidRDefault="00127227" w:rsidP="003820D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50-430</w:t>
            </w:r>
            <w:r w:rsidRPr="0098005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0054">
              <w:rPr>
                <w:rFonts w:ascii="Verdana" w:hAnsi="Verdana"/>
                <w:sz w:val="18"/>
                <w:szCs w:val="18"/>
              </w:rPr>
              <w:t>Wrocław</w:t>
            </w:r>
          </w:p>
        </w:tc>
        <w:tc>
          <w:tcPr>
            <w:tcW w:w="2835" w:type="dxa"/>
            <w:vAlign w:val="center"/>
          </w:tcPr>
          <w:p w14:paraId="635AC1A0" w14:textId="77777777" w:rsidR="00127227" w:rsidRPr="00980054" w:rsidRDefault="00127227" w:rsidP="003820D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80054">
              <w:rPr>
                <w:rFonts w:ascii="Verdana" w:hAnsi="Verdana"/>
                <w:sz w:val="18"/>
                <w:szCs w:val="18"/>
              </w:rPr>
              <w:t>24 092.01 zł</w:t>
            </w:r>
          </w:p>
        </w:tc>
      </w:tr>
    </w:tbl>
    <w:p w14:paraId="7540703F" w14:textId="49DF239A" w:rsidR="00577BC6" w:rsidRPr="00980054" w:rsidRDefault="00980054" w:rsidP="00980054">
      <w:pPr>
        <w:tabs>
          <w:tab w:val="left" w:pos="640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</w:t>
      </w:r>
      <w:r w:rsidRPr="00980054">
        <w:rPr>
          <w:rFonts w:ascii="Verdana" w:hAnsi="Verdana"/>
          <w:sz w:val="18"/>
          <w:szCs w:val="18"/>
        </w:rPr>
        <w:t>Sekretarz Komisji Przetargowej</w:t>
      </w:r>
    </w:p>
    <w:p w14:paraId="42FF0A52" w14:textId="725E3F78" w:rsidR="00980054" w:rsidRPr="00980054" w:rsidRDefault="00980054" w:rsidP="00980054">
      <w:pPr>
        <w:tabs>
          <w:tab w:val="left" w:pos="640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</w:t>
      </w:r>
      <w:r w:rsidRPr="00980054">
        <w:rPr>
          <w:rFonts w:ascii="Verdana" w:hAnsi="Verdana"/>
          <w:sz w:val="18"/>
          <w:szCs w:val="18"/>
        </w:rPr>
        <w:t>mgr Joanna Kraińska</w:t>
      </w:r>
    </w:p>
    <w:sectPr w:rsidR="00980054" w:rsidRPr="009800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9CFC3" w14:textId="77777777" w:rsidR="002F1651" w:rsidRDefault="002F1651">
      <w:r>
        <w:separator/>
      </w:r>
    </w:p>
  </w:endnote>
  <w:endnote w:type="continuationSeparator" w:id="0">
    <w:p w14:paraId="34B6BCDE" w14:textId="77777777" w:rsidR="002F1651" w:rsidRDefault="002F1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1C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4AED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342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5BE57F">
        <v:line id="_x0000_s1025" style="position:absolute;left:0;text-align:left;z-index:251657728" from="-3.85pt,8.7pt" to="455.15pt,8.7pt"/>
      </w:pict>
    </w:r>
  </w:p>
  <w:p w14:paraId="6A8948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52C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7A6DF1" w14:textId="77777777" w:rsidR="009F189D" w:rsidRDefault="009F189D">
    <w:pPr>
      <w:pStyle w:val="Stopka"/>
      <w:tabs>
        <w:tab w:val="clear" w:pos="4536"/>
      </w:tabs>
      <w:jc w:val="center"/>
    </w:pPr>
  </w:p>
  <w:p w14:paraId="04D89F2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DDDA8" w14:textId="77777777" w:rsidR="002F1651" w:rsidRDefault="002F1651">
      <w:r>
        <w:separator/>
      </w:r>
    </w:p>
  </w:footnote>
  <w:footnote w:type="continuationSeparator" w:id="0">
    <w:p w14:paraId="0B77237B" w14:textId="77777777" w:rsidR="002F1651" w:rsidRDefault="002F1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39D0C" w14:textId="77777777" w:rsidR="00127227" w:rsidRDefault="00127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E2225" w14:textId="77777777" w:rsidR="00127227" w:rsidRDefault="001272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6027" w14:textId="77777777" w:rsidR="00127227" w:rsidRDefault="001272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165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27227"/>
    <w:rsid w:val="00173B20"/>
    <w:rsid w:val="001C69FF"/>
    <w:rsid w:val="0023318D"/>
    <w:rsid w:val="002F1651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B2F94"/>
    <w:rsid w:val="006D03E2"/>
    <w:rsid w:val="006E3702"/>
    <w:rsid w:val="0073323E"/>
    <w:rsid w:val="007965DC"/>
    <w:rsid w:val="00843263"/>
    <w:rsid w:val="00861E75"/>
    <w:rsid w:val="00980054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55D356"/>
  <w15:chartTrackingRefBased/>
  <w15:docId w15:val="{B4CACD44-C218-4B6F-BE48-90A6A6C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2025-08-14T10:16:00Z</dcterms:created>
  <dcterms:modified xsi:type="dcterms:W3CDTF">2025-08-14T10:18:00Z</dcterms:modified>
</cp:coreProperties>
</file>