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6391B" w14:textId="77777777" w:rsidR="00B96B2D" w:rsidRDefault="00545436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2025-08-22</w:t>
      </w:r>
    </w:p>
    <w:p w14:paraId="27098D9D" w14:textId="77777777" w:rsidR="00B96B2D" w:rsidRDefault="0054543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348A7A7B" w14:textId="77777777" w:rsidR="00B96B2D" w:rsidRDefault="0054543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F898E3C" w14:textId="77777777" w:rsidR="00B96B2D" w:rsidRDefault="0054543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1B226D90" w14:textId="77777777" w:rsidR="00B96B2D" w:rsidRDefault="00545436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2D1F805" w14:textId="77777777" w:rsidR="00B96B2D" w:rsidRDefault="00545436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1C248EF7" w14:textId="77777777" w:rsidR="00B96B2D" w:rsidRDefault="00545436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DE-dzp.272-429/25</w:t>
      </w:r>
      <w:r>
        <w:rPr>
          <w:sz w:val="22"/>
          <w:szCs w:val="22"/>
        </w:rPr>
        <w:tab/>
        <w:t xml:space="preserve"> </w:t>
      </w:r>
    </w:p>
    <w:p w14:paraId="418D6795" w14:textId="77777777" w:rsidR="00B96B2D" w:rsidRDefault="00B96B2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CB8E67" w14:textId="77777777" w:rsidR="00B96B2D" w:rsidRDefault="0054543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6422E600" w14:textId="77777777" w:rsidR="00B96B2D" w:rsidRDefault="0054543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9DE6D03" w14:textId="77777777" w:rsidR="00B96B2D" w:rsidRDefault="00B96B2D">
      <w:pPr>
        <w:pStyle w:val="Nagwek"/>
        <w:tabs>
          <w:tab w:val="clear" w:pos="4536"/>
        </w:tabs>
        <w:rPr>
          <w:sz w:val="22"/>
          <w:szCs w:val="22"/>
        </w:rPr>
      </w:pPr>
    </w:p>
    <w:p w14:paraId="5508CBDA" w14:textId="77777777" w:rsidR="00B96B2D" w:rsidRDefault="00545436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WYJAŚNIENIA TREŚCI SWZ i ZMIANA SWZ 6</w:t>
      </w:r>
    </w:p>
    <w:p w14:paraId="4D815A23" w14:textId="77777777" w:rsidR="00B96B2D" w:rsidRDefault="00545436">
      <w:pPr>
        <w:spacing w:after="360" w:line="276" w:lineRule="auto"/>
        <w:jc w:val="both"/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środków czystości dla Miasteczka Studenckiego AGH w Krakowie DE-dzp.272-429/25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DE-dzp.272-429/25.</w:t>
      </w:r>
    </w:p>
    <w:p w14:paraId="766BD8CA" w14:textId="77777777" w:rsidR="00B96B2D" w:rsidRDefault="00545436">
      <w:pPr>
        <w:spacing w:after="240" w:line="276" w:lineRule="auto"/>
        <w:jc w:val="both"/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(Dz.U.2024.1320 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ze zm.)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B96B2D" w14:paraId="0488EDB6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A2B0" w14:textId="77777777" w:rsidR="00B96B2D" w:rsidRDefault="005454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1538C5C0" w14:textId="26AD8A13" w:rsidR="00B77318" w:rsidRPr="00C45A1F" w:rsidRDefault="00545436" w:rsidP="00B77318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>Dotyczy pozycji w formularzu : 1 , 2 , 4, 5, 6 , 7 ,</w:t>
            </w:r>
            <w:r w:rsidR="00B77318" w:rsidRPr="00C45A1F">
              <w:rPr>
                <w:i/>
                <w:iCs/>
                <w:sz w:val="22"/>
                <w:szCs w:val="22"/>
              </w:rPr>
              <w:t xml:space="preserve"> </w:t>
            </w:r>
            <w:r w:rsidRPr="00C45A1F">
              <w:rPr>
                <w:i/>
                <w:iCs/>
                <w:sz w:val="22"/>
                <w:szCs w:val="22"/>
              </w:rPr>
              <w:t>Czy Zamawiający wymaga produktu w stężeniu roboczym od 0,1% .</w:t>
            </w:r>
          </w:p>
          <w:p w14:paraId="670B1854" w14:textId="0621B93E" w:rsidR="00B77318" w:rsidRPr="00C45A1F" w:rsidRDefault="00B77318" w:rsidP="00B77318">
            <w:pPr>
              <w:pStyle w:val="Akapitzlist"/>
              <w:numPr>
                <w:ilvl w:val="0"/>
                <w:numId w:val="2"/>
              </w:numPr>
              <w:spacing w:after="120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>dotyczy pozycji w formularzu : 1 , 2 , 4, 5, 6 , 7  - Czy Zamawiający dopuści produktu w stężeniu roboczym od 0,1% .</w:t>
            </w:r>
          </w:p>
          <w:p w14:paraId="4CBD46E4" w14:textId="39B6B0EE" w:rsidR="00B77318" w:rsidRDefault="008863F4" w:rsidP="00B7731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1 i Ad. 2 </w:t>
            </w:r>
            <w:r w:rsidR="00B77318">
              <w:rPr>
                <w:b/>
                <w:bCs/>
                <w:sz w:val="22"/>
                <w:szCs w:val="22"/>
              </w:rPr>
              <w:t>Odpowiedź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455657C" w14:textId="77777777" w:rsidR="00B77318" w:rsidRDefault="00B77318" w:rsidP="00B77318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t>Zamawiający dokonuje zmiany w wymienionych  pozycjach  stężenia roboczego  z 0,5 - 2%</w:t>
            </w:r>
            <w:r>
              <w:rPr>
                <w:b/>
                <w:bCs/>
                <w:sz w:val="22"/>
                <w:szCs w:val="22"/>
              </w:rPr>
              <w:t xml:space="preserve"> na 0,1 - 2%.</w:t>
            </w:r>
          </w:p>
          <w:p w14:paraId="3BF39B13" w14:textId="77777777" w:rsidR="00B77318" w:rsidRDefault="00B77318" w:rsidP="00B77318">
            <w:pPr>
              <w:pStyle w:val="Akapitzlist"/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1E90B21" w14:textId="77777777" w:rsidR="00B77318" w:rsidRPr="00B77318" w:rsidRDefault="00B77318" w:rsidP="00B77318">
            <w:pPr>
              <w:pStyle w:val="Akapitzlist"/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E506AB1" w14:textId="7B0C0496" w:rsidR="00B96B2D" w:rsidRDefault="00545436" w:rsidP="00B77318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B77318">
              <w:rPr>
                <w:i/>
                <w:iCs/>
                <w:sz w:val="22"/>
                <w:szCs w:val="22"/>
              </w:rPr>
              <w:t>dotyczy poz. 10, 11 -Czy Zamawiający wymaga produktu w stężeniu roboczym od 0,5 - 2 %</w:t>
            </w:r>
          </w:p>
          <w:p w14:paraId="74C741E8" w14:textId="25ABF825" w:rsidR="00B77318" w:rsidRPr="00C45A1F" w:rsidRDefault="00B77318" w:rsidP="00B77318">
            <w:pPr>
              <w:numPr>
                <w:ilvl w:val="0"/>
                <w:numId w:val="2"/>
              </w:numPr>
              <w:spacing w:after="120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>dotyczy poz. 10, 11 - Czy Zamawiający dopuści produkty w stężeniu roboczym od 0,5 - 2 %</w:t>
            </w:r>
          </w:p>
          <w:p w14:paraId="51A1681E" w14:textId="4E5E23BC" w:rsidR="00B77318" w:rsidRDefault="008863F4" w:rsidP="00B7731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3 i Ad. 4  </w:t>
            </w:r>
            <w:r w:rsidR="00B77318">
              <w:rPr>
                <w:b/>
                <w:bCs/>
                <w:sz w:val="22"/>
                <w:szCs w:val="22"/>
              </w:rPr>
              <w:t xml:space="preserve">Odpowiedź Zamawiającego: </w:t>
            </w:r>
          </w:p>
          <w:p w14:paraId="38242981" w14:textId="77777777" w:rsidR="00B77318" w:rsidRDefault="00B77318" w:rsidP="00B77318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dokonuje zmiany w wymienionych  pozycjach  stężenia roboczego  z 2 - 10% </w:t>
            </w:r>
            <w:r>
              <w:rPr>
                <w:b/>
                <w:bCs/>
                <w:sz w:val="22"/>
                <w:szCs w:val="22"/>
              </w:rPr>
              <w:t>na 0,1 - 10%.</w:t>
            </w:r>
          </w:p>
          <w:p w14:paraId="3FE7ED41" w14:textId="77777777" w:rsidR="00B77318" w:rsidRPr="00B77318" w:rsidRDefault="00B77318" w:rsidP="00B7731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E19CD77" w14:textId="7CA91C7E" w:rsidR="00B96B2D" w:rsidRDefault="00545436" w:rsidP="00B77318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B77318">
              <w:rPr>
                <w:i/>
                <w:iCs/>
                <w:sz w:val="22"/>
                <w:szCs w:val="22"/>
              </w:rPr>
              <w:t xml:space="preserve">dotyczy poz. 16 - Czy Zamawiający wymaga produktu o </w:t>
            </w:r>
            <w:proofErr w:type="spellStart"/>
            <w:r w:rsidRPr="00B77318">
              <w:rPr>
                <w:i/>
                <w:iCs/>
                <w:sz w:val="22"/>
                <w:szCs w:val="22"/>
              </w:rPr>
              <w:t>ph</w:t>
            </w:r>
            <w:proofErr w:type="spellEnd"/>
            <w:r w:rsidRPr="00B77318">
              <w:rPr>
                <w:i/>
                <w:iCs/>
                <w:sz w:val="22"/>
                <w:szCs w:val="22"/>
              </w:rPr>
              <w:t xml:space="preserve"> 13-14 oraz gęstości 1,11- 1,15 gr/cm3 o skutecznym stężeniu roboczym od 1%</w:t>
            </w:r>
          </w:p>
          <w:p w14:paraId="46D855C1" w14:textId="62F56E25" w:rsidR="008863F4" w:rsidRPr="00B77318" w:rsidRDefault="008863F4" w:rsidP="008863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5 </w:t>
            </w:r>
            <w:r w:rsidRPr="00B77318">
              <w:rPr>
                <w:b/>
                <w:bCs/>
                <w:sz w:val="22"/>
                <w:szCs w:val="22"/>
              </w:rPr>
              <w:t>Odpowiedź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745EA7EC" w14:textId="60F338E3" w:rsidR="008863F4" w:rsidRDefault="008863F4" w:rsidP="008863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7318">
              <w:rPr>
                <w:sz w:val="22"/>
                <w:szCs w:val="22"/>
              </w:rPr>
              <w:t xml:space="preserve">Zamawiający nie </w:t>
            </w:r>
            <w:r w:rsidR="00CC1898">
              <w:rPr>
                <w:sz w:val="22"/>
                <w:szCs w:val="22"/>
              </w:rPr>
              <w:t xml:space="preserve">wskazuje </w:t>
            </w:r>
            <w:proofErr w:type="spellStart"/>
            <w:r w:rsidRPr="00B77318">
              <w:rPr>
                <w:sz w:val="22"/>
                <w:szCs w:val="22"/>
              </w:rPr>
              <w:t>ph</w:t>
            </w:r>
            <w:proofErr w:type="spellEnd"/>
            <w:r w:rsidRPr="00B77318">
              <w:rPr>
                <w:sz w:val="22"/>
                <w:szCs w:val="22"/>
              </w:rPr>
              <w:t>, gęstości oraz stężeni</w:t>
            </w:r>
            <w:r w:rsidR="00CC1898">
              <w:rPr>
                <w:sz w:val="22"/>
                <w:szCs w:val="22"/>
              </w:rPr>
              <w:t>a</w:t>
            </w:r>
            <w:r w:rsidRPr="00B77318">
              <w:rPr>
                <w:sz w:val="22"/>
                <w:szCs w:val="22"/>
              </w:rPr>
              <w:t xml:space="preserve"> robocz</w:t>
            </w:r>
            <w:r w:rsidR="00CC1898">
              <w:rPr>
                <w:sz w:val="22"/>
                <w:szCs w:val="22"/>
              </w:rPr>
              <w:t>ego w kalkulacji cenowej w poz. 16</w:t>
            </w:r>
            <w:r w:rsidRPr="00B77318">
              <w:rPr>
                <w:sz w:val="22"/>
                <w:szCs w:val="22"/>
              </w:rPr>
              <w:t>.</w:t>
            </w:r>
          </w:p>
          <w:p w14:paraId="2E4CABBB" w14:textId="77777777" w:rsidR="008863F4" w:rsidRDefault="008863F4" w:rsidP="008863F4">
            <w:p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</w:p>
          <w:p w14:paraId="72965B75" w14:textId="77777777" w:rsidR="008863F4" w:rsidRPr="008863F4" w:rsidRDefault="008863F4" w:rsidP="008863F4">
            <w:p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</w:p>
          <w:p w14:paraId="22A08290" w14:textId="77777777" w:rsidR="008863F4" w:rsidRPr="00C45A1F" w:rsidRDefault="00545436" w:rsidP="00C45A1F">
            <w:pPr>
              <w:numPr>
                <w:ilvl w:val="0"/>
                <w:numId w:val="2"/>
              </w:numPr>
              <w:ind w:left="385" w:right="-74" w:hanging="357"/>
              <w:jc w:val="both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lastRenderedPageBreak/>
              <w:t>dotyczy po. 17 - Czy Zamawiający wymaga produktu o stężeniu roboczym 0,5- 2 %</w:t>
            </w:r>
            <w:r w:rsidR="008863F4" w:rsidRPr="00C45A1F">
              <w:rPr>
                <w:i/>
                <w:iCs/>
                <w:sz w:val="22"/>
                <w:szCs w:val="22"/>
              </w:rPr>
              <w:t xml:space="preserve"> </w:t>
            </w:r>
          </w:p>
          <w:p w14:paraId="0EEBFFF3" w14:textId="5E01B876" w:rsidR="00B96B2D" w:rsidRPr="00C45A1F" w:rsidRDefault="008863F4" w:rsidP="00C45A1F">
            <w:pPr>
              <w:numPr>
                <w:ilvl w:val="0"/>
                <w:numId w:val="2"/>
              </w:numPr>
              <w:ind w:left="385" w:right="-74" w:hanging="357"/>
              <w:jc w:val="both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>dotyczy po. 17 - Czy Zamawiający dopuści produkt o stężeniu roboczym 0,5- 2 %</w:t>
            </w:r>
          </w:p>
          <w:p w14:paraId="31E8EBC1" w14:textId="12AC1883" w:rsidR="008863F4" w:rsidRDefault="008863F4" w:rsidP="00C45A1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6 i Ad. 7  Odpowiedź Zamawiającego: </w:t>
            </w:r>
          </w:p>
          <w:p w14:paraId="4FA92879" w14:textId="7795692C" w:rsidR="008863F4" w:rsidRDefault="008863F4" w:rsidP="00C45A1F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</w:t>
            </w:r>
            <w:r w:rsidR="00CC1898">
              <w:rPr>
                <w:sz w:val="22"/>
                <w:szCs w:val="22"/>
              </w:rPr>
              <w:t>wskazuje</w:t>
            </w:r>
            <w:r>
              <w:rPr>
                <w:sz w:val="22"/>
                <w:szCs w:val="22"/>
              </w:rPr>
              <w:t xml:space="preserve"> stężenia roboczego w </w:t>
            </w:r>
            <w:r w:rsidR="00CC1898">
              <w:rPr>
                <w:sz w:val="22"/>
                <w:szCs w:val="22"/>
              </w:rPr>
              <w:t>kalkulacji cenowej</w:t>
            </w:r>
            <w:r>
              <w:rPr>
                <w:sz w:val="22"/>
                <w:szCs w:val="22"/>
              </w:rPr>
              <w:t xml:space="preserve"> w pozycji 17. </w:t>
            </w:r>
          </w:p>
          <w:p w14:paraId="282B4B97" w14:textId="77777777" w:rsidR="008863F4" w:rsidRDefault="008863F4" w:rsidP="008863F4">
            <w:p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</w:p>
          <w:p w14:paraId="475B51B6" w14:textId="77777777" w:rsidR="00C45A1F" w:rsidRPr="008863F4" w:rsidRDefault="00C45A1F" w:rsidP="008863F4">
            <w:p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</w:p>
          <w:p w14:paraId="266A25F2" w14:textId="42754755" w:rsidR="008863F4" w:rsidRPr="00C45A1F" w:rsidRDefault="00545436" w:rsidP="00C45A1F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B77318">
              <w:rPr>
                <w:i/>
                <w:iCs/>
                <w:sz w:val="22"/>
                <w:szCs w:val="22"/>
              </w:rPr>
              <w:t xml:space="preserve">dotyczy poz. 18 - Czy Zamawiający wymaga produkt o </w:t>
            </w:r>
            <w:proofErr w:type="spellStart"/>
            <w:r w:rsidRPr="00B77318">
              <w:rPr>
                <w:i/>
                <w:iCs/>
                <w:sz w:val="22"/>
                <w:szCs w:val="22"/>
              </w:rPr>
              <w:t>ph</w:t>
            </w:r>
            <w:proofErr w:type="spellEnd"/>
            <w:r w:rsidRPr="00B77318">
              <w:rPr>
                <w:i/>
                <w:iCs/>
                <w:sz w:val="22"/>
                <w:szCs w:val="22"/>
              </w:rPr>
              <w:t xml:space="preserve"> 9-10 i gęstości względnej 1,18- 1,28 gr./cm3 oraz o stężeniu roboczym od 2 %</w:t>
            </w:r>
          </w:p>
          <w:p w14:paraId="67001EE8" w14:textId="4E6219FF" w:rsidR="008863F4" w:rsidRPr="008863F4" w:rsidRDefault="008863F4" w:rsidP="008863F4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8  Odpowiedź Zamawiającego: </w:t>
            </w:r>
          </w:p>
          <w:p w14:paraId="655CDBEE" w14:textId="2C3EEBFC" w:rsidR="008863F4" w:rsidRPr="008863F4" w:rsidRDefault="008863F4" w:rsidP="008863F4">
            <w:pPr>
              <w:ind w:right="-74"/>
              <w:rPr>
                <w:sz w:val="22"/>
                <w:szCs w:val="22"/>
              </w:rPr>
            </w:pPr>
            <w:r w:rsidRPr="008863F4">
              <w:rPr>
                <w:sz w:val="22"/>
                <w:szCs w:val="22"/>
              </w:rPr>
              <w:t xml:space="preserve">Zamawiający nie </w:t>
            </w:r>
            <w:r w:rsidR="00CC1898">
              <w:rPr>
                <w:sz w:val="22"/>
                <w:szCs w:val="22"/>
              </w:rPr>
              <w:t>wskazuje</w:t>
            </w:r>
            <w:r w:rsidRPr="008863F4">
              <w:rPr>
                <w:sz w:val="22"/>
                <w:szCs w:val="22"/>
              </w:rPr>
              <w:t xml:space="preserve"> </w:t>
            </w:r>
            <w:proofErr w:type="spellStart"/>
            <w:r w:rsidRPr="008863F4">
              <w:rPr>
                <w:sz w:val="22"/>
                <w:szCs w:val="22"/>
              </w:rPr>
              <w:t>ph</w:t>
            </w:r>
            <w:proofErr w:type="spellEnd"/>
            <w:r w:rsidRPr="008863F4">
              <w:rPr>
                <w:sz w:val="22"/>
                <w:szCs w:val="22"/>
              </w:rPr>
              <w:t>, gęstości oraz stężeni</w:t>
            </w:r>
            <w:r w:rsidR="00CC1898">
              <w:rPr>
                <w:sz w:val="22"/>
                <w:szCs w:val="22"/>
              </w:rPr>
              <w:t>a</w:t>
            </w:r>
            <w:r w:rsidRPr="008863F4">
              <w:rPr>
                <w:sz w:val="22"/>
                <w:szCs w:val="22"/>
              </w:rPr>
              <w:t xml:space="preserve"> robocz</w:t>
            </w:r>
            <w:r w:rsidR="00CC1898">
              <w:rPr>
                <w:sz w:val="22"/>
                <w:szCs w:val="22"/>
              </w:rPr>
              <w:t xml:space="preserve">ego w kalkulacji cenowej </w:t>
            </w:r>
            <w:r>
              <w:rPr>
                <w:sz w:val="22"/>
                <w:szCs w:val="22"/>
              </w:rPr>
              <w:t>w pozycji 18</w:t>
            </w:r>
          </w:p>
          <w:p w14:paraId="756A6787" w14:textId="77777777" w:rsidR="008863F4" w:rsidRPr="008863F4" w:rsidRDefault="008863F4" w:rsidP="008863F4">
            <w:p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</w:p>
          <w:p w14:paraId="79F8CC8E" w14:textId="7C6014AC" w:rsidR="00B96B2D" w:rsidRPr="00C45A1F" w:rsidRDefault="00545436" w:rsidP="00B77318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 xml:space="preserve">dotyczy poz. 21 - Czy Zamawiający wymaga produkt o </w:t>
            </w:r>
            <w:proofErr w:type="spellStart"/>
            <w:r w:rsidRPr="00C45A1F">
              <w:rPr>
                <w:i/>
                <w:iCs/>
                <w:sz w:val="22"/>
                <w:szCs w:val="22"/>
              </w:rPr>
              <w:t>ph</w:t>
            </w:r>
            <w:proofErr w:type="spellEnd"/>
            <w:r w:rsidRPr="00C45A1F">
              <w:rPr>
                <w:i/>
                <w:iCs/>
                <w:sz w:val="22"/>
                <w:szCs w:val="22"/>
              </w:rPr>
              <w:t xml:space="preserve"> 0,2 - 0,5</w:t>
            </w:r>
          </w:p>
          <w:p w14:paraId="7929C4B0" w14:textId="1DFF51C6" w:rsidR="00C45A1F" w:rsidRPr="00C45A1F" w:rsidRDefault="00C45A1F" w:rsidP="00B77318">
            <w:pPr>
              <w:pStyle w:val="Akapitzlist"/>
              <w:numPr>
                <w:ilvl w:val="0"/>
                <w:numId w:val="2"/>
              </w:numPr>
              <w:spacing w:before="60" w:after="60"/>
              <w:ind w:right="-72"/>
              <w:rPr>
                <w:i/>
                <w:iCs/>
                <w:sz w:val="22"/>
                <w:szCs w:val="22"/>
              </w:rPr>
            </w:pPr>
            <w:r w:rsidRPr="00C45A1F">
              <w:rPr>
                <w:i/>
                <w:iCs/>
                <w:sz w:val="22"/>
                <w:szCs w:val="22"/>
              </w:rPr>
              <w:t xml:space="preserve">dotyczy poz. 21 - Czy Zamawiający dopuści produkt o </w:t>
            </w:r>
            <w:proofErr w:type="spellStart"/>
            <w:r w:rsidRPr="00C45A1F">
              <w:rPr>
                <w:i/>
                <w:iCs/>
                <w:sz w:val="22"/>
                <w:szCs w:val="22"/>
              </w:rPr>
              <w:t>ph</w:t>
            </w:r>
            <w:proofErr w:type="spellEnd"/>
            <w:r w:rsidRPr="00C45A1F">
              <w:rPr>
                <w:i/>
                <w:iCs/>
                <w:sz w:val="22"/>
                <w:szCs w:val="22"/>
              </w:rPr>
              <w:t xml:space="preserve"> 0,2 - 0,</w:t>
            </w:r>
            <w:r w:rsidR="00503EDC">
              <w:rPr>
                <w:i/>
                <w:iCs/>
                <w:sz w:val="22"/>
                <w:szCs w:val="22"/>
              </w:rPr>
              <w:t>5</w:t>
            </w:r>
          </w:p>
          <w:p w14:paraId="69DAE9AF" w14:textId="00D908B2" w:rsidR="00B77318" w:rsidRPr="00C45A1F" w:rsidRDefault="008863F4" w:rsidP="00C45A1F">
            <w:pPr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</w:t>
            </w:r>
            <w:r w:rsidR="00C45A1F">
              <w:rPr>
                <w:b/>
                <w:bCs/>
                <w:sz w:val="22"/>
                <w:szCs w:val="22"/>
              </w:rPr>
              <w:t>9 i Ad. 10</w:t>
            </w:r>
            <w:r>
              <w:rPr>
                <w:b/>
                <w:bCs/>
                <w:sz w:val="22"/>
                <w:szCs w:val="22"/>
              </w:rPr>
              <w:t xml:space="preserve">  Odpowiedź Zamawiającego: </w:t>
            </w:r>
          </w:p>
          <w:p w14:paraId="096BB845" w14:textId="480651F5" w:rsidR="00B96B2D" w:rsidRDefault="00545436">
            <w:pPr>
              <w:spacing w:after="60"/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nie </w:t>
            </w:r>
            <w:r w:rsidR="00CC1898">
              <w:rPr>
                <w:sz w:val="22"/>
                <w:szCs w:val="22"/>
              </w:rPr>
              <w:t>wskazuje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</w:t>
            </w:r>
            <w:proofErr w:type="spellEnd"/>
            <w:r>
              <w:rPr>
                <w:sz w:val="22"/>
                <w:szCs w:val="22"/>
              </w:rPr>
              <w:t xml:space="preserve"> w </w:t>
            </w:r>
            <w:r w:rsidR="00CC1898">
              <w:rPr>
                <w:sz w:val="22"/>
                <w:szCs w:val="22"/>
              </w:rPr>
              <w:t>kalkulacji cenowej</w:t>
            </w:r>
            <w:r>
              <w:rPr>
                <w:sz w:val="22"/>
                <w:szCs w:val="22"/>
              </w:rPr>
              <w:t xml:space="preserve"> w pozycji 21.</w:t>
            </w:r>
          </w:p>
        </w:tc>
      </w:tr>
      <w:tr w:rsidR="00B77318" w14:paraId="7A38D97F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4EC6" w14:textId="77777777" w:rsidR="00B77318" w:rsidRDefault="00B773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A78754C" w14:textId="77777777" w:rsidR="00B77318" w:rsidRDefault="00B773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4140CE7" w14:textId="77777777" w:rsidR="00B96B2D" w:rsidRDefault="00B96B2D">
      <w:pPr>
        <w:jc w:val="both"/>
        <w:rPr>
          <w:sz w:val="22"/>
          <w:szCs w:val="22"/>
        </w:rPr>
      </w:pPr>
    </w:p>
    <w:p w14:paraId="603FACB8" w14:textId="77777777" w:rsidR="00B96B2D" w:rsidRDefault="00545436">
      <w:pPr>
        <w:jc w:val="both"/>
      </w:pPr>
      <w:r>
        <w:rPr>
          <w:sz w:val="22"/>
          <w:szCs w:val="22"/>
        </w:rPr>
        <w:t>Zamawiający dołącza</w:t>
      </w:r>
      <w:r>
        <w:rPr>
          <w:i/>
          <w:iCs/>
          <w:sz w:val="22"/>
          <w:szCs w:val="22"/>
          <w:u w:val="single"/>
        </w:rPr>
        <w:t xml:space="preserve"> </w:t>
      </w:r>
      <w:r>
        <w:rPr>
          <w:b/>
          <w:bCs/>
          <w:i/>
          <w:iCs/>
          <w:sz w:val="22"/>
          <w:szCs w:val="22"/>
          <w:u w:val="single"/>
        </w:rPr>
        <w:t xml:space="preserve">AKTUALNĄ kalkulację cenową 1A – dotycząca zadania częściowego nr.1 z </w:t>
      </w:r>
      <w:r w:rsidRPr="00173452">
        <w:rPr>
          <w:b/>
          <w:bCs/>
          <w:i/>
          <w:iCs/>
          <w:color w:val="EE0000"/>
          <w:sz w:val="22"/>
          <w:szCs w:val="22"/>
          <w:u w:val="single"/>
        </w:rPr>
        <w:t>dnia 22.08.2025</w:t>
      </w:r>
    </w:p>
    <w:sectPr w:rsidR="00B96B2D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2B380" w14:textId="77777777" w:rsidR="007437A9" w:rsidRDefault="007437A9">
      <w:r>
        <w:separator/>
      </w:r>
    </w:p>
  </w:endnote>
  <w:endnote w:type="continuationSeparator" w:id="0">
    <w:p w14:paraId="01F1D627" w14:textId="77777777" w:rsidR="007437A9" w:rsidRDefault="0074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C3298" w14:textId="77777777" w:rsidR="00C266B3" w:rsidRDefault="005454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7591C9" wp14:editId="6966B97D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2120742449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w14:anchorId="491992BE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106DCD9C" w14:textId="77777777" w:rsidR="00C266B3" w:rsidRDefault="0054543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293E" w14:textId="77777777" w:rsidR="007437A9" w:rsidRDefault="007437A9">
      <w:r>
        <w:rPr>
          <w:color w:val="000000"/>
        </w:rPr>
        <w:separator/>
      </w:r>
    </w:p>
  </w:footnote>
  <w:footnote w:type="continuationSeparator" w:id="0">
    <w:p w14:paraId="0F34AD34" w14:textId="77777777" w:rsidR="007437A9" w:rsidRDefault="00743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26443" w14:textId="77777777" w:rsidR="00C266B3" w:rsidRDefault="00C26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D4A0C"/>
    <w:multiLevelType w:val="hybridMultilevel"/>
    <w:tmpl w:val="53568A56"/>
    <w:lvl w:ilvl="0" w:tplc="FA1251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5CBB2C55"/>
    <w:multiLevelType w:val="multilevel"/>
    <w:tmpl w:val="FF004F40"/>
    <w:lvl w:ilvl="0">
      <w:start w:val="1"/>
      <w:numFmt w:val="decimal"/>
      <w:lvlText w:val="%1)"/>
      <w:lvlJc w:val="left"/>
      <w:pPr>
        <w:ind w:left="390" w:hanging="360"/>
      </w:pPr>
    </w:lvl>
    <w:lvl w:ilvl="1">
      <w:start w:val="1"/>
      <w:numFmt w:val="lowerLetter"/>
      <w:lvlText w:val="."/>
      <w:lvlJc w:val="left"/>
      <w:pPr>
        <w:ind w:left="1110" w:hanging="360"/>
      </w:pPr>
    </w:lvl>
    <w:lvl w:ilvl="2">
      <w:start w:val="1"/>
      <w:numFmt w:val="lowerRoman"/>
      <w:lvlText w:val="."/>
      <w:lvlJc w:val="right"/>
      <w:pPr>
        <w:ind w:left="1830" w:hanging="180"/>
      </w:pPr>
    </w:lvl>
    <w:lvl w:ilvl="3">
      <w:start w:val="1"/>
      <w:numFmt w:val="decimal"/>
      <w:lvlText w:val="."/>
      <w:lvlJc w:val="left"/>
      <w:pPr>
        <w:ind w:left="2550" w:hanging="360"/>
      </w:pPr>
    </w:lvl>
    <w:lvl w:ilvl="4">
      <w:start w:val="1"/>
      <w:numFmt w:val="lowerLetter"/>
      <w:lvlText w:val="."/>
      <w:lvlJc w:val="left"/>
      <w:pPr>
        <w:ind w:left="3270" w:hanging="360"/>
      </w:pPr>
    </w:lvl>
    <w:lvl w:ilvl="5">
      <w:start w:val="1"/>
      <w:numFmt w:val="lowerRoman"/>
      <w:lvlText w:val="."/>
      <w:lvlJc w:val="right"/>
      <w:pPr>
        <w:ind w:left="3990" w:hanging="180"/>
      </w:pPr>
    </w:lvl>
    <w:lvl w:ilvl="6">
      <w:start w:val="1"/>
      <w:numFmt w:val="decimal"/>
      <w:lvlText w:val="."/>
      <w:lvlJc w:val="left"/>
      <w:pPr>
        <w:ind w:left="4710" w:hanging="360"/>
      </w:pPr>
    </w:lvl>
    <w:lvl w:ilvl="7">
      <w:start w:val="1"/>
      <w:numFmt w:val="lowerLetter"/>
      <w:lvlText w:val="."/>
      <w:lvlJc w:val="left"/>
      <w:pPr>
        <w:ind w:left="5430" w:hanging="360"/>
      </w:pPr>
    </w:lvl>
    <w:lvl w:ilvl="8">
      <w:start w:val="1"/>
      <w:numFmt w:val="lowerRoman"/>
      <w:lvlText w:val="."/>
      <w:lvlJc w:val="right"/>
      <w:pPr>
        <w:ind w:left="6150" w:hanging="180"/>
      </w:pPr>
    </w:lvl>
  </w:abstractNum>
  <w:num w:numId="1" w16cid:durableId="1609661713">
    <w:abstractNumId w:val="1"/>
  </w:num>
  <w:num w:numId="2" w16cid:durableId="167445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B2D"/>
    <w:rsid w:val="00173452"/>
    <w:rsid w:val="002D345A"/>
    <w:rsid w:val="00503EDC"/>
    <w:rsid w:val="00545436"/>
    <w:rsid w:val="007437A9"/>
    <w:rsid w:val="008863F4"/>
    <w:rsid w:val="00AB33F7"/>
    <w:rsid w:val="00B35DEE"/>
    <w:rsid w:val="00B77318"/>
    <w:rsid w:val="00B96B2D"/>
    <w:rsid w:val="00C266B3"/>
    <w:rsid w:val="00C45A1F"/>
    <w:rsid w:val="00C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71D5"/>
  <w15:docId w15:val="{1DE7FBD5-C06B-498A-824B-D72E9C323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7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429(2)%20&#347;rodki%20czysto&#347;c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5</cp:revision>
  <cp:lastPrinted>2025-08-22T10:05:00Z</cp:lastPrinted>
  <dcterms:created xsi:type="dcterms:W3CDTF">2025-08-22T09:44:00Z</dcterms:created>
  <dcterms:modified xsi:type="dcterms:W3CDTF">2025-08-22T10:05:00Z</dcterms:modified>
</cp:coreProperties>
</file>