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621D3" w14:textId="77777777" w:rsidR="0026465B" w:rsidRPr="00240E71" w:rsidRDefault="0026465B" w:rsidP="0026465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A4C5919" w14:textId="77777777" w:rsidR="0026465B" w:rsidRDefault="0026465B" w:rsidP="0026465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E02C575" w14:textId="77777777" w:rsidR="0026465B" w:rsidRPr="0022732C" w:rsidRDefault="0026465B" w:rsidP="0026465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B5E0E3E" w14:textId="77777777" w:rsidR="0026465B" w:rsidRDefault="0026465B" w:rsidP="0026465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553A5C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AACD375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339090B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E1CC729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1113367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BEDE983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123FA12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C3D2FD9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2617139" w14:textId="77777777" w:rsidR="0026465B" w:rsidRPr="0022732C" w:rsidRDefault="0026465B" w:rsidP="0026465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F4165EF" w14:textId="77777777" w:rsidR="0026465B" w:rsidRDefault="0026465B" w:rsidP="0026465B">
      <w:pPr>
        <w:spacing w:line="360" w:lineRule="auto"/>
      </w:pPr>
      <w:r>
        <w:t>Do: Nazwa i siedziba Zamawiającego:</w:t>
      </w:r>
    </w:p>
    <w:p w14:paraId="7AF04D93" w14:textId="77777777" w:rsidR="0026465B" w:rsidRPr="00247153" w:rsidRDefault="0026465B" w:rsidP="0026465B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FDCF2BE" w14:textId="77777777" w:rsidR="0026465B" w:rsidRPr="00247153" w:rsidRDefault="0026465B" w:rsidP="0026465B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A59440F" w14:textId="77777777" w:rsidR="0026465B" w:rsidRDefault="0026465B" w:rsidP="0026465B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1D94AF9E" w14:textId="77777777" w:rsidR="0026465B" w:rsidRDefault="0026465B" w:rsidP="0026465B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C2214C4" w14:textId="77777777" w:rsidR="0026465B" w:rsidRDefault="0026465B" w:rsidP="0026465B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2839145" w14:textId="77777777" w:rsidR="0026465B" w:rsidRDefault="0026465B" w:rsidP="0026465B">
      <w:pPr>
        <w:ind w:firstLine="3969"/>
        <w:rPr>
          <w:b/>
        </w:rPr>
      </w:pPr>
    </w:p>
    <w:p w14:paraId="3C68FDD3" w14:textId="23801CFA" w:rsidR="0026465B" w:rsidRDefault="0026465B" w:rsidP="0026465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</w:t>
      </w:r>
      <w:r>
        <w:rPr>
          <w:b/>
        </w:rPr>
        <w:t>DE</w:t>
      </w:r>
      <w:r w:rsidRPr="00247153">
        <w:rPr>
          <w:b/>
        </w:rPr>
        <w:t>-zp.272-</w:t>
      </w:r>
      <w:r>
        <w:rPr>
          <w:b/>
        </w:rPr>
        <w:t>532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22DE67F0" w14:textId="77777777" w:rsidR="0026465B" w:rsidRDefault="0026465B" w:rsidP="0026465B">
      <w:pPr>
        <w:tabs>
          <w:tab w:val="right" w:pos="9000"/>
        </w:tabs>
      </w:pPr>
    </w:p>
    <w:p w14:paraId="49462553" w14:textId="77777777" w:rsidR="0026465B" w:rsidRPr="005F7BDF" w:rsidRDefault="0026465B" w:rsidP="0026465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312B167" w14:textId="77777777" w:rsidR="0026465B" w:rsidRPr="005F7BDF" w:rsidRDefault="0026465B" w:rsidP="0026465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F2C8480" w14:textId="77777777" w:rsidR="0026465B" w:rsidRPr="005F7BDF" w:rsidRDefault="0026465B" w:rsidP="0026465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09E3F24D" w14:textId="77777777" w:rsidR="0026465B" w:rsidRPr="005F7BDF" w:rsidRDefault="0026465B" w:rsidP="0026465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8D3389C" w14:textId="77777777" w:rsidR="0026465B" w:rsidRPr="005F7BDF" w:rsidRDefault="0026465B" w:rsidP="0026465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A2F7AD6" w14:textId="77777777" w:rsidR="0026465B" w:rsidRPr="002969BE" w:rsidRDefault="0026465B" w:rsidP="0026465B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7A882620" w14:textId="77777777" w:rsidR="0026465B" w:rsidRPr="002969BE" w:rsidRDefault="0026465B" w:rsidP="0026465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42B9747" w14:textId="77777777" w:rsidR="0026465B" w:rsidRPr="002969BE" w:rsidRDefault="0026465B" w:rsidP="0026465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7577029" w14:textId="77777777" w:rsidR="0026465B" w:rsidRPr="002969BE" w:rsidRDefault="0026465B" w:rsidP="0026465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6076A7EA" w14:textId="77777777" w:rsidR="0026465B" w:rsidRPr="002969BE" w:rsidRDefault="0026465B" w:rsidP="0026465B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3149FBD" w14:textId="77777777" w:rsidR="0026465B" w:rsidRPr="00FE545C" w:rsidRDefault="0026465B" w:rsidP="0026465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40E670" w14:textId="77777777" w:rsidR="0026465B" w:rsidRPr="00FE545C" w:rsidRDefault="0026465B" w:rsidP="0026465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9D502D3" w14:textId="77777777" w:rsidR="0026465B" w:rsidRDefault="0026465B" w:rsidP="0026465B">
      <w:pPr>
        <w:jc w:val="both"/>
        <w:rPr>
          <w:sz w:val="18"/>
          <w:szCs w:val="18"/>
        </w:rPr>
      </w:pPr>
    </w:p>
    <w:p w14:paraId="1BDA0B9B" w14:textId="77777777" w:rsidR="0026465B" w:rsidRDefault="0026465B" w:rsidP="0026465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6FC0091" w14:textId="77777777" w:rsidR="0026465B" w:rsidRPr="00730EFE" w:rsidRDefault="0026465B" w:rsidP="0026465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CAE8A8C" w14:textId="77777777" w:rsidR="0026465B" w:rsidRPr="001D671E" w:rsidRDefault="0026465B" w:rsidP="0026465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F060ED4" w14:textId="77777777" w:rsidR="0026465B" w:rsidRDefault="0026465B" w:rsidP="0026465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73990F" w14:textId="77777777" w:rsidR="0026465B" w:rsidRDefault="0026465B" w:rsidP="0026465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C39735" w14:textId="77777777" w:rsidR="0026465B" w:rsidRDefault="0026465B" w:rsidP="0026465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8CC663" w14:textId="77777777" w:rsidR="0026465B" w:rsidRPr="001D671E" w:rsidRDefault="0026465B" w:rsidP="0026465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465B" w:rsidRPr="00FE545C" w14:paraId="2C4A8C82" w14:textId="77777777" w:rsidTr="00D001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3A0CD" w14:textId="77777777" w:rsidR="0026465B" w:rsidRPr="00FE545C" w:rsidRDefault="0026465B" w:rsidP="00D001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B455" w14:textId="77777777" w:rsidR="0026465B" w:rsidRPr="00FE545C" w:rsidRDefault="0026465B" w:rsidP="00D001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77F153F" w14:textId="77777777" w:rsidR="0026465B" w:rsidRPr="00FE545C" w:rsidRDefault="0026465B" w:rsidP="00D001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EC8D0" w14:textId="77777777" w:rsidR="0026465B" w:rsidRPr="00FE545C" w:rsidRDefault="0026465B" w:rsidP="00D001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6465B" w:rsidRPr="00FE545C" w14:paraId="1ED60C15" w14:textId="77777777" w:rsidTr="00D001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D32DD" w14:textId="77777777" w:rsidR="0026465B" w:rsidRPr="00FE545C" w:rsidRDefault="0026465B" w:rsidP="00D001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53340" w14:textId="77777777" w:rsidR="0026465B" w:rsidRPr="00FE545C" w:rsidRDefault="0026465B" w:rsidP="00D001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BC9B6" w14:textId="77777777" w:rsidR="0026465B" w:rsidRPr="00FE545C" w:rsidRDefault="0026465B" w:rsidP="00D001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6465B" w:rsidRPr="00FE545C" w14:paraId="6E8FBF35" w14:textId="77777777" w:rsidTr="00D001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A479D" w14:textId="77777777" w:rsidR="0026465B" w:rsidRPr="00FE545C" w:rsidRDefault="0026465B" w:rsidP="00D001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A1E89" w14:textId="77777777" w:rsidR="0026465B" w:rsidRPr="00FE545C" w:rsidRDefault="0026465B" w:rsidP="00D001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25911" w14:textId="77777777" w:rsidR="0026465B" w:rsidRPr="00FE545C" w:rsidRDefault="0026465B" w:rsidP="00D001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BA752E3" w14:textId="77777777" w:rsidR="0026465B" w:rsidRDefault="0026465B" w:rsidP="0026465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23810A" w14:textId="77777777" w:rsidR="0026465B" w:rsidRPr="00D638CC" w:rsidRDefault="0026465B" w:rsidP="0026465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61A4DC6" w14:textId="77777777" w:rsidR="0026465B" w:rsidRPr="002F276A" w:rsidRDefault="0026465B" w:rsidP="0026465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A26898F" w14:textId="77777777" w:rsidR="0026465B" w:rsidRPr="002F276A" w:rsidRDefault="0026465B" w:rsidP="002646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3780A9E" w14:textId="77777777" w:rsidR="0026465B" w:rsidRPr="002F276A" w:rsidRDefault="0026465B" w:rsidP="002646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F3C16CD" w14:textId="77777777" w:rsidR="0026465B" w:rsidRPr="002F276A" w:rsidRDefault="0026465B" w:rsidP="002646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F43BAA5" w14:textId="77777777" w:rsidR="0026465B" w:rsidRPr="002F276A" w:rsidRDefault="0026465B" w:rsidP="002646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45C35AB" w14:textId="77777777" w:rsidR="0026465B" w:rsidRDefault="0026465B" w:rsidP="0026465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0839FFD" w14:textId="77777777" w:rsidR="0026465B" w:rsidRDefault="0026465B" w:rsidP="0026465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49D6F99" w14:textId="77777777" w:rsidR="0026465B" w:rsidRDefault="0026465B" w:rsidP="0026465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CF0D62" w14:textId="77777777" w:rsidR="0026465B" w:rsidRDefault="0026465B" w:rsidP="0026465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414969" w14:textId="77777777" w:rsidR="0026465B" w:rsidRDefault="0026465B" w:rsidP="0026465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3AA0EB2" w14:textId="77777777" w:rsidR="0026465B" w:rsidRDefault="0026465B" w:rsidP="0026465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E029C6E" w14:textId="77777777" w:rsidR="0026465B" w:rsidRDefault="0026465B" w:rsidP="0026465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37F2AB" w14:textId="77777777" w:rsidR="0026465B" w:rsidRPr="000B45FE" w:rsidRDefault="0026465B" w:rsidP="0026465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E654145" w14:textId="77777777" w:rsidR="0026465B" w:rsidRDefault="0026465B" w:rsidP="0026465B">
      <w:pPr>
        <w:jc w:val="both"/>
        <w:rPr>
          <w:sz w:val="22"/>
          <w:szCs w:val="22"/>
        </w:rPr>
      </w:pPr>
    </w:p>
    <w:p w14:paraId="1D85C1EB" w14:textId="77777777" w:rsidR="0026465B" w:rsidRDefault="0026465B" w:rsidP="0026465B">
      <w:pPr>
        <w:jc w:val="both"/>
        <w:rPr>
          <w:sz w:val="22"/>
          <w:szCs w:val="22"/>
        </w:rPr>
      </w:pPr>
    </w:p>
    <w:p w14:paraId="2F6D23A6" w14:textId="77777777" w:rsidR="0026465B" w:rsidRDefault="0026465B" w:rsidP="0026465B">
      <w:pPr>
        <w:jc w:val="right"/>
        <w:rPr>
          <w:sz w:val="20"/>
          <w:szCs w:val="20"/>
        </w:rPr>
      </w:pPr>
    </w:p>
    <w:p w14:paraId="08FD5187" w14:textId="77777777" w:rsidR="0026465B" w:rsidRPr="00423B06" w:rsidRDefault="0026465B" w:rsidP="0026465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92D60B0" w14:textId="77777777" w:rsidR="0026465B" w:rsidRPr="00012E38" w:rsidRDefault="0026465B" w:rsidP="0026465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CE32610" w14:textId="77777777" w:rsidR="0026465B" w:rsidRPr="00E2419A" w:rsidRDefault="0026465B" w:rsidP="0026465B"/>
    <w:p w14:paraId="113823D5" w14:textId="77777777" w:rsidR="0026465B" w:rsidRPr="00E034B0" w:rsidRDefault="0026465B" w:rsidP="0026465B"/>
    <w:p w14:paraId="31C36B0F" w14:textId="77777777" w:rsidR="0026465B" w:rsidRPr="00026CF3" w:rsidRDefault="0026465B" w:rsidP="0026465B"/>
    <w:p w14:paraId="30EEFFA2" w14:textId="77777777" w:rsidR="0026465B" w:rsidRPr="00DB5710" w:rsidRDefault="0026465B" w:rsidP="0026465B"/>
    <w:p w14:paraId="714B9F0D" w14:textId="77777777" w:rsidR="00FE545C" w:rsidRPr="0026465B" w:rsidRDefault="00FE545C" w:rsidP="0026465B"/>
    <w:sectPr w:rsidR="00FE545C" w:rsidRPr="002646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03CB1" w14:textId="77777777" w:rsidR="00640270" w:rsidRDefault="00640270">
      <w:r>
        <w:separator/>
      </w:r>
    </w:p>
  </w:endnote>
  <w:endnote w:type="continuationSeparator" w:id="0">
    <w:p w14:paraId="3C9985F4" w14:textId="77777777" w:rsidR="00640270" w:rsidRDefault="00640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0FEB7" w14:textId="77777777" w:rsidR="009054E5" w:rsidRDefault="009054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CD10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C78E" w14:textId="77777777" w:rsidR="009054E5" w:rsidRDefault="00905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AF94F" w14:textId="77777777" w:rsidR="00640270" w:rsidRDefault="00640270">
      <w:r>
        <w:separator/>
      </w:r>
    </w:p>
  </w:footnote>
  <w:footnote w:type="continuationSeparator" w:id="0">
    <w:p w14:paraId="266D362F" w14:textId="77777777" w:rsidR="00640270" w:rsidRDefault="00640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D5499" w14:textId="77777777" w:rsidR="009054E5" w:rsidRDefault="00905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3C2A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69EF8" w14:textId="77777777" w:rsidR="009054E5" w:rsidRDefault="00905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4731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49775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7061431">
    <w:abstractNumId w:val="0"/>
  </w:num>
  <w:num w:numId="4" w16cid:durableId="1251770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27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465B"/>
    <w:rsid w:val="002723B0"/>
    <w:rsid w:val="00315A4A"/>
    <w:rsid w:val="004B7300"/>
    <w:rsid w:val="004C6753"/>
    <w:rsid w:val="00595C87"/>
    <w:rsid w:val="005D2C65"/>
    <w:rsid w:val="005E6D94"/>
    <w:rsid w:val="0063384F"/>
    <w:rsid w:val="00640270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54E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C7A592"/>
  <w15:chartTrackingRefBased/>
  <w15:docId w15:val="{354EB84E-3479-42B0-969E-EA3CFD68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65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2025-08-28T05:41:00Z</cp:lastPrinted>
  <dcterms:created xsi:type="dcterms:W3CDTF">2025-08-28T05:41:00Z</dcterms:created>
  <dcterms:modified xsi:type="dcterms:W3CDTF">2025-08-28T05:41:00Z</dcterms:modified>
</cp:coreProperties>
</file>