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90927" w14:textId="31928F5E" w:rsidR="00FE545C" w:rsidRPr="00AF292B" w:rsidRDefault="008D2AB8" w:rsidP="00AF292B">
      <w:pPr>
        <w:pStyle w:val="Nagwek3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</w:p>
    <w:p w14:paraId="6341020B" w14:textId="77777777" w:rsidR="00A85D73" w:rsidRPr="00AF292B" w:rsidRDefault="00A85D73" w:rsidP="00A85D73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/>
          <w:bCs/>
          <w:sz w:val="18"/>
          <w:szCs w:val="18"/>
        </w:rPr>
        <w:t>Załącznik nr 1</w:t>
      </w:r>
    </w:p>
    <w:p w14:paraId="4FF852C9" w14:textId="77777777" w:rsidR="00A85D73" w:rsidRPr="00AF292B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8CCD5A" w14:textId="77777777" w:rsidR="00A85D73" w:rsidRPr="00AF292B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FORMULARZ OFERTY</w:t>
      </w:r>
    </w:p>
    <w:p w14:paraId="28AEB17D" w14:textId="77777777" w:rsidR="00A85D73" w:rsidRPr="00AF292B" w:rsidRDefault="00A85D73" w:rsidP="00A85D7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0DBE04D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1E38C649" w14:textId="77777777" w:rsidR="00A85D73" w:rsidRPr="00AF292B" w:rsidRDefault="00A85D73" w:rsidP="00A85D7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31BAFF8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583A8194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5789E55B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>TEL.</w:t>
      </w: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6030B5B0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 xml:space="preserve">FAX </w:t>
      </w: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7B714C7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AF292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55A4E916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F292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328EE62E" w14:textId="77777777" w:rsidR="00A85D73" w:rsidRPr="00AF292B" w:rsidRDefault="00A85D73" w:rsidP="00A85D7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2F214FD9" w14:textId="77777777" w:rsidR="00A85D73" w:rsidRPr="00AF292B" w:rsidRDefault="00A85D73" w:rsidP="00A85D7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2C010935" w14:textId="77777777" w:rsidR="00A85D73" w:rsidRPr="00AF292B" w:rsidRDefault="00A85D73" w:rsidP="00A85D73">
      <w:pPr>
        <w:spacing w:line="360" w:lineRule="auto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Do: Nazwa i siedziba Zamawiającego:</w:t>
      </w:r>
    </w:p>
    <w:p w14:paraId="3ECAF3C5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Akademia Górniczo - Hutnicza</w:t>
      </w:r>
    </w:p>
    <w:p w14:paraId="0AF6AB48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im. Stanisława Staszica w Krakowie</w:t>
      </w:r>
    </w:p>
    <w:p w14:paraId="34158D0C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9D0DF6D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Al. Mickiewicza 30 </w:t>
      </w:r>
    </w:p>
    <w:p w14:paraId="1D1818D0" w14:textId="77777777" w:rsidR="00A85D73" w:rsidRPr="00AF292B" w:rsidRDefault="00A85D73" w:rsidP="00A85D73">
      <w:pPr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30-059 Kraków,  </w:t>
      </w:r>
    </w:p>
    <w:p w14:paraId="407CB097" w14:textId="77777777" w:rsidR="00A85D73" w:rsidRPr="00AF292B" w:rsidRDefault="00A85D73" w:rsidP="00A85D73">
      <w:pPr>
        <w:ind w:firstLine="3969"/>
        <w:rPr>
          <w:rFonts w:ascii="Verdana" w:hAnsi="Verdana"/>
          <w:b/>
          <w:sz w:val="18"/>
          <w:szCs w:val="18"/>
        </w:rPr>
      </w:pPr>
    </w:p>
    <w:p w14:paraId="0A8F6035" w14:textId="2730DBA4" w:rsidR="00A85D73" w:rsidRPr="00AF292B" w:rsidRDefault="00A85D73" w:rsidP="00A85D7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D4FB0" w:rsidRPr="002D4FB0">
        <w:rPr>
          <w:rFonts w:ascii="Verdana" w:hAnsi="Verdana"/>
          <w:b/>
          <w:sz w:val="18"/>
          <w:szCs w:val="18"/>
        </w:rPr>
        <w:t xml:space="preserve">dostawa wyposażenia meblowego laboratorium komputerowego </w:t>
      </w:r>
      <w:proofErr w:type="spellStart"/>
      <w:r w:rsidR="002D4FB0" w:rsidRPr="002D4FB0">
        <w:rPr>
          <w:rFonts w:ascii="Verdana" w:hAnsi="Verdana"/>
          <w:b/>
          <w:sz w:val="18"/>
          <w:szCs w:val="18"/>
        </w:rPr>
        <w:t>KSEiUOŚ</w:t>
      </w:r>
      <w:proofErr w:type="spellEnd"/>
      <w:r w:rsidR="002D4FB0" w:rsidRPr="002D4FB0">
        <w:rPr>
          <w:rFonts w:ascii="Verdana" w:hAnsi="Verdana"/>
          <w:b/>
          <w:sz w:val="18"/>
          <w:szCs w:val="18"/>
        </w:rPr>
        <w:t xml:space="preserve"> nr 203 w budynku B3 </w:t>
      </w:r>
      <w:r w:rsidR="00851FA1">
        <w:rPr>
          <w:rFonts w:ascii="Verdana" w:hAnsi="Verdana"/>
          <w:b/>
          <w:sz w:val="18"/>
          <w:szCs w:val="18"/>
        </w:rPr>
        <w:t>–</w:t>
      </w:r>
      <w:r w:rsidR="002D4FB0" w:rsidRPr="002D4FB0">
        <w:rPr>
          <w:rFonts w:ascii="Verdana" w:hAnsi="Verdana"/>
          <w:b/>
          <w:sz w:val="18"/>
          <w:szCs w:val="18"/>
        </w:rPr>
        <w:t xml:space="preserve"> </w:t>
      </w:r>
      <w:r w:rsidR="00851FA1">
        <w:rPr>
          <w:rFonts w:ascii="Verdana" w:hAnsi="Verdana"/>
          <w:b/>
          <w:sz w:val="18"/>
          <w:szCs w:val="18"/>
        </w:rPr>
        <w:t>KC-</w:t>
      </w:r>
      <w:r w:rsidR="002D4FB0" w:rsidRPr="002D4FB0">
        <w:rPr>
          <w:rFonts w:ascii="Verdana" w:hAnsi="Verdana"/>
          <w:b/>
          <w:sz w:val="18"/>
          <w:szCs w:val="18"/>
        </w:rPr>
        <w:t>DE-zp.272-</w:t>
      </w:r>
      <w:r w:rsidR="00851FA1">
        <w:rPr>
          <w:rFonts w:ascii="Verdana" w:hAnsi="Verdana"/>
          <w:b/>
          <w:sz w:val="18"/>
          <w:szCs w:val="18"/>
        </w:rPr>
        <w:t>594</w:t>
      </w:r>
      <w:r w:rsidR="002D4FB0" w:rsidRPr="002D4FB0">
        <w:rPr>
          <w:rFonts w:ascii="Verdana" w:hAnsi="Verdana"/>
          <w:b/>
          <w:sz w:val="18"/>
          <w:szCs w:val="18"/>
        </w:rPr>
        <w:t>/25</w:t>
      </w:r>
      <w:r w:rsidRPr="00AF292B">
        <w:rPr>
          <w:rFonts w:ascii="Verdana" w:hAnsi="Verdana"/>
          <w:b/>
          <w:sz w:val="18"/>
          <w:szCs w:val="18"/>
        </w:rPr>
        <w:t xml:space="preserve">, </w:t>
      </w:r>
      <w:r w:rsidRPr="00AF292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8423B7" w14:textId="77777777" w:rsidR="000D17CD" w:rsidRPr="00AF292B" w:rsidRDefault="000D17CD" w:rsidP="00A85D73">
      <w:pPr>
        <w:widowControl w:val="0"/>
        <w:spacing w:line="360" w:lineRule="auto"/>
        <w:rPr>
          <w:rFonts w:ascii="Verdana" w:hAnsi="Verdana"/>
          <w:b/>
          <w:color w:val="FF0000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0D17CD" w:rsidRPr="00AF292B" w14:paraId="562C26B6" w14:textId="77777777" w:rsidTr="000D17C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5D5C69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AF16D0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0B0E56" w14:textId="77777777" w:rsidR="000D17CD" w:rsidRPr="00AF292B" w:rsidRDefault="000D17CD" w:rsidP="000D17CD">
            <w:pPr>
              <w:rPr>
                <w:rFonts w:ascii="Verdana" w:hAnsi="Verdana"/>
                <w:b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iCs/>
                <w:sz w:val="18"/>
                <w:szCs w:val="18"/>
              </w:rPr>
              <w:t>producent, model/wyrób własny</w:t>
            </w:r>
            <w:r w:rsidRPr="00AF292B">
              <w:rPr>
                <w:rFonts w:ascii="Verdana" w:hAnsi="Verdana"/>
                <w:b/>
                <w:iCs/>
                <w:sz w:val="18"/>
                <w:szCs w:val="18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320535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7FEA7C9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778237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B5AA9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261E7C6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0583BB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B9B4685" w14:textId="77777777" w:rsidR="000D17CD" w:rsidRPr="00AF292B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[23%]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ED2EE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C2C9ABF" w14:textId="77777777" w:rsidR="000D17CD" w:rsidRPr="00AF292B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  <w:p w14:paraId="36397AE3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D17CD" w:rsidRPr="00AF292B" w14:paraId="28FB7829" w14:textId="77777777" w:rsidTr="00081C7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D6028F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2D1E1D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9033E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E510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E6EB1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D55C5F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4576F6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F19C07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D17CD" w:rsidRPr="00AF292B" w14:paraId="49546520" w14:textId="77777777" w:rsidTr="00081C78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7889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008B" w14:textId="354E38C3" w:rsidR="000D17CD" w:rsidRPr="00AF292B" w:rsidRDefault="000D17CD" w:rsidP="000D17CD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Biurko proste prowadzącego</w:t>
            </w:r>
            <w:r w:rsidRPr="00AF292B">
              <w:rPr>
                <w:rFonts w:ascii="Verdana" w:hAnsi="Verdana"/>
                <w:sz w:val="18"/>
                <w:szCs w:val="18"/>
              </w:rPr>
              <w:tab/>
              <w:t>Narożnik - 1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6AF5CB8E" w14:textId="77777777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F879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3DC1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027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D736C3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CB9E5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10A8E952" w14:textId="77777777" w:rsidTr="00081C78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5BC9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FBB8" w14:textId="1930EEA5" w:rsidR="000D17CD" w:rsidRPr="00AF292B" w:rsidRDefault="000D17CD" w:rsidP="000D17C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Biurko proste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16B6A98C" w14:textId="77777777" w:rsidR="000D17CD" w:rsidRPr="00AF292B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2251" w14:textId="053FF40E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20D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3AE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AE3494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3C77D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3563AEF2" w14:textId="77777777" w:rsidTr="00081C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EE32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EEE5" w14:textId="48026012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Krzesło obrotowe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B56A" w14:textId="77777777" w:rsidR="000D17CD" w:rsidRPr="00AF292B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5E7B" w14:textId="1E2C7153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17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464A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41CE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6322CD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AD755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2774CE15" w14:textId="77777777" w:rsidTr="000D17C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B564D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A064" w14:textId="0B04AFD3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Szafa metalowa zamykana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DCB1" w14:textId="77777777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4D44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F0D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1D81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B18B57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3B92A0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6A5C52BB" w14:textId="77777777" w:rsidTr="000D17C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0EDBB2" w14:textId="3A0E0BC0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20EF331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29442C5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CD23A3C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8110942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09CED5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………………………………./</w:t>
            </w:r>
          </w:p>
          <w:p w14:paraId="6F48E2B6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……………………………..…/</w:t>
            </w:r>
          </w:p>
          <w:p w14:paraId="5A2E595A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Vat ……………………………………………………………………………………………..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A7A3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F9FF2B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EDE20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C56F9D" w14:textId="1C41F69C" w:rsidR="00A85D73" w:rsidRPr="00AF292B" w:rsidRDefault="00A85D73" w:rsidP="00A85D73">
      <w:pPr>
        <w:widowControl w:val="0"/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lastRenderedPageBreak/>
        <w:t xml:space="preserve">Termin realizacji umowy: …………. dni od daty podpisania umowy </w:t>
      </w:r>
      <w:r w:rsidRPr="00AF292B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7062DCEC" w14:textId="3905DA69" w:rsidR="000D17CD" w:rsidRPr="00AF292B" w:rsidRDefault="000D17CD" w:rsidP="00270B72">
      <w:pPr>
        <w:widowControl w:val="0"/>
        <w:spacing w:line="360" w:lineRule="auto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AF292B">
        <w:rPr>
          <w:rFonts w:ascii="Verdana" w:hAnsi="Verdana"/>
          <w:bCs/>
          <w:i/>
          <w:iCs/>
          <w:sz w:val="18"/>
          <w:szCs w:val="18"/>
        </w:rPr>
        <w:t xml:space="preserve">*)W przypadku nie podania terminu realizacji, Zamawiający przyjmie maksymalny termin realizacji wskazany w </w:t>
      </w:r>
      <w:r w:rsidR="00AF292B">
        <w:rPr>
          <w:rFonts w:ascii="Verdana" w:hAnsi="Verdana"/>
          <w:bCs/>
          <w:i/>
          <w:iCs/>
          <w:sz w:val="18"/>
          <w:szCs w:val="18"/>
        </w:rPr>
        <w:t>SWZ</w:t>
      </w:r>
      <w:r w:rsidRPr="00AF292B">
        <w:rPr>
          <w:rFonts w:ascii="Verdana" w:hAnsi="Verdana"/>
          <w:bCs/>
          <w:i/>
          <w:iCs/>
          <w:sz w:val="18"/>
          <w:szCs w:val="18"/>
        </w:rPr>
        <w:t>.</w:t>
      </w:r>
    </w:p>
    <w:p w14:paraId="02579F0C" w14:textId="237C7304" w:rsidR="00A85D73" w:rsidRPr="00AF292B" w:rsidRDefault="00A85D73" w:rsidP="00A85D73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Okres udzielonej gwarancji</w:t>
      </w:r>
      <w:r w:rsidR="005C01CB" w:rsidRPr="00AF292B">
        <w:rPr>
          <w:rFonts w:ascii="Verdana" w:hAnsi="Verdana"/>
          <w:b/>
          <w:sz w:val="18"/>
          <w:szCs w:val="18"/>
        </w:rPr>
        <w:t xml:space="preserve"> na wszystkie elementy dostawy</w:t>
      </w:r>
      <w:r w:rsidRPr="00AF292B">
        <w:rPr>
          <w:rFonts w:ascii="Verdana" w:hAnsi="Verdana"/>
          <w:b/>
          <w:sz w:val="18"/>
          <w:szCs w:val="18"/>
        </w:rPr>
        <w:t xml:space="preserve"> wynosi:</w:t>
      </w:r>
      <w:r w:rsidRPr="00AF292B">
        <w:rPr>
          <w:rFonts w:ascii="Verdana" w:hAnsi="Verdana"/>
          <w:sz w:val="18"/>
          <w:szCs w:val="18"/>
        </w:rPr>
        <w:t xml:space="preserve"> </w:t>
      </w:r>
      <w:r w:rsidRPr="00AF292B">
        <w:rPr>
          <w:rFonts w:ascii="Verdana" w:hAnsi="Verdana"/>
          <w:b/>
          <w:bCs/>
          <w:sz w:val="18"/>
          <w:szCs w:val="18"/>
        </w:rPr>
        <w:t xml:space="preserve">………………… miesięcy </w:t>
      </w:r>
      <w:r w:rsidRPr="00AF292B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015E04B" w14:textId="3B1C99FA" w:rsidR="00A85D73" w:rsidRPr="00AF292B" w:rsidRDefault="00A85D73" w:rsidP="00A85D73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bCs/>
          <w:sz w:val="18"/>
          <w:szCs w:val="18"/>
        </w:rPr>
        <w:t>*</w:t>
      </w:r>
      <w:r w:rsidRPr="00AF292B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24A4FD3" w14:textId="77777777" w:rsidR="00A85D73" w:rsidRPr="00AF292B" w:rsidRDefault="00A85D73" w:rsidP="00A85D7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AF292B">
        <w:rPr>
          <w:rFonts w:ascii="Verdana" w:hAnsi="Verdana"/>
          <w:b/>
          <w:sz w:val="18"/>
          <w:szCs w:val="18"/>
        </w:rPr>
        <w:t xml:space="preserve"> TAK/NIE</w:t>
      </w:r>
    </w:p>
    <w:p w14:paraId="67E51C6E" w14:textId="77777777" w:rsidR="00A85D73" w:rsidRPr="00AF292B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Termin płatności: </w:t>
      </w:r>
      <w:r w:rsidRPr="00AF292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B808C70" w14:textId="77777777" w:rsidR="00A85D73" w:rsidRPr="00AF292B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6D9894C7" w14:textId="77777777" w:rsidR="00A85D73" w:rsidRPr="00AF292B" w:rsidRDefault="00A85D73" w:rsidP="00A85D73">
      <w:pPr>
        <w:rPr>
          <w:rFonts w:ascii="Verdana" w:hAnsi="Verdana"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ZOBOWIĄZUJEMY SIĘ</w:t>
      </w:r>
      <w:r w:rsidRPr="00AF292B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1908C4F" w14:textId="77777777" w:rsidR="00A85D73" w:rsidRPr="00AF292B" w:rsidRDefault="00A85D73" w:rsidP="00A85D73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1636978" w14:textId="77777777" w:rsidR="00A85D73" w:rsidRPr="00AF292B" w:rsidRDefault="00A85D73" w:rsidP="00A85D73">
      <w:pPr>
        <w:rPr>
          <w:rFonts w:ascii="Verdana" w:hAnsi="Verdana"/>
          <w:b/>
          <w:sz w:val="18"/>
          <w:szCs w:val="18"/>
          <w:u w:val="single"/>
        </w:rPr>
      </w:pPr>
      <w:r w:rsidRPr="00AF292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DD21855" w14:textId="77777777" w:rsidR="00A85D73" w:rsidRPr="00AF292B" w:rsidRDefault="00A85D73" w:rsidP="00A85D7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F292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FFC328B" w14:textId="77777777" w:rsidR="00A85D73" w:rsidRPr="00AF292B" w:rsidRDefault="00A85D73" w:rsidP="00A85D7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F292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F292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4E8AC74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2CB8F5" w14:textId="77777777" w:rsidR="00A85D73" w:rsidRPr="00AF292B" w:rsidRDefault="00A85D73" w:rsidP="00A85D7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292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C0482D" w14:textId="77777777" w:rsidR="00A85D73" w:rsidRPr="00AF292B" w:rsidRDefault="00A85D73" w:rsidP="00A85D7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292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9DB088" w14:textId="77777777" w:rsidR="00A85D73" w:rsidRPr="00AF292B" w:rsidRDefault="00A85D73" w:rsidP="00A85D73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85D73" w:rsidRPr="00AF292B" w14:paraId="5BAD8225" w14:textId="77777777" w:rsidTr="00D515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9FE24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76F69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BAA0228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1B1C4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Nazwa podwykonawcy</w:t>
            </w:r>
            <w:r w:rsidRPr="00AF292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85D73" w:rsidRPr="00AF292B" w14:paraId="40216B7E" w14:textId="77777777" w:rsidTr="00D515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6AC65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06832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A2746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85D73" w:rsidRPr="00AF292B" w14:paraId="7B39ABDA" w14:textId="77777777" w:rsidTr="00D515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58A0D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E074B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A714E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82C766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A2881FA" w14:textId="77777777" w:rsidR="00A85D73" w:rsidRPr="00AF292B" w:rsidRDefault="00A85D73" w:rsidP="00A85D73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AF292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F0F1947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292B">
        <w:rPr>
          <w:rFonts w:ascii="Verdana" w:hAnsi="Verdana"/>
          <w:sz w:val="18"/>
          <w:szCs w:val="18"/>
        </w:rPr>
        <w:tab/>
      </w:r>
      <w:r w:rsidRPr="00AF292B">
        <w:rPr>
          <w:rFonts w:ascii="Verdana" w:hAnsi="Verdana"/>
          <w:sz w:val="18"/>
          <w:szCs w:val="18"/>
        </w:rPr>
        <w:tab/>
      </w:r>
    </w:p>
    <w:p w14:paraId="3149A13F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0BBA974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292B">
        <w:rPr>
          <w:rFonts w:ascii="Verdana" w:hAnsi="Verdana"/>
          <w:sz w:val="18"/>
          <w:szCs w:val="18"/>
        </w:rPr>
        <w:tab/>
      </w:r>
      <w:r w:rsidRPr="00AF292B">
        <w:rPr>
          <w:rFonts w:ascii="Verdana" w:hAnsi="Verdana"/>
          <w:sz w:val="18"/>
          <w:szCs w:val="18"/>
        </w:rPr>
        <w:tab/>
        <w:t xml:space="preserve"> </w:t>
      </w:r>
    </w:p>
    <w:p w14:paraId="6A60B07D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A5F943D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F292B">
        <w:rPr>
          <w:rFonts w:ascii="Verdana" w:hAnsi="Verdana"/>
          <w:sz w:val="18"/>
          <w:szCs w:val="18"/>
        </w:rPr>
        <w:t>ych</w:t>
      </w:r>
      <w:proofErr w:type="spellEnd"/>
      <w:r w:rsidRPr="00AF292B">
        <w:rPr>
          <w:rFonts w:ascii="Verdana" w:hAnsi="Verdana"/>
          <w:sz w:val="18"/>
          <w:szCs w:val="18"/>
        </w:rPr>
        <w:t>) dokumentu(ów)</w:t>
      </w:r>
    </w:p>
    <w:p w14:paraId="5FC6A00E" w14:textId="77777777" w:rsidR="00A85D73" w:rsidRDefault="00A85D73" w:rsidP="00A85D73">
      <w:p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DCFFC27" w14:textId="77777777" w:rsidR="00AF292B" w:rsidRPr="00AF292B" w:rsidRDefault="00AF292B" w:rsidP="00A85D73">
      <w:pPr>
        <w:jc w:val="both"/>
        <w:rPr>
          <w:rFonts w:ascii="Verdana" w:hAnsi="Verdana"/>
          <w:sz w:val="18"/>
          <w:szCs w:val="18"/>
        </w:rPr>
      </w:pPr>
    </w:p>
    <w:p w14:paraId="61F72641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61837E67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519C0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F09968B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3DE12A63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23F448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85F193E" w14:textId="77777777" w:rsidR="00A85D73" w:rsidRPr="00AF292B" w:rsidRDefault="00A85D73" w:rsidP="00A85D73">
      <w:pPr>
        <w:jc w:val="both"/>
        <w:rPr>
          <w:rFonts w:ascii="Verdana" w:hAnsi="Verdana"/>
          <w:sz w:val="18"/>
          <w:szCs w:val="18"/>
        </w:rPr>
      </w:pPr>
    </w:p>
    <w:p w14:paraId="33582403" w14:textId="77777777" w:rsidR="00A85D73" w:rsidRPr="00851FA1" w:rsidRDefault="00A85D73" w:rsidP="00851FA1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6"/>
          <w:szCs w:val="16"/>
          <w:lang w:eastAsia="zh-CN"/>
        </w:rPr>
      </w:pPr>
      <w:bookmarkStart w:id="0" w:name="_GoBack"/>
    </w:p>
    <w:p w14:paraId="576A5251" w14:textId="77777777" w:rsidR="00A85D73" w:rsidRPr="00851FA1" w:rsidRDefault="00A85D73" w:rsidP="00851FA1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6"/>
          <w:szCs w:val="16"/>
          <w:lang w:eastAsia="zh-CN"/>
        </w:rPr>
      </w:pPr>
      <w:r w:rsidRPr="00851FA1">
        <w:rPr>
          <w:rFonts w:ascii="Verdana" w:hAnsi="Verdana"/>
          <w:color w:val="FF0000"/>
          <w:sz w:val="16"/>
          <w:szCs w:val="16"/>
          <w:lang w:eastAsia="zh-CN"/>
        </w:rPr>
        <w:t>Oświadczenie należy złożyć, z zachowaniem postaci elektronicznej i podpisana kwalifikowanym podpisem elektronicznym.</w:t>
      </w:r>
    </w:p>
    <w:bookmarkEnd w:id="0"/>
    <w:p w14:paraId="24E4D55A" w14:textId="77777777" w:rsidR="00A85D73" w:rsidRPr="00AF292B" w:rsidRDefault="00A85D73" w:rsidP="00A85D73">
      <w:pPr>
        <w:jc w:val="right"/>
        <w:rPr>
          <w:rFonts w:ascii="Verdana" w:hAnsi="Verdana"/>
          <w:sz w:val="18"/>
          <w:szCs w:val="18"/>
        </w:rPr>
      </w:pPr>
    </w:p>
    <w:p w14:paraId="79D9B50F" w14:textId="77777777" w:rsidR="00A85D73" w:rsidRPr="00AF292B" w:rsidRDefault="00A85D73" w:rsidP="00A85D7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3003F8B6" w14:textId="77777777" w:rsidR="00A85D73" w:rsidRPr="00AF292B" w:rsidRDefault="00A85D73" w:rsidP="00A85D73">
      <w:pPr>
        <w:jc w:val="right"/>
        <w:rPr>
          <w:rFonts w:ascii="Verdana" w:hAnsi="Verdana"/>
          <w:sz w:val="18"/>
          <w:szCs w:val="18"/>
        </w:rPr>
      </w:pPr>
    </w:p>
    <w:p w14:paraId="37510279" w14:textId="77777777" w:rsidR="00FE545C" w:rsidRPr="00AF292B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AF29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86840" w14:textId="77777777" w:rsidR="004A00A2" w:rsidRDefault="004A00A2">
      <w:r>
        <w:separator/>
      </w:r>
    </w:p>
  </w:endnote>
  <w:endnote w:type="continuationSeparator" w:id="0">
    <w:p w14:paraId="384ACF88" w14:textId="77777777" w:rsidR="004A00A2" w:rsidRDefault="004A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F6CC0" w14:textId="77777777" w:rsidR="00AB5B02" w:rsidRDefault="00AB5B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24C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EF2794" w14:textId="77777777" w:rsidR="00AB5B02" w:rsidRDefault="00AB5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3F84F" w14:textId="77777777" w:rsidR="004A00A2" w:rsidRDefault="004A00A2">
      <w:r>
        <w:separator/>
      </w:r>
    </w:p>
  </w:footnote>
  <w:footnote w:type="continuationSeparator" w:id="0">
    <w:p w14:paraId="52FBB099" w14:textId="77777777" w:rsidR="004A00A2" w:rsidRDefault="004A0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2CDC5" w14:textId="77777777" w:rsidR="00AB5B02" w:rsidRDefault="00AB5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99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86AD7" w14:textId="77777777" w:rsidR="00AB5B02" w:rsidRDefault="00AB5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0A2"/>
    <w:rsid w:val="00012286"/>
    <w:rsid w:val="000704FC"/>
    <w:rsid w:val="00071CCC"/>
    <w:rsid w:val="00071D70"/>
    <w:rsid w:val="00081C78"/>
    <w:rsid w:val="00083F76"/>
    <w:rsid w:val="000B731D"/>
    <w:rsid w:val="000C7069"/>
    <w:rsid w:val="000D17CD"/>
    <w:rsid w:val="000D6134"/>
    <w:rsid w:val="000E09C7"/>
    <w:rsid w:val="000F6589"/>
    <w:rsid w:val="00106636"/>
    <w:rsid w:val="00116EC6"/>
    <w:rsid w:val="001801DD"/>
    <w:rsid w:val="001D4612"/>
    <w:rsid w:val="00207E98"/>
    <w:rsid w:val="00270B72"/>
    <w:rsid w:val="002723B0"/>
    <w:rsid w:val="002C126E"/>
    <w:rsid w:val="002D4FB0"/>
    <w:rsid w:val="00315A4A"/>
    <w:rsid w:val="004A00A2"/>
    <w:rsid w:val="004B7300"/>
    <w:rsid w:val="004C6753"/>
    <w:rsid w:val="0057784C"/>
    <w:rsid w:val="00595C87"/>
    <w:rsid w:val="005C01C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1FA1"/>
    <w:rsid w:val="00853083"/>
    <w:rsid w:val="008649E1"/>
    <w:rsid w:val="008B2F0C"/>
    <w:rsid w:val="008B4928"/>
    <w:rsid w:val="008D2AB8"/>
    <w:rsid w:val="008F1C66"/>
    <w:rsid w:val="0092049B"/>
    <w:rsid w:val="00970FE4"/>
    <w:rsid w:val="00997F93"/>
    <w:rsid w:val="00A0022B"/>
    <w:rsid w:val="00A346FE"/>
    <w:rsid w:val="00A47B4D"/>
    <w:rsid w:val="00A83018"/>
    <w:rsid w:val="00A85D73"/>
    <w:rsid w:val="00AB5B02"/>
    <w:rsid w:val="00AF292B"/>
    <w:rsid w:val="00B774DC"/>
    <w:rsid w:val="00C70689"/>
    <w:rsid w:val="00C969A6"/>
    <w:rsid w:val="00CA7D36"/>
    <w:rsid w:val="00D24208"/>
    <w:rsid w:val="00D60C38"/>
    <w:rsid w:val="00D66893"/>
    <w:rsid w:val="00D90ACB"/>
    <w:rsid w:val="00D96B0E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35DDA"/>
  <w15:chartTrackingRefBased/>
  <w15:docId w15:val="{0CC882E3-5375-4C9F-9236-ECD838A8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6DD10-9BDD-43D3-A4AB-D08BE2A87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633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Renata Rogowska-Kwas</cp:lastModifiedBy>
  <cp:revision>3</cp:revision>
  <cp:lastPrinted>2025-05-26T06:22:00Z</cp:lastPrinted>
  <dcterms:created xsi:type="dcterms:W3CDTF">2025-07-08T10:59:00Z</dcterms:created>
  <dcterms:modified xsi:type="dcterms:W3CDTF">2025-10-06T06:03:00Z</dcterms:modified>
</cp:coreProperties>
</file>