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FCB" w:rsidRPr="00A669DD" w:rsidRDefault="008D2AB8" w:rsidP="006C4FCB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C4FCB" w:rsidRPr="00A669DD">
        <w:rPr>
          <w:rFonts w:ascii="Verdana" w:hAnsi="Verdana"/>
          <w:sz w:val="18"/>
          <w:szCs w:val="18"/>
        </w:rPr>
        <w:t>Załącznik nr 1</w:t>
      </w:r>
    </w:p>
    <w:p w:rsidR="006C4FCB" w:rsidRPr="00A669DD" w:rsidRDefault="006C4FCB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6C4FCB" w:rsidRPr="0047741D" w:rsidRDefault="0047741D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18"/>
          <w:szCs w:val="18"/>
        </w:rPr>
      </w:pPr>
      <w:r w:rsidRPr="0047741D">
        <w:rPr>
          <w:rFonts w:ascii="Verdana" w:hAnsi="Verdana"/>
          <w:b/>
          <w:color w:val="FF0000"/>
          <w:sz w:val="18"/>
          <w:szCs w:val="18"/>
        </w:rPr>
        <w:t xml:space="preserve">NOWY </w:t>
      </w:r>
      <w:r w:rsidR="006C4FCB" w:rsidRPr="0047741D">
        <w:rPr>
          <w:rFonts w:ascii="Verdana" w:hAnsi="Verdana"/>
          <w:b/>
          <w:color w:val="FF0000"/>
          <w:sz w:val="18"/>
          <w:szCs w:val="18"/>
        </w:rPr>
        <w:t>FORMULARZ OFERTY</w:t>
      </w:r>
    </w:p>
    <w:p w:rsidR="006C4FCB" w:rsidRPr="00A669DD" w:rsidRDefault="006C4FCB" w:rsidP="006C4FC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6C4FCB" w:rsidRPr="00A669DD" w:rsidRDefault="006C4FCB" w:rsidP="006C4FCB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</w:t>
      </w:r>
      <w:r>
        <w:rPr>
          <w:rFonts w:ascii="Verdana" w:hAnsi="Verdana"/>
          <w:sz w:val="18"/>
          <w:szCs w:val="18"/>
        </w:rPr>
        <w:t xml:space="preserve"> duże przedsiębiorstwo, inny rodzaj</w:t>
      </w:r>
      <w:r w:rsidRPr="00A669DD">
        <w:rPr>
          <w:rFonts w:ascii="Verdana" w:hAnsi="Verdana"/>
          <w:sz w:val="18"/>
          <w:szCs w:val="18"/>
        </w:rPr>
        <w:t>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</w:t>
      </w:r>
      <w:r>
        <w:rPr>
          <w:rFonts w:ascii="Verdana" w:hAnsi="Verdana"/>
          <w:sz w:val="18"/>
          <w:szCs w:val="18"/>
        </w:rPr>
        <w:t>...........</w:t>
      </w:r>
      <w:r w:rsidRPr="00A669DD">
        <w:rPr>
          <w:rFonts w:ascii="Verdana" w:hAnsi="Verdana"/>
          <w:sz w:val="18"/>
          <w:szCs w:val="18"/>
        </w:rPr>
        <w:t>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6C4FCB" w:rsidRPr="00A669DD" w:rsidRDefault="006C4FCB" w:rsidP="006C4FCB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6C4FCB" w:rsidRPr="006C4FCB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Al</w:t>
      </w:r>
      <w:r w:rsidRPr="006C4FCB">
        <w:rPr>
          <w:rFonts w:ascii="Verdana" w:hAnsi="Verdana"/>
          <w:b/>
          <w:sz w:val="18"/>
          <w:szCs w:val="18"/>
        </w:rPr>
        <w:t xml:space="preserve">. Mickiewicza 30 </w:t>
      </w:r>
    </w:p>
    <w:p w:rsidR="006C4FCB" w:rsidRPr="006C4FCB" w:rsidRDefault="006C4FCB" w:rsidP="006C4FCB">
      <w:pPr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 xml:space="preserve">30-059 Kraków,  </w:t>
      </w:r>
    </w:p>
    <w:p w:rsidR="008F6C55" w:rsidRDefault="008F6C55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6C4FCB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C4FC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31D9D" w:rsidRPr="006C4FCB">
        <w:rPr>
          <w:rFonts w:ascii="Verdana" w:hAnsi="Verdana"/>
          <w:b/>
          <w:sz w:val="18"/>
          <w:szCs w:val="18"/>
        </w:rPr>
        <w:t>Dostawa tabletów dla DGN- KC-DE-zp.272-568/25</w:t>
      </w:r>
      <w:r w:rsidRPr="006C4FCB">
        <w:rPr>
          <w:rFonts w:ascii="Verdana" w:hAnsi="Verdana"/>
          <w:b/>
          <w:sz w:val="18"/>
          <w:szCs w:val="18"/>
        </w:rPr>
        <w:t xml:space="preserve">, </w:t>
      </w:r>
      <w:r w:rsidRPr="006C4FCB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6C4FC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018"/>
        <w:gridCol w:w="1419"/>
        <w:gridCol w:w="714"/>
        <w:gridCol w:w="1236"/>
        <w:gridCol w:w="1134"/>
        <w:gridCol w:w="1977"/>
      </w:tblGrid>
      <w:tr w:rsidR="007C0518" w:rsidTr="007C0518">
        <w:tc>
          <w:tcPr>
            <w:tcW w:w="562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C0518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018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 xml:space="preserve">Nazwa urządzenia </w:t>
            </w:r>
          </w:p>
        </w:tc>
        <w:tc>
          <w:tcPr>
            <w:tcW w:w="1419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Producent i model</w:t>
            </w:r>
          </w:p>
        </w:tc>
        <w:tc>
          <w:tcPr>
            <w:tcW w:w="714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Ilość szt.</w:t>
            </w:r>
          </w:p>
        </w:tc>
        <w:tc>
          <w:tcPr>
            <w:tcW w:w="1236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Cena netto</w:t>
            </w:r>
          </w:p>
        </w:tc>
        <w:tc>
          <w:tcPr>
            <w:tcW w:w="1134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977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7C0518" w:rsidTr="007C0518">
        <w:trPr>
          <w:trHeight w:val="473"/>
        </w:trPr>
        <w:tc>
          <w:tcPr>
            <w:tcW w:w="562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18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Tablet z etui</w:t>
            </w:r>
          </w:p>
        </w:tc>
        <w:tc>
          <w:tcPr>
            <w:tcW w:w="1419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4" w:type="dxa"/>
          </w:tcPr>
          <w:p w:rsidR="007C0518" w:rsidRPr="007C0518" w:rsidRDefault="0098049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36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977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7C0518" w:rsidTr="007C0518">
        <w:tc>
          <w:tcPr>
            <w:tcW w:w="562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018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Tablet z klawiaturą i etui</w:t>
            </w:r>
          </w:p>
        </w:tc>
        <w:tc>
          <w:tcPr>
            <w:tcW w:w="1419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4" w:type="dxa"/>
          </w:tcPr>
          <w:p w:rsidR="007C0518" w:rsidRPr="007C0518" w:rsidRDefault="0098049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1236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977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7C0518" w:rsidTr="00267F45">
        <w:tc>
          <w:tcPr>
            <w:tcW w:w="562" w:type="dxa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51" w:type="dxa"/>
            <w:gridSpan w:val="3"/>
          </w:tcPr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RAZEM</w:t>
            </w:r>
          </w:p>
          <w:p w:rsidR="007C0518" w:rsidRPr="007C0518" w:rsidRDefault="007C0518" w:rsidP="007C051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Słownie brutto:                  ............................................................</w:t>
            </w:r>
          </w:p>
          <w:p w:rsidR="007C0518" w:rsidRP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36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977" w:type="dxa"/>
          </w:tcPr>
          <w:p w:rsidR="007C0518" w:rsidRDefault="007C0518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FE545C" w:rsidRPr="006C4FCB" w:rsidRDefault="00FE545C" w:rsidP="008D2AB8">
      <w:pPr>
        <w:pStyle w:val="Tekstpodstawowy"/>
        <w:rPr>
          <w:rFonts w:ascii="Verdana" w:hAnsi="Verdana"/>
          <w:sz w:val="18"/>
          <w:szCs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6C4FCB">
        <w:rPr>
          <w:rFonts w:ascii="Verdana" w:hAnsi="Verdana"/>
          <w:b/>
          <w:sz w:val="18"/>
          <w:szCs w:val="18"/>
        </w:rPr>
        <w:t xml:space="preserve">Termin realizacji umowy: </w:t>
      </w:r>
      <w:r w:rsidRPr="006C4FCB">
        <w:rPr>
          <w:rFonts w:ascii="Verdana" w:hAnsi="Verdana"/>
          <w:sz w:val="18"/>
          <w:szCs w:val="18"/>
        </w:rPr>
        <w:t>……</w:t>
      </w:r>
      <w:r w:rsidR="006C4FCB" w:rsidRPr="006C4FCB">
        <w:rPr>
          <w:rFonts w:ascii="Verdana" w:hAnsi="Verdana"/>
          <w:sz w:val="18"/>
          <w:szCs w:val="18"/>
        </w:rPr>
        <w:t xml:space="preserve"> </w:t>
      </w:r>
      <w:r w:rsidR="006C4FCB">
        <w:rPr>
          <w:rFonts w:ascii="Verdana" w:hAnsi="Verdana"/>
          <w:sz w:val="18"/>
          <w:szCs w:val="18"/>
        </w:rPr>
        <w:t xml:space="preserve"> dni od daty podpisania umowy </w:t>
      </w:r>
      <w:r w:rsidRPr="006C4FCB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8D2AB8" w:rsidRPr="007C051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C0518">
        <w:rPr>
          <w:rFonts w:ascii="Verdana" w:hAnsi="Verdana"/>
          <w:b/>
          <w:sz w:val="18"/>
          <w:szCs w:val="18"/>
        </w:rPr>
        <w:t>Okres udzielonej gwarancji wynosi:</w:t>
      </w:r>
      <w:r w:rsidRPr="007C0518">
        <w:rPr>
          <w:rFonts w:ascii="Verdana" w:hAnsi="Verdana"/>
          <w:sz w:val="18"/>
          <w:szCs w:val="18"/>
        </w:rPr>
        <w:t xml:space="preserve"> ………</w:t>
      </w:r>
      <w:r w:rsidR="006C4FCB" w:rsidRPr="007C0518">
        <w:rPr>
          <w:rFonts w:ascii="Verdana" w:hAnsi="Verdana"/>
          <w:sz w:val="18"/>
          <w:szCs w:val="18"/>
        </w:rPr>
        <w:t xml:space="preserve"> miesięcy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C4FCB" w:rsidRPr="001B4B11" w:rsidTr="002505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C4FCB" w:rsidRPr="001B4B11" w:rsidTr="002505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ind w:left="360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6C4FCB" w:rsidRPr="001B4B11" w:rsidRDefault="006C4FCB" w:rsidP="006C4FC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b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6C2" w:rsidRDefault="001C16C2">
      <w:r>
        <w:separator/>
      </w:r>
    </w:p>
  </w:endnote>
  <w:endnote w:type="continuationSeparator" w:id="0">
    <w:p w:rsidR="001C16C2" w:rsidRDefault="001C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6C2" w:rsidRDefault="001C16C2">
      <w:r>
        <w:separator/>
      </w:r>
    </w:p>
  </w:footnote>
  <w:footnote w:type="continuationSeparator" w:id="0">
    <w:p w:rsidR="001C16C2" w:rsidRDefault="001C1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6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16C2"/>
    <w:rsid w:val="001D4612"/>
    <w:rsid w:val="00207E98"/>
    <w:rsid w:val="002723B0"/>
    <w:rsid w:val="00315A4A"/>
    <w:rsid w:val="0047741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4FCB"/>
    <w:rsid w:val="007748F0"/>
    <w:rsid w:val="007A4321"/>
    <w:rsid w:val="007C0518"/>
    <w:rsid w:val="007C76BC"/>
    <w:rsid w:val="00833933"/>
    <w:rsid w:val="00853083"/>
    <w:rsid w:val="008B2F0C"/>
    <w:rsid w:val="008B4928"/>
    <w:rsid w:val="008D2AB8"/>
    <w:rsid w:val="008F1C66"/>
    <w:rsid w:val="008F6C55"/>
    <w:rsid w:val="00931D9D"/>
    <w:rsid w:val="00970FE4"/>
    <w:rsid w:val="00980490"/>
    <w:rsid w:val="00A0022B"/>
    <w:rsid w:val="00A346FE"/>
    <w:rsid w:val="00A47B4D"/>
    <w:rsid w:val="00A83018"/>
    <w:rsid w:val="00B3667D"/>
    <w:rsid w:val="00B774DC"/>
    <w:rsid w:val="00C74E4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DE388"/>
  <w15:chartTrackingRefBased/>
  <w15:docId w15:val="{58336F9E-9C3D-4247-B455-FC0607ED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C0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535AD-C0BC-45A5-8C13-C59747B5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508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2025-10-15T10:32:00Z</dcterms:created>
  <dcterms:modified xsi:type="dcterms:W3CDTF">2025-10-16T13:20:00Z</dcterms:modified>
</cp:coreProperties>
</file>