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55F82" w14:textId="77777777" w:rsidR="00551103" w:rsidRPr="002A16E2" w:rsidRDefault="00551103" w:rsidP="0055110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1EDBF30" w14:textId="77777777" w:rsidR="00551103" w:rsidRPr="002A16E2" w:rsidRDefault="00551103" w:rsidP="0055110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8CC80C9" w14:textId="77777777" w:rsidR="00551103" w:rsidRPr="002A16E2" w:rsidRDefault="00551103" w:rsidP="0055110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8756BAB" w14:textId="77777777" w:rsidR="00551103" w:rsidRPr="002A16E2" w:rsidRDefault="00551103" w:rsidP="0055110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B0785A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C0610DA" w14:textId="77777777" w:rsidR="00551103" w:rsidRPr="00FA50AF" w:rsidRDefault="00551103" w:rsidP="0055110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FC15449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46CB4D3C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05ED30A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0D2CABF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1B8F05B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EE9BBA8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7D10BC1" w14:textId="77777777" w:rsidR="00551103" w:rsidRPr="002A16E2" w:rsidRDefault="00551103" w:rsidP="0055110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9BC97FF" w14:textId="77777777" w:rsidR="00551103" w:rsidRPr="002A16E2" w:rsidRDefault="00551103" w:rsidP="0055110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631FE3E8" w14:textId="77777777" w:rsidR="00551103" w:rsidRPr="002A16E2" w:rsidRDefault="00551103" w:rsidP="0055110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5977260E" w14:textId="77777777" w:rsidR="00551103" w:rsidRPr="002A16E2" w:rsidRDefault="00551103" w:rsidP="0055110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4AFBBAB5" w14:textId="77777777" w:rsidR="00551103" w:rsidRPr="002A16E2" w:rsidRDefault="00551103" w:rsidP="0055110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6368081" w14:textId="77777777" w:rsidR="00551103" w:rsidRPr="002A16E2" w:rsidRDefault="00551103" w:rsidP="0055110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3ECAB07" w14:textId="77777777" w:rsidR="00551103" w:rsidRPr="002A16E2" w:rsidRDefault="00551103" w:rsidP="0055110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096A2767" w14:textId="77777777" w:rsidR="00551103" w:rsidRPr="002A16E2" w:rsidRDefault="00551103" w:rsidP="00551103">
      <w:pPr>
        <w:ind w:firstLine="3969"/>
        <w:rPr>
          <w:b/>
          <w:sz w:val="22"/>
          <w:szCs w:val="22"/>
        </w:rPr>
      </w:pPr>
    </w:p>
    <w:p w14:paraId="4876578F" w14:textId="77777777" w:rsidR="00551103" w:rsidRDefault="00551103" w:rsidP="0055110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130076">
        <w:rPr>
          <w:b/>
          <w:sz w:val="22"/>
          <w:szCs w:val="22"/>
        </w:rPr>
        <w:t>Dostawa i montaż projektora na potrzeby auli budynku U-2 AGH</w:t>
      </w:r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KC-DE</w:t>
      </w:r>
      <w:r w:rsidRPr="002A16E2">
        <w:rPr>
          <w:b/>
          <w:sz w:val="22"/>
          <w:szCs w:val="22"/>
        </w:rPr>
        <w:t>-zp.272-</w:t>
      </w:r>
      <w:r>
        <w:rPr>
          <w:b/>
          <w:sz w:val="22"/>
          <w:szCs w:val="22"/>
        </w:rPr>
        <w:t>578/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7F09EB2D" w14:textId="77777777" w:rsidR="00551103" w:rsidRDefault="00551103" w:rsidP="00551103">
      <w:pPr>
        <w:widowControl w:val="0"/>
        <w:spacing w:line="264" w:lineRule="auto"/>
        <w:ind w:right="1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51103" w:rsidRPr="002A16E2" w14:paraId="6C3DF4AD" w14:textId="77777777" w:rsidTr="00272F8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902292" w14:textId="77777777" w:rsidR="00551103" w:rsidRPr="002A16E2" w:rsidRDefault="00551103" w:rsidP="00272F8F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8B1361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0734FFF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D0C8B9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B127F0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4D560E02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644B2C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A4DF22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2B10D07A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F1AA9D8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CF28EEB" w14:textId="77777777" w:rsidR="00551103" w:rsidRPr="008A2B7D" w:rsidRDefault="00551103" w:rsidP="00272F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0061CA35" w14:textId="77777777" w:rsidR="00551103" w:rsidRPr="008A2B7D" w:rsidRDefault="00551103" w:rsidP="00272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96F80B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4B69EF5" w14:textId="77777777" w:rsidR="00551103" w:rsidRPr="008A2B7D" w:rsidRDefault="00551103" w:rsidP="00272F8F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CFCE083" w14:textId="77777777" w:rsidR="00551103" w:rsidRPr="008A2B7D" w:rsidRDefault="00551103" w:rsidP="00272F8F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51103" w:rsidRPr="002A16E2" w14:paraId="403DA286" w14:textId="77777777" w:rsidTr="00272F8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E0910D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297179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F2E8F4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DFA2BE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734583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A169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C3056C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AB3D6A0" w14:textId="77777777" w:rsidR="00551103" w:rsidRPr="002A16E2" w:rsidRDefault="00551103" w:rsidP="00272F8F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51103" w:rsidRPr="002A16E2" w14:paraId="3F088197" w14:textId="77777777" w:rsidTr="00272F8F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90C5D3" w14:textId="77777777" w:rsidR="00551103" w:rsidRPr="002A16E2" w:rsidRDefault="00551103" w:rsidP="00272F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ECA5" w14:textId="77777777" w:rsidR="00551103" w:rsidRPr="00897BDE" w:rsidRDefault="00551103" w:rsidP="00272F8F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Projektor multimedialny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4A3C" w14:textId="77777777" w:rsidR="00551103" w:rsidRPr="00A47B30" w:rsidRDefault="00551103" w:rsidP="00272F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C6E5" w14:textId="77777777" w:rsidR="00551103" w:rsidRPr="00A352F2" w:rsidRDefault="00551103" w:rsidP="0027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3CFE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DB93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13879E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46A3D8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  <w:tr w:rsidR="00551103" w:rsidRPr="002A16E2" w14:paraId="7F777A52" w14:textId="77777777" w:rsidTr="00272F8F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605BD1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3239" w14:textId="77777777" w:rsidR="00551103" w:rsidRDefault="00551103" w:rsidP="00272F8F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Obiektyw do projektora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19E" w14:textId="77777777" w:rsidR="00551103" w:rsidRPr="00A47B30" w:rsidRDefault="00551103" w:rsidP="00272F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3D3B" w14:textId="77777777" w:rsidR="00551103" w:rsidRDefault="00551103" w:rsidP="0027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CA51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3CA6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6B811F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4573C8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  <w:tr w:rsidR="00551103" w:rsidRPr="002A16E2" w14:paraId="3E4FC3C3" w14:textId="77777777" w:rsidTr="00272F8F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9CA49C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C23A" w14:textId="77777777" w:rsidR="00551103" w:rsidRDefault="00551103" w:rsidP="00272F8F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Uchwyt do montażu projektora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DE78" w14:textId="77777777" w:rsidR="00551103" w:rsidRPr="00A47B30" w:rsidRDefault="00551103" w:rsidP="00272F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92A9" w14:textId="007B9B0C" w:rsidR="00551103" w:rsidRDefault="005D7BF1" w:rsidP="0027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3AE8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A422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F17BA0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2089B6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  <w:tr w:rsidR="00551103" w:rsidRPr="002A16E2" w14:paraId="18FEC1B3" w14:textId="77777777" w:rsidTr="00272F8F">
        <w:trPr>
          <w:trHeight w:val="84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15F5F8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F4AD" w14:textId="77777777" w:rsidR="00551103" w:rsidRDefault="00551103" w:rsidP="00272F8F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Montaż uchwytu   i zawieszenie projektora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57C528F" w14:textId="77777777" w:rsidR="00551103" w:rsidRPr="00330824" w:rsidRDefault="00551103" w:rsidP="00272F8F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81D41" w14:textId="77777777" w:rsidR="00551103" w:rsidRDefault="00551103" w:rsidP="0027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1045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EFBF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855391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E3D212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  <w:tr w:rsidR="00551103" w:rsidRPr="002A16E2" w14:paraId="2A7B4214" w14:textId="77777777" w:rsidTr="00272F8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59BC9C" w14:textId="77777777" w:rsidR="00551103" w:rsidRDefault="00551103" w:rsidP="00272F8F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A55237" w14:textId="77777777" w:rsidR="00551103" w:rsidRDefault="00551103" w:rsidP="00272F8F">
            <w:pPr>
              <w:ind w:right="425"/>
              <w:rPr>
                <w:sz w:val="22"/>
                <w:szCs w:val="22"/>
              </w:rPr>
            </w:pPr>
          </w:p>
          <w:p w14:paraId="1A4FBB89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  <w:p w14:paraId="7FDA3769" w14:textId="77777777" w:rsidR="00551103" w:rsidRDefault="00551103" w:rsidP="00272F8F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18CB5D4" w14:textId="77777777" w:rsidR="00551103" w:rsidRPr="002A16E2" w:rsidRDefault="00551103" w:rsidP="00272F8F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6DA4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030E83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507A94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  <w:tr w:rsidR="00551103" w:rsidRPr="002A16E2" w14:paraId="12BA280C" w14:textId="77777777" w:rsidTr="00272F8F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A2C997" w14:textId="77777777" w:rsidR="00551103" w:rsidRPr="002A16E2" w:rsidRDefault="00551103" w:rsidP="00272F8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11C834A" w14:textId="77777777" w:rsidR="00551103" w:rsidRPr="002A16E2" w:rsidRDefault="00551103" w:rsidP="00272F8F">
            <w:pPr>
              <w:rPr>
                <w:sz w:val="22"/>
                <w:szCs w:val="22"/>
              </w:rPr>
            </w:pPr>
          </w:p>
          <w:p w14:paraId="1DE59B21" w14:textId="77777777" w:rsidR="00551103" w:rsidRPr="002A16E2" w:rsidRDefault="00551103" w:rsidP="00272F8F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0C7D1463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D3CF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618EBB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AD704E" w14:textId="77777777" w:rsidR="00551103" w:rsidRPr="002A16E2" w:rsidRDefault="00551103" w:rsidP="00272F8F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A9F0152" w14:textId="77777777" w:rsidR="00551103" w:rsidRPr="002A16E2" w:rsidRDefault="00551103" w:rsidP="00551103">
      <w:pPr>
        <w:tabs>
          <w:tab w:val="right" w:pos="9000"/>
        </w:tabs>
        <w:rPr>
          <w:sz w:val="22"/>
          <w:szCs w:val="22"/>
        </w:rPr>
      </w:pPr>
    </w:p>
    <w:p w14:paraId="110259AB" w14:textId="77777777" w:rsidR="00551103" w:rsidRPr="002A16E2" w:rsidRDefault="00551103" w:rsidP="0055110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49 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</w:p>
    <w:p w14:paraId="2236B569" w14:textId="151F5756" w:rsidR="00551103" w:rsidRPr="002A16E2" w:rsidRDefault="00551103" w:rsidP="00551103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</w:t>
      </w:r>
      <w:r w:rsidR="00EA22B3">
        <w:rPr>
          <w:b/>
          <w:sz w:val="22"/>
          <w:szCs w:val="22"/>
        </w:rPr>
        <w:t xml:space="preserve"> na projektor</w:t>
      </w:r>
      <w:r w:rsidRPr="002A16E2">
        <w:rPr>
          <w:b/>
          <w:sz w:val="22"/>
          <w:szCs w:val="22"/>
        </w:rPr>
        <w:t xml:space="preserve">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 miesiące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7DA5124" w14:textId="77777777" w:rsidR="00551103" w:rsidRPr="002A16E2" w:rsidRDefault="00551103" w:rsidP="0055110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679D4D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0AA144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1D95EC8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15F785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4C5937E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AB80B15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18E1B52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3BAC17A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9D30FF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F6D9D7A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B3F0818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C265217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28203B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F697C82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CDA517B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74B5BF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6D46F6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1483EC1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B9C67D3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A47F147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50012B9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EDB2C8F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9492C69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7399667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74BDA97" w14:textId="77777777" w:rsidR="00551103" w:rsidRDefault="00551103" w:rsidP="00551103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9A4717C" w14:textId="77777777" w:rsidR="00551103" w:rsidRDefault="00551103" w:rsidP="0055110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4A28433" w14:textId="77777777" w:rsidR="00551103" w:rsidRDefault="00551103" w:rsidP="0055110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19B696C9" w14:textId="77777777" w:rsidR="00551103" w:rsidRDefault="00551103" w:rsidP="005511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CC3530C" w14:textId="77777777" w:rsidR="00551103" w:rsidRDefault="00551103" w:rsidP="005511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55A569" w14:textId="77777777" w:rsidR="00551103" w:rsidRDefault="00551103" w:rsidP="005511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B793DF" w14:textId="77777777" w:rsidR="00551103" w:rsidRDefault="00551103" w:rsidP="0055110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B0ACF9" w14:textId="77777777" w:rsidR="00551103" w:rsidRDefault="00551103" w:rsidP="005511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51103" w14:paraId="5A491192" w14:textId="77777777" w:rsidTr="00272F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8B9EE" w14:textId="77777777" w:rsidR="00551103" w:rsidRDefault="00551103" w:rsidP="00272F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1A166" w14:textId="77777777" w:rsidR="00551103" w:rsidRDefault="00551103" w:rsidP="00272F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B0999E5" w14:textId="77777777" w:rsidR="00551103" w:rsidRDefault="00551103" w:rsidP="00272F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1F036" w14:textId="77777777" w:rsidR="00551103" w:rsidRDefault="00551103" w:rsidP="00272F8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551103" w14:paraId="266C57FE" w14:textId="77777777" w:rsidTr="00272F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3F298" w14:textId="77777777" w:rsidR="00551103" w:rsidRDefault="00551103" w:rsidP="00272F8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E81EB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ADFE7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551103" w14:paraId="0A0239DF" w14:textId="77777777" w:rsidTr="00272F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87228" w14:textId="77777777" w:rsidR="00551103" w:rsidRDefault="00551103" w:rsidP="00272F8F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03BEE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7D34F" w14:textId="77777777" w:rsidR="00551103" w:rsidRDefault="00551103" w:rsidP="00272F8F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1272CE05" w14:textId="77777777" w:rsidR="00551103" w:rsidRDefault="00551103" w:rsidP="005511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9565D86" w14:textId="77777777" w:rsidR="00551103" w:rsidRDefault="00551103" w:rsidP="00551103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14EB100" w14:textId="77777777" w:rsidR="00551103" w:rsidRDefault="00551103" w:rsidP="00551103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2E9263E" w14:textId="77777777" w:rsidR="00551103" w:rsidRDefault="00551103" w:rsidP="0055110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656CD8CF" w14:textId="77777777" w:rsidR="00551103" w:rsidRDefault="00551103" w:rsidP="0055110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BC6778F" w14:textId="77777777" w:rsidR="00551103" w:rsidRDefault="00551103" w:rsidP="0055110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7E5742E" w14:textId="77777777" w:rsidR="00551103" w:rsidRDefault="00551103" w:rsidP="00551103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8A6CA46" w14:textId="77777777" w:rsidR="00551103" w:rsidRDefault="00551103" w:rsidP="005511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AAB6CC" w14:textId="77777777" w:rsidR="00551103" w:rsidRDefault="00551103" w:rsidP="0055110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338202" w14:textId="77777777" w:rsidR="00551103" w:rsidRDefault="00551103" w:rsidP="0055110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C0F4EA9" w14:textId="77777777" w:rsidR="00551103" w:rsidRDefault="00551103" w:rsidP="0055110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496B41" w14:textId="77777777" w:rsidR="00551103" w:rsidRDefault="00551103" w:rsidP="0055110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5A48FDB" w14:textId="77777777" w:rsidR="00551103" w:rsidRDefault="00551103" w:rsidP="0055110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2F85FA" w14:textId="77777777" w:rsidR="00551103" w:rsidRDefault="00551103" w:rsidP="00551103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336AE4" w14:textId="77777777" w:rsidR="00551103" w:rsidRDefault="00551103" w:rsidP="0055110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E98609A" w14:textId="77777777" w:rsidR="00551103" w:rsidRPr="00FB3F21" w:rsidRDefault="00551103" w:rsidP="00551103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46BEE17E" w14:textId="77777777" w:rsidR="00551103" w:rsidRPr="0054009D" w:rsidRDefault="00551103" w:rsidP="00551103"/>
    <w:p w14:paraId="23DD67AE" w14:textId="77777777" w:rsidR="00551103" w:rsidRPr="00963B2E" w:rsidRDefault="00551103" w:rsidP="00551103"/>
    <w:p w14:paraId="7FDF4DEE" w14:textId="77777777" w:rsidR="00551103" w:rsidRPr="00CA4E27" w:rsidRDefault="00551103" w:rsidP="00551103"/>
    <w:p w14:paraId="34BDADDB" w14:textId="77777777" w:rsidR="00551103" w:rsidRPr="00B07590" w:rsidRDefault="00551103" w:rsidP="00551103"/>
    <w:p w14:paraId="6BC370EA" w14:textId="77777777" w:rsidR="00551103" w:rsidRPr="005E29D4" w:rsidRDefault="00551103" w:rsidP="00551103"/>
    <w:p w14:paraId="43CFB05A" w14:textId="77777777" w:rsidR="00551103" w:rsidRPr="00C826B8" w:rsidRDefault="00551103" w:rsidP="00551103"/>
    <w:p w14:paraId="11AD438A" w14:textId="77777777" w:rsidR="00551103" w:rsidRPr="003E6C48" w:rsidRDefault="00551103" w:rsidP="00551103"/>
    <w:p w14:paraId="3F04CC9D" w14:textId="77777777" w:rsidR="00551103" w:rsidRPr="00331AF7" w:rsidRDefault="00551103" w:rsidP="00551103"/>
    <w:p w14:paraId="362A87D1" w14:textId="77777777" w:rsidR="00551103" w:rsidRPr="007F0234" w:rsidRDefault="00551103" w:rsidP="00551103"/>
    <w:p w14:paraId="18A91C2B" w14:textId="77777777" w:rsidR="00551103" w:rsidRPr="00C11F36" w:rsidRDefault="00551103" w:rsidP="00551103"/>
    <w:p w14:paraId="2AAA5CCA" w14:textId="77777777" w:rsidR="00551103" w:rsidRPr="00263EE3" w:rsidRDefault="00551103" w:rsidP="00551103"/>
    <w:p w14:paraId="64B66994" w14:textId="77777777" w:rsidR="00551103" w:rsidRPr="00030A7E" w:rsidRDefault="00551103" w:rsidP="00551103"/>
    <w:p w14:paraId="26AB0B46" w14:textId="77777777" w:rsidR="00FE545C" w:rsidRPr="00551103" w:rsidRDefault="00FE545C" w:rsidP="00551103"/>
    <w:sectPr w:rsidR="00FE545C" w:rsidRPr="005511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A6F1A" w14:textId="77777777" w:rsidR="00591248" w:rsidRDefault="00591248">
      <w:r>
        <w:separator/>
      </w:r>
    </w:p>
  </w:endnote>
  <w:endnote w:type="continuationSeparator" w:id="0">
    <w:p w14:paraId="230BEDEE" w14:textId="77777777" w:rsidR="00591248" w:rsidRDefault="0059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79C7D" w14:textId="77777777" w:rsidR="0061437A" w:rsidRDefault="006143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24F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3A3C9" w14:textId="77777777" w:rsidR="0061437A" w:rsidRDefault="006143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601A9" w14:textId="77777777" w:rsidR="00591248" w:rsidRDefault="00591248">
      <w:r>
        <w:separator/>
      </w:r>
    </w:p>
  </w:footnote>
  <w:footnote w:type="continuationSeparator" w:id="0">
    <w:p w14:paraId="69EF5A13" w14:textId="77777777" w:rsidR="00591248" w:rsidRDefault="00591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BF9F9" w14:textId="77777777" w:rsidR="0061437A" w:rsidRDefault="00614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24F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4512F" w14:textId="77777777" w:rsidR="0061437A" w:rsidRDefault="006143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0022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210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135540">
    <w:abstractNumId w:val="0"/>
  </w:num>
  <w:num w:numId="4" w16cid:durableId="1748107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248"/>
    <w:rsid w:val="00012286"/>
    <w:rsid w:val="00030A7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542B"/>
    <w:rsid w:val="00551103"/>
    <w:rsid w:val="00591248"/>
    <w:rsid w:val="00595C87"/>
    <w:rsid w:val="005D2C65"/>
    <w:rsid w:val="005D7BF1"/>
    <w:rsid w:val="005E6D94"/>
    <w:rsid w:val="0061437A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239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22B3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A2A0EC"/>
  <w15:chartTrackingRefBased/>
  <w15:docId w15:val="{A8AC512F-033A-4C96-9465-43C6159E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10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2025-10-15T11:22:00Z</cp:lastPrinted>
  <dcterms:created xsi:type="dcterms:W3CDTF">2025-10-15T11:25:00Z</dcterms:created>
  <dcterms:modified xsi:type="dcterms:W3CDTF">2025-10-15T11:25:00Z</dcterms:modified>
</cp:coreProperties>
</file>